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D0CEE" w:rsidRDefault="00AD0CEE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AD0CEE" w:rsidRDefault="00AD0CEE" w:rsidP="00B43C66">
      <w:pPr>
        <w:jc w:val="center"/>
      </w:pPr>
      <w:r w:rsidRPr="007A0745">
        <w:rPr>
          <w:sz w:val="28"/>
          <w:szCs w:val="28"/>
        </w:rPr>
        <w:t xml:space="preserve"> </w:t>
      </w:r>
      <w:r>
        <w:t>пятнадцатая сессия</w:t>
      </w:r>
    </w:p>
    <w:p w:rsidR="00AD0CEE" w:rsidRPr="007A0745" w:rsidRDefault="00AD0CEE" w:rsidP="00B43C66">
      <w:pPr>
        <w:jc w:val="center"/>
        <w:rPr>
          <w:sz w:val="28"/>
          <w:szCs w:val="28"/>
        </w:rPr>
      </w:pPr>
      <w:r>
        <w:t>первого созыва</w:t>
      </w: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0CEE" w:rsidRPr="007A0745" w:rsidRDefault="00AD0CEE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«01»ноября 2022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82</w:t>
      </w:r>
    </w:p>
    <w:p w:rsidR="00AD0CEE" w:rsidRPr="007A0745" w:rsidRDefault="00AD0CEE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0CEE" w:rsidRPr="00036887" w:rsidRDefault="00AD0CEE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AD0CEE" w:rsidRPr="00036887" w:rsidRDefault="00AD0CEE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AD0CEE" w:rsidRPr="00036887" w:rsidRDefault="00AD0CEE" w:rsidP="007A07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с.Подгорное Канаково</w:t>
      </w:r>
    </w:p>
    <w:p w:rsidR="00AD0CEE" w:rsidRDefault="00AD0CEE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0CEE" w:rsidRPr="00036887" w:rsidRDefault="00AD0CEE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036887">
        <w:rPr>
          <w:sz w:val="28"/>
          <w:szCs w:val="28"/>
        </w:rPr>
        <w:t xml:space="preserve"> Совет депутатов Бабеевского сельского поселения р е ш и л:</w:t>
      </w:r>
    </w:p>
    <w:p w:rsidR="00AD0CEE" w:rsidRDefault="00AD0CEE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>по организации и проведению  схода граждан на</w:t>
      </w:r>
    </w:p>
    <w:p w:rsidR="00AD0CEE" w:rsidRPr="00B964C9" w:rsidRDefault="00AD0CEE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территории Бабеевского сельского поселения  в с.Подгорное Канаково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AD0CEE" w:rsidRPr="00711E5D" w:rsidRDefault="00AD0CEE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Бисяев Иван Иванович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AD0CEE" w:rsidRPr="00711E5D" w:rsidRDefault="00AD0CEE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Шукшина Ольга Ивановна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– </w:t>
      </w:r>
      <w:r>
        <w:rPr>
          <w:rFonts w:ascii="Times New Roman" w:hAnsi="Times New Roman" w:cs="Times New Roman"/>
          <w:b w:val="0"/>
          <w:bCs w:val="0"/>
        </w:rPr>
        <w:t xml:space="preserve">секретарь комиссии; </w:t>
      </w:r>
    </w:p>
    <w:p w:rsidR="00AD0CEE" w:rsidRPr="00036887" w:rsidRDefault="00AD0CEE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 Макаева Тамара Васильевна</w:t>
      </w:r>
      <w:r w:rsidRPr="00036887">
        <w:rPr>
          <w:rFonts w:ascii="Times New Roman" w:hAnsi="Times New Roman" w:cs="Times New Roman"/>
          <w:b w:val="0"/>
          <w:bCs w:val="0"/>
        </w:rPr>
        <w:t xml:space="preserve"> – член комиссии.</w:t>
      </w:r>
    </w:p>
    <w:p w:rsidR="00AD0CEE" w:rsidRPr="00711E5D" w:rsidRDefault="00AD0CEE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после дня его официального опубликования</w:t>
      </w:r>
      <w:r w:rsidRPr="00711E5D">
        <w:rPr>
          <w:sz w:val="28"/>
          <w:szCs w:val="28"/>
        </w:rPr>
        <w:t>.</w:t>
      </w:r>
    </w:p>
    <w:p w:rsidR="00AD0CEE" w:rsidRPr="00494CB6" w:rsidRDefault="00AD0CEE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AD0CEE" w:rsidRPr="00905340" w:rsidRDefault="00AD0CEE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D0CEE" w:rsidRDefault="00AD0CEE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AD0CEE" w:rsidRDefault="00AD0CEE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</w:p>
    <w:p w:rsidR="00AD0CEE" w:rsidRDefault="00AD0CEE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AD0CEE" w:rsidRDefault="00AD0CEE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AD0CEE" w:rsidRPr="00ED4B9A" w:rsidRDefault="00AD0CEE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AD0CEE" w:rsidRPr="00ED4B9A" w:rsidRDefault="00AD0CEE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AD0CEE" w:rsidRPr="00D5034D" w:rsidRDefault="00AD0CEE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AD0CEE" w:rsidRDefault="00AD0CEE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AD0CEE" w:rsidRDefault="00AD0CEE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D0CEE" w:rsidRDefault="00AD0CEE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AD0CEE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E0FB0"/>
    <w:rsid w:val="000F112D"/>
    <w:rsid w:val="0015190E"/>
    <w:rsid w:val="0016114D"/>
    <w:rsid w:val="001627D3"/>
    <w:rsid w:val="001E31C3"/>
    <w:rsid w:val="002C17F1"/>
    <w:rsid w:val="002D02FB"/>
    <w:rsid w:val="00312B29"/>
    <w:rsid w:val="00320759"/>
    <w:rsid w:val="0035013A"/>
    <w:rsid w:val="003576B8"/>
    <w:rsid w:val="003A5EEC"/>
    <w:rsid w:val="003B15ED"/>
    <w:rsid w:val="003E415F"/>
    <w:rsid w:val="00416308"/>
    <w:rsid w:val="004626D4"/>
    <w:rsid w:val="004676CA"/>
    <w:rsid w:val="004930D3"/>
    <w:rsid w:val="00494CB6"/>
    <w:rsid w:val="004A18DE"/>
    <w:rsid w:val="004A54E6"/>
    <w:rsid w:val="004B332A"/>
    <w:rsid w:val="004C7B23"/>
    <w:rsid w:val="004D426C"/>
    <w:rsid w:val="004E3495"/>
    <w:rsid w:val="00523531"/>
    <w:rsid w:val="005273DC"/>
    <w:rsid w:val="00533E9B"/>
    <w:rsid w:val="005449C8"/>
    <w:rsid w:val="005602C1"/>
    <w:rsid w:val="00565D0F"/>
    <w:rsid w:val="005C2540"/>
    <w:rsid w:val="005D22F2"/>
    <w:rsid w:val="005F5718"/>
    <w:rsid w:val="00613F77"/>
    <w:rsid w:val="00624CBA"/>
    <w:rsid w:val="00634AC5"/>
    <w:rsid w:val="006621D2"/>
    <w:rsid w:val="00685A88"/>
    <w:rsid w:val="006A1652"/>
    <w:rsid w:val="006D2F3B"/>
    <w:rsid w:val="00711E5D"/>
    <w:rsid w:val="007320D2"/>
    <w:rsid w:val="00764583"/>
    <w:rsid w:val="00765FEF"/>
    <w:rsid w:val="0077204B"/>
    <w:rsid w:val="007803C7"/>
    <w:rsid w:val="0078438E"/>
    <w:rsid w:val="007864B7"/>
    <w:rsid w:val="00786BA3"/>
    <w:rsid w:val="007A0745"/>
    <w:rsid w:val="007A1F09"/>
    <w:rsid w:val="007A56FE"/>
    <w:rsid w:val="00813B19"/>
    <w:rsid w:val="00870ED0"/>
    <w:rsid w:val="008C4139"/>
    <w:rsid w:val="00905340"/>
    <w:rsid w:val="00924BE9"/>
    <w:rsid w:val="009333C8"/>
    <w:rsid w:val="00970EF0"/>
    <w:rsid w:val="00971318"/>
    <w:rsid w:val="009A22A3"/>
    <w:rsid w:val="009C0B95"/>
    <w:rsid w:val="00A66789"/>
    <w:rsid w:val="00A8271A"/>
    <w:rsid w:val="00AA7240"/>
    <w:rsid w:val="00AB5188"/>
    <w:rsid w:val="00AC2520"/>
    <w:rsid w:val="00AD0CEE"/>
    <w:rsid w:val="00AE088A"/>
    <w:rsid w:val="00B06F72"/>
    <w:rsid w:val="00B43C66"/>
    <w:rsid w:val="00B71708"/>
    <w:rsid w:val="00B761A6"/>
    <w:rsid w:val="00B964C9"/>
    <w:rsid w:val="00BC268A"/>
    <w:rsid w:val="00C46508"/>
    <w:rsid w:val="00C830E1"/>
    <w:rsid w:val="00C974E6"/>
    <w:rsid w:val="00CA1431"/>
    <w:rsid w:val="00CA7DCA"/>
    <w:rsid w:val="00CD33EE"/>
    <w:rsid w:val="00D00049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0C89"/>
    <w:rsid w:val="00F527B8"/>
    <w:rsid w:val="00F53CA5"/>
    <w:rsid w:val="00F60979"/>
    <w:rsid w:val="00F9025A"/>
    <w:rsid w:val="00FF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93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2</Pages>
  <Words>206</Words>
  <Characters>1176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9</cp:revision>
  <cp:lastPrinted>2019-09-24T06:39:00Z</cp:lastPrinted>
  <dcterms:created xsi:type="dcterms:W3CDTF">2020-09-22T12:21:00Z</dcterms:created>
  <dcterms:modified xsi:type="dcterms:W3CDTF">2022-11-14T10:56:00Z</dcterms:modified>
</cp:coreProperties>
</file>