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958" w:rsidRPr="00082045" w:rsidRDefault="00876958" w:rsidP="00EB2157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082045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АДМИНИСТРАЦИЯ БАБЕЕВСКОГО СЕЛЬСКОГО ПОСЕЛЕНИЯ</w:t>
      </w:r>
    </w:p>
    <w:p w:rsidR="00876958" w:rsidRPr="00082045" w:rsidRDefault="00876958" w:rsidP="00EB2157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082045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Темниковского МУНИЦИПАЛЬНОГО РАЙОНА</w:t>
      </w:r>
    </w:p>
    <w:p w:rsidR="00876958" w:rsidRPr="00082045" w:rsidRDefault="00876958" w:rsidP="00EB2157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082045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Республики мордовиЯ</w:t>
      </w:r>
    </w:p>
    <w:p w:rsidR="00876958" w:rsidRPr="008F3567" w:rsidRDefault="00876958" w:rsidP="00EB2157">
      <w:pPr>
        <w:pStyle w:val="Subtitle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876958" w:rsidRPr="008F3567" w:rsidRDefault="00876958" w:rsidP="00EB2157">
      <w:pPr>
        <w:pStyle w:val="Subtitle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876958" w:rsidRPr="004C1DDC" w:rsidRDefault="00876958" w:rsidP="004C1DDC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876958" w:rsidRPr="00EB34C5" w:rsidRDefault="00876958" w:rsidP="00DA7F16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«02»ноября 2022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</w:t>
      </w:r>
      <w:r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119</w:t>
      </w:r>
    </w:p>
    <w:p w:rsidR="00876958" w:rsidRPr="00A16B86" w:rsidRDefault="00876958" w:rsidP="00A16B8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EB215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Бабеево</w:t>
      </w:r>
    </w:p>
    <w:p w:rsidR="00876958" w:rsidRDefault="00876958" w:rsidP="00582AAF">
      <w:pPr>
        <w:pStyle w:val="Heading1"/>
        <w:spacing w:before="0"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147EB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C147EB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Республики Мордовия от 28 декабря 2021</w:t>
      </w:r>
      <w:r w:rsidRPr="00C147EB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. № 111</w:t>
      </w:r>
      <w:r w:rsidRPr="00C147EB">
        <w:rPr>
          <w:rFonts w:ascii="Times New Roman" w:hAnsi="Times New Roman" w:cs="Times New Roman"/>
          <w:sz w:val="28"/>
          <w:szCs w:val="28"/>
        </w:rPr>
        <w:t xml:space="preserve"> «Об утверждении Порядка учета бюджетных и денежных обязательств получателей средств бюджета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C147E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876958" w:rsidRDefault="00876958" w:rsidP="00582AAF">
      <w:pPr>
        <w:pStyle w:val="Heading1"/>
        <w:spacing w:before="0"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147EB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Мордовия»</w:t>
      </w:r>
    </w:p>
    <w:p w:rsidR="00876958" w:rsidRDefault="00876958" w:rsidP="00145101">
      <w:pPr>
        <w:widowControl w:val="0"/>
        <w:autoSpaceDE w:val="0"/>
        <w:autoSpaceDN w:val="0"/>
        <w:adjustRightInd w:val="0"/>
        <w:spacing w:line="240" w:lineRule="auto"/>
        <w:ind w:firstLine="720"/>
        <w:jc w:val="both"/>
      </w:pPr>
    </w:p>
    <w:p w:rsidR="00876958" w:rsidRPr="00145101" w:rsidRDefault="00876958" w:rsidP="00082045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sz w:val="28"/>
          <w:szCs w:val="28"/>
        </w:rPr>
      </w:pPr>
      <w:r w:rsidRPr="00145101">
        <w:rPr>
          <w:rFonts w:ascii="Times New Roman" w:hAnsi="Times New Roman" w:cs="Times New Roman"/>
          <w:sz w:val="28"/>
          <w:szCs w:val="28"/>
        </w:rPr>
        <w:t>В соответствии с приказом Министерства финансов Республики Мордовия № 116 от 01 августа 2022 года «О внесении изменений в Порядок учета бюджетных и денежных обязательств получателей средств республиканского бюджета Республики Мордовия</w:t>
      </w:r>
      <w:r>
        <w:rPr>
          <w:sz w:val="28"/>
          <w:szCs w:val="28"/>
        </w:rPr>
        <w:t xml:space="preserve">, </w:t>
      </w:r>
      <w:r w:rsidRPr="00C147EB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C147E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</w:t>
      </w:r>
      <w:r w:rsidRPr="00C147EB">
        <w:rPr>
          <w:rFonts w:ascii="Times New Roman" w:hAnsi="Times New Roman" w:cs="Times New Roman"/>
          <w:sz w:val="28"/>
          <w:szCs w:val="28"/>
        </w:rPr>
        <w:t>п о с т а н о в л я е т:</w:t>
      </w:r>
    </w:p>
    <w:p w:rsidR="00876958" w:rsidRDefault="00876958" w:rsidP="00082045">
      <w:pPr>
        <w:pStyle w:val="Heading1"/>
        <w:spacing w:before="0"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 </w:t>
      </w:r>
      <w:r w:rsidRPr="004B050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Внести в постановление администрации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Бабеевского</w:t>
      </w:r>
      <w:r w:rsidRPr="004B050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Темниковского </w:t>
      </w:r>
      <w:r w:rsidRPr="00C147E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района Республики Мордовия от 28</w:t>
      </w:r>
      <w:r w:rsidRPr="00C147E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декабря 2021 г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. № 111</w:t>
      </w:r>
      <w:r w:rsidRPr="00C147E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«Об утверждении Порядка учета бюджетных и денежных обязательств получателей средств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Бабеевского</w:t>
      </w:r>
      <w:r w:rsidRPr="00C147E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Темниковского муниципального района Республики Мордовия»следующие изменения:</w:t>
      </w:r>
    </w:p>
    <w:p w:rsidR="00876958" w:rsidRPr="00145101" w:rsidRDefault="00876958" w:rsidP="00082045">
      <w:pPr>
        <w:widowControl w:val="0"/>
        <w:numPr>
          <w:ilvl w:val="0"/>
          <w:numId w:val="6"/>
        </w:numPr>
        <w:tabs>
          <w:tab w:val="left" w:pos="1109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5101">
        <w:rPr>
          <w:rFonts w:ascii="Times New Roman" w:hAnsi="Times New Roman" w:cs="Times New Roman"/>
          <w:color w:val="000000"/>
          <w:sz w:val="28"/>
          <w:szCs w:val="28"/>
        </w:rPr>
        <w:t>в пункте 2 после слов «Постановка на учет бюджетных и денежных обязательств» дополнить словами «и внесение в них изменений»;</w:t>
      </w:r>
    </w:p>
    <w:p w:rsidR="00876958" w:rsidRPr="00145101" w:rsidRDefault="00876958" w:rsidP="00082045">
      <w:pPr>
        <w:widowControl w:val="0"/>
        <w:numPr>
          <w:ilvl w:val="0"/>
          <w:numId w:val="6"/>
        </w:numPr>
        <w:tabs>
          <w:tab w:val="left" w:pos="1109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5"/>
      <w:bookmarkEnd w:id="0"/>
      <w:r w:rsidRPr="00145101">
        <w:rPr>
          <w:rFonts w:ascii="Times New Roman" w:hAnsi="Times New Roman" w:cs="Times New Roman"/>
          <w:color w:val="000000"/>
          <w:sz w:val="28"/>
          <w:szCs w:val="28"/>
        </w:rPr>
        <w:t>в части первой пункта 3 после слов «от имени получателя средств республиканского бюджета или» дополнить словами «в случаях, предусмотренных настоящим Порядком,»;</w:t>
      </w:r>
    </w:p>
    <w:p w:rsidR="00876958" w:rsidRPr="00145101" w:rsidRDefault="00876958" w:rsidP="00082045">
      <w:pPr>
        <w:widowControl w:val="0"/>
        <w:numPr>
          <w:ilvl w:val="0"/>
          <w:numId w:val="6"/>
        </w:numPr>
        <w:tabs>
          <w:tab w:val="left" w:pos="1109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6"/>
      <w:bookmarkEnd w:id="1"/>
      <w:r w:rsidRPr="00145101">
        <w:rPr>
          <w:rFonts w:ascii="Times New Roman" w:hAnsi="Times New Roman" w:cs="Times New Roman"/>
          <w:color w:val="000000"/>
          <w:sz w:val="28"/>
          <w:szCs w:val="28"/>
        </w:rPr>
        <w:t>абзацы третий и четвертый подпункта «</w:t>
      </w:r>
      <w:r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Pr="00145101">
        <w:rPr>
          <w:rFonts w:ascii="Times New Roman" w:hAnsi="Times New Roman" w:cs="Times New Roman"/>
          <w:color w:val="000000"/>
          <w:sz w:val="28"/>
          <w:szCs w:val="28"/>
        </w:rPr>
        <w:t>» пункта 8 изложить в следующей редакции:</w:t>
      </w:r>
    </w:p>
    <w:p w:rsidR="00876958" w:rsidRPr="00145101" w:rsidRDefault="00876958" w:rsidP="00082045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5101">
        <w:rPr>
          <w:rFonts w:ascii="Times New Roman" w:hAnsi="Times New Roman" w:cs="Times New Roman"/>
          <w:color w:val="000000"/>
          <w:sz w:val="28"/>
          <w:szCs w:val="28"/>
        </w:rPr>
        <w:t>«пунктами 1 и 2 графы 2 Перечня, подлежащих размещению в единой информационной системе в сфере закупок, -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или приглашения принять участие в определении поставщика (подрядчика, исполнителя) в форме электронного документа. Информация, содержащаяся в Сведениях о бюджетном обязательстве, должна соответствовать аналогичной информации, содержащейся в указанном извещении;</w:t>
      </w:r>
    </w:p>
    <w:p w:rsidR="00876958" w:rsidRPr="00145101" w:rsidRDefault="00876958" w:rsidP="00082045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5101">
        <w:rPr>
          <w:rFonts w:ascii="Times New Roman" w:hAnsi="Times New Roman" w:cs="Times New Roman"/>
          <w:color w:val="000000"/>
          <w:sz w:val="28"/>
          <w:szCs w:val="28"/>
        </w:rPr>
        <w:t xml:space="preserve">пунктом 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145101">
        <w:rPr>
          <w:rFonts w:ascii="Times New Roman" w:hAnsi="Times New Roman" w:cs="Times New Roman"/>
          <w:color w:val="000000"/>
          <w:sz w:val="28"/>
          <w:szCs w:val="28"/>
        </w:rPr>
        <w:t xml:space="preserve"> графы 2 Перечня, не подлежащих размещению в единой информационной системе в сфере закупок, - одновременно с направлением выписки из приглашения принять участие в определении поставщика (подрядчика, исполнителя) в орган, осуществляющий контроль, в соответствии с Правилами осуществления контроля, предусмотренного частями 5 и 5.1 статьи 99 Федерального закона «О контрактной системе в сфере закупок товаров, работ, услуг для обеспечения государственных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45101">
        <w:rPr>
          <w:rFonts w:ascii="Times New Roman" w:hAnsi="Times New Roman" w:cs="Times New Roman"/>
          <w:color w:val="000000"/>
          <w:sz w:val="28"/>
          <w:szCs w:val="28"/>
        </w:rPr>
        <w:t>муниципальных нужд», утвержденными постановлением Правительства Российской Федерации от 6 августа 2020 г. № 1193 «О порядке осуществления контроля, предусмотренного частями 5 и 5.1 статьи 99 Федерального закона «О контрактной системе в сфере закупок товаров, работ, услуг для обеспечения государственных и муниципальных нужд», и об изменении и признании утратившими силу некоторых актов Правительства Российской Федерации»;»;</w:t>
      </w:r>
    </w:p>
    <w:p w:rsidR="00876958" w:rsidRPr="00145101" w:rsidRDefault="00876958" w:rsidP="00082045">
      <w:pPr>
        <w:widowControl w:val="0"/>
        <w:numPr>
          <w:ilvl w:val="0"/>
          <w:numId w:val="6"/>
        </w:numPr>
        <w:tabs>
          <w:tab w:val="left" w:pos="1115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bookmark7"/>
      <w:bookmarkEnd w:id="2"/>
      <w:r w:rsidRPr="00145101">
        <w:rPr>
          <w:rFonts w:ascii="Times New Roman" w:hAnsi="Times New Roman" w:cs="Times New Roman"/>
          <w:color w:val="000000"/>
          <w:sz w:val="28"/>
          <w:szCs w:val="28"/>
        </w:rPr>
        <w:t>в пункте 9 после слов «поставленное на учет бюджетное обязательство» дополнить словами «(аннулирования неисполненной части бюджетного обязательства)»;</w:t>
      </w:r>
    </w:p>
    <w:p w:rsidR="00876958" w:rsidRPr="00145101" w:rsidRDefault="00876958" w:rsidP="00082045">
      <w:pPr>
        <w:widowControl w:val="0"/>
        <w:numPr>
          <w:ilvl w:val="0"/>
          <w:numId w:val="6"/>
        </w:numPr>
        <w:tabs>
          <w:tab w:val="left" w:pos="1116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8"/>
      <w:bookmarkEnd w:id="3"/>
      <w:r w:rsidRPr="00145101">
        <w:rPr>
          <w:rFonts w:ascii="Times New Roman" w:hAnsi="Times New Roman" w:cs="Times New Roman"/>
          <w:color w:val="000000"/>
          <w:sz w:val="28"/>
          <w:szCs w:val="28"/>
        </w:rPr>
        <w:t>в пункте 11:</w:t>
      </w:r>
    </w:p>
    <w:p w:rsidR="00876958" w:rsidRPr="00145101" w:rsidRDefault="00876958" w:rsidP="00082045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5101">
        <w:rPr>
          <w:rFonts w:ascii="Times New Roman" w:hAnsi="Times New Roman" w:cs="Times New Roman"/>
          <w:color w:val="000000"/>
          <w:sz w:val="28"/>
          <w:szCs w:val="28"/>
        </w:rPr>
        <w:t>абзац шестой части первой изложить в следующей редакции:</w:t>
      </w:r>
    </w:p>
    <w:p w:rsidR="00876958" w:rsidRPr="00145101" w:rsidRDefault="00876958" w:rsidP="00082045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5101">
        <w:rPr>
          <w:rFonts w:ascii="Times New Roman" w:hAnsi="Times New Roman" w:cs="Times New Roman"/>
          <w:color w:val="000000"/>
          <w:sz w:val="28"/>
          <w:szCs w:val="28"/>
        </w:rPr>
        <w:t>«наличие в Сведениях о бюджетном обязательстве идентификатора муниципального контракта (контракта, договора, соглашения), сформированного в соответствии с Порядком формирования идентификатора государственного контракта, договора (соглашения) при казначейском сопровождении средств, утвержденным приказом Министерства финансов Российской Федерации от 2 декабря 2021 г. № 205н «Об утверждении Порядка формирования идентификатора государственного контракта, договора (соглашения) при казначейском сопровождении средств», (далее - идентификатор государственного контракта (контракта, договора, соглашения)),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45101">
        <w:rPr>
          <w:rFonts w:ascii="Times New Roman" w:hAnsi="Times New Roman" w:cs="Times New Roman"/>
          <w:color w:val="000000"/>
          <w:sz w:val="28"/>
          <w:szCs w:val="28"/>
        </w:rPr>
        <w:t>случае, если по государственному контракту (контракту, договору, соглашению) осуществляются платежи, подлежащие казначейскому сопровождению в соответствии с пунктом 1 статьи 242.26 Бюджетного кодекса Российской Федерации и федеральным законом о федеральном бюджете на соответствующий финансовый год и плановый период;»;</w:t>
      </w:r>
    </w:p>
    <w:p w:rsidR="00876958" w:rsidRPr="00145101" w:rsidRDefault="00876958" w:rsidP="00082045">
      <w:pPr>
        <w:widowControl w:val="0"/>
        <w:numPr>
          <w:ilvl w:val="0"/>
          <w:numId w:val="6"/>
        </w:numPr>
        <w:tabs>
          <w:tab w:val="left" w:pos="1115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9"/>
      <w:bookmarkEnd w:id="4"/>
      <w:r w:rsidRPr="00145101">
        <w:rPr>
          <w:rFonts w:ascii="Times New Roman" w:hAnsi="Times New Roman" w:cs="Times New Roman"/>
          <w:color w:val="000000"/>
          <w:sz w:val="28"/>
          <w:szCs w:val="28"/>
        </w:rPr>
        <w:t xml:space="preserve">в части первой пункта 12 после слов «в </w:t>
      </w:r>
      <w:r>
        <w:rPr>
          <w:rFonts w:ascii="Times New Roman" w:hAnsi="Times New Roman" w:cs="Times New Roman"/>
          <w:color w:val="000000"/>
          <w:sz w:val="28"/>
          <w:szCs w:val="28"/>
        </w:rPr>
        <w:t>абзаце</w:t>
      </w:r>
      <w:r w:rsidRPr="00145101">
        <w:rPr>
          <w:rFonts w:ascii="Times New Roman" w:hAnsi="Times New Roman" w:cs="Times New Roman"/>
          <w:color w:val="000000"/>
          <w:sz w:val="28"/>
          <w:szCs w:val="28"/>
        </w:rPr>
        <w:t xml:space="preserve"> перво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145101">
        <w:rPr>
          <w:rFonts w:ascii="Times New Roman" w:hAnsi="Times New Roman" w:cs="Times New Roman"/>
          <w:color w:val="000000"/>
          <w:sz w:val="28"/>
          <w:szCs w:val="28"/>
        </w:rPr>
        <w:t xml:space="preserve"> пункта 11 настоящего Порядка, и» дополнить словами «не позднее рабочего дня, следующего за днем постановки на учет бюджетного обязательства (внесения изменений в бюджетное обязательство)»;</w:t>
      </w:r>
    </w:p>
    <w:p w:rsidR="00876958" w:rsidRPr="00145101" w:rsidRDefault="00876958" w:rsidP="00082045">
      <w:pPr>
        <w:widowControl w:val="0"/>
        <w:numPr>
          <w:ilvl w:val="0"/>
          <w:numId w:val="6"/>
        </w:numPr>
        <w:tabs>
          <w:tab w:val="left" w:pos="1115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10"/>
      <w:bookmarkEnd w:id="5"/>
      <w:r w:rsidRPr="00145101">
        <w:rPr>
          <w:rFonts w:ascii="Times New Roman" w:hAnsi="Times New Roman" w:cs="Times New Roman"/>
          <w:color w:val="000000"/>
          <w:sz w:val="28"/>
          <w:szCs w:val="28"/>
        </w:rPr>
        <w:t xml:space="preserve">в абзаце </w:t>
      </w:r>
      <w:r>
        <w:rPr>
          <w:rFonts w:ascii="Times New Roman" w:hAnsi="Times New Roman" w:cs="Times New Roman"/>
          <w:color w:val="000000"/>
          <w:sz w:val="28"/>
          <w:szCs w:val="28"/>
        </w:rPr>
        <w:t>первом</w:t>
      </w:r>
      <w:r w:rsidRPr="00145101">
        <w:rPr>
          <w:rFonts w:ascii="Times New Roman" w:hAnsi="Times New Roman" w:cs="Times New Roman"/>
          <w:color w:val="000000"/>
          <w:sz w:val="28"/>
          <w:szCs w:val="28"/>
        </w:rPr>
        <w:t xml:space="preserve"> части первой пункта 14 слова « части третьей» исключить;</w:t>
      </w:r>
    </w:p>
    <w:p w:rsidR="00876958" w:rsidRPr="00145101" w:rsidRDefault="00876958" w:rsidP="00082045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11"/>
      <w:bookmarkEnd w:id="6"/>
      <w:r w:rsidRPr="00145101">
        <w:rPr>
          <w:rFonts w:ascii="Times New Roman" w:hAnsi="Times New Roman" w:cs="Times New Roman"/>
          <w:color w:val="000000"/>
          <w:sz w:val="28"/>
          <w:szCs w:val="28"/>
        </w:rPr>
        <w:t>в абзаце пятом пункта 15 слова «в день постановки на учет» заменить словами «и не позднее рабочего дня, следующего за днем постановки на учет»;</w:t>
      </w:r>
    </w:p>
    <w:p w:rsidR="00876958" w:rsidRPr="00145101" w:rsidRDefault="00876958" w:rsidP="00082045">
      <w:pPr>
        <w:widowControl w:val="0"/>
        <w:numPr>
          <w:ilvl w:val="0"/>
          <w:numId w:val="6"/>
        </w:numPr>
        <w:tabs>
          <w:tab w:val="left" w:pos="1116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12"/>
      <w:bookmarkEnd w:id="7"/>
      <w:r w:rsidRPr="00145101">
        <w:rPr>
          <w:rFonts w:ascii="Times New Roman" w:hAnsi="Times New Roman" w:cs="Times New Roman"/>
          <w:color w:val="000000"/>
          <w:sz w:val="28"/>
          <w:szCs w:val="28"/>
        </w:rPr>
        <w:t>в пункте 16:</w:t>
      </w:r>
    </w:p>
    <w:p w:rsidR="00876958" w:rsidRPr="00145101" w:rsidRDefault="00876958" w:rsidP="00082045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5101">
        <w:rPr>
          <w:rFonts w:ascii="Times New Roman" w:hAnsi="Times New Roman" w:cs="Times New Roman"/>
          <w:color w:val="000000"/>
          <w:sz w:val="28"/>
          <w:szCs w:val="28"/>
        </w:rPr>
        <w:t>в части первой:</w:t>
      </w:r>
    </w:p>
    <w:p w:rsidR="00876958" w:rsidRPr="00145101" w:rsidRDefault="00876958" w:rsidP="008A68A9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5101">
        <w:rPr>
          <w:rFonts w:ascii="Times New Roman" w:hAnsi="Times New Roman" w:cs="Times New Roman"/>
          <w:color w:val="000000"/>
          <w:sz w:val="28"/>
          <w:szCs w:val="28"/>
        </w:rPr>
        <w:t>в абзаце втором цифры «8, 9,» исключить;</w:t>
      </w:r>
    </w:p>
    <w:p w:rsidR="00876958" w:rsidRPr="00145101" w:rsidRDefault="00876958" w:rsidP="008A68A9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5101">
        <w:rPr>
          <w:rFonts w:ascii="Times New Roman" w:hAnsi="Times New Roman" w:cs="Times New Roman"/>
          <w:color w:val="000000"/>
          <w:sz w:val="28"/>
          <w:szCs w:val="28"/>
        </w:rPr>
        <w:t>в абзаце третьем слова «пунктами 5-7 графы 2 Перечня» заменить словами «пунктами 5-9 графы 2 Перечня (за исключением соглашений о предоставлении субсидий на финансовое обеспечение выполнения муниципального задания на оказание муниципального услуг (выполнение работ)»;</w:t>
      </w:r>
    </w:p>
    <w:p w:rsidR="00876958" w:rsidRPr="00145101" w:rsidRDefault="00876958" w:rsidP="008A68A9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5101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абзаце шестом </w:t>
      </w:r>
      <w:r w:rsidRPr="00145101">
        <w:rPr>
          <w:rFonts w:ascii="Times New Roman" w:hAnsi="Times New Roman" w:cs="Times New Roman"/>
          <w:color w:val="000000"/>
          <w:sz w:val="28"/>
          <w:szCs w:val="28"/>
        </w:rPr>
        <w:t>слова «абзацев третьего и» заменить словом «абзаца»;</w:t>
      </w:r>
    </w:p>
    <w:p w:rsidR="00876958" w:rsidRPr="00145101" w:rsidRDefault="00876958" w:rsidP="008A68A9">
      <w:pPr>
        <w:widowControl w:val="0"/>
        <w:numPr>
          <w:ilvl w:val="0"/>
          <w:numId w:val="6"/>
        </w:numPr>
        <w:tabs>
          <w:tab w:val="left" w:pos="1242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bookmark13"/>
      <w:bookmarkEnd w:id="8"/>
      <w:r w:rsidRPr="00145101">
        <w:rPr>
          <w:rFonts w:ascii="Times New Roman" w:hAnsi="Times New Roman" w:cs="Times New Roman"/>
          <w:color w:val="000000"/>
          <w:sz w:val="28"/>
          <w:szCs w:val="28"/>
        </w:rPr>
        <w:t>абзац первый части второй пункта 20 изложить в следующей редакции:</w:t>
      </w:r>
    </w:p>
    <w:p w:rsidR="00876958" w:rsidRPr="00145101" w:rsidRDefault="00876958" w:rsidP="008A68A9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5101">
        <w:rPr>
          <w:rFonts w:ascii="Times New Roman" w:hAnsi="Times New Roman" w:cs="Times New Roman"/>
          <w:color w:val="000000"/>
          <w:sz w:val="28"/>
          <w:szCs w:val="28"/>
        </w:rPr>
        <w:t>«Сведения о денежных обязательствах, не содержащие сведения, составляющие государственную тайну, формируются получателем средств бюджета Темниковского муниципального района в течение трех рабочих дней со дня, следующего за днем возникновения денежного обязательства, в случае:»;</w:t>
      </w:r>
    </w:p>
    <w:p w:rsidR="00876958" w:rsidRPr="00145101" w:rsidRDefault="00876958" w:rsidP="008A68A9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5101">
        <w:rPr>
          <w:rFonts w:ascii="Times New Roman" w:hAnsi="Times New Roman" w:cs="Times New Roman"/>
          <w:color w:val="000000"/>
          <w:sz w:val="28"/>
          <w:szCs w:val="28"/>
        </w:rPr>
        <w:t>11) в части первой пункта 23 слова «и в срок, установленный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17C3">
        <w:rPr>
          <w:rFonts w:ascii="Times New Roman" w:hAnsi="Times New Roman" w:cs="Times New Roman"/>
          <w:sz w:val="28"/>
          <w:szCs w:val="28"/>
        </w:rPr>
        <w:t xml:space="preserve">абзацем первым пункта 22 </w:t>
      </w:r>
      <w:r w:rsidRPr="00300137">
        <w:rPr>
          <w:rFonts w:ascii="Times New Roman" w:hAnsi="Times New Roman" w:cs="Times New Roman"/>
          <w:sz w:val="28"/>
          <w:szCs w:val="28"/>
        </w:rPr>
        <w:t>настоящего Порядка</w:t>
      </w:r>
      <w:r w:rsidRPr="00145101">
        <w:rPr>
          <w:rFonts w:ascii="Times New Roman" w:hAnsi="Times New Roman" w:cs="Times New Roman"/>
          <w:color w:val="000000"/>
          <w:sz w:val="28"/>
          <w:szCs w:val="28"/>
        </w:rPr>
        <w:t>» заменить словами «и в день постановки на учет денежного обязательства (внесения изменений в денежное обязательство)»;</w:t>
      </w:r>
    </w:p>
    <w:p w:rsidR="00876958" w:rsidRPr="00145101" w:rsidRDefault="00876958" w:rsidP="008A68A9">
      <w:pPr>
        <w:widowControl w:val="0"/>
        <w:numPr>
          <w:ilvl w:val="0"/>
          <w:numId w:val="7"/>
        </w:numPr>
        <w:tabs>
          <w:tab w:val="left" w:pos="1242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bookmark14"/>
      <w:bookmarkEnd w:id="9"/>
      <w:r w:rsidRPr="00145101">
        <w:rPr>
          <w:rFonts w:ascii="Times New Roman" w:hAnsi="Times New Roman" w:cs="Times New Roman"/>
          <w:color w:val="000000"/>
          <w:sz w:val="28"/>
          <w:szCs w:val="28"/>
        </w:rPr>
        <w:t>в абзаце первом пункта 24 слова «в срок, установленный</w:t>
      </w:r>
      <w:r w:rsidRPr="00300137">
        <w:rPr>
          <w:rFonts w:ascii="Times New Roman" w:hAnsi="Times New Roman" w:cs="Times New Roman"/>
          <w:sz w:val="28"/>
          <w:szCs w:val="28"/>
        </w:rPr>
        <w:t xml:space="preserve">, </w:t>
      </w:r>
      <w:r w:rsidRPr="008D17C3">
        <w:rPr>
          <w:rFonts w:ascii="Times New Roman" w:hAnsi="Times New Roman" w:cs="Times New Roman"/>
          <w:sz w:val="28"/>
          <w:szCs w:val="28"/>
        </w:rPr>
        <w:t xml:space="preserve">абзацем первым пункта 22 </w:t>
      </w:r>
      <w:r w:rsidRPr="00300137">
        <w:rPr>
          <w:rFonts w:ascii="Times New Roman" w:hAnsi="Times New Roman" w:cs="Times New Roman"/>
          <w:sz w:val="28"/>
          <w:szCs w:val="28"/>
        </w:rPr>
        <w:t>настоящего Порядка</w:t>
      </w:r>
      <w:r w:rsidRPr="00145101">
        <w:rPr>
          <w:rFonts w:ascii="Times New Roman" w:hAnsi="Times New Roman" w:cs="Times New Roman"/>
          <w:color w:val="000000"/>
          <w:sz w:val="28"/>
          <w:szCs w:val="28"/>
        </w:rPr>
        <w:t>» заменить словами «в день осуществления проверки»;</w:t>
      </w:r>
    </w:p>
    <w:p w:rsidR="00876958" w:rsidRPr="00082045" w:rsidRDefault="00876958" w:rsidP="008A68A9">
      <w:pPr>
        <w:widowControl w:val="0"/>
        <w:numPr>
          <w:ilvl w:val="0"/>
          <w:numId w:val="7"/>
        </w:numPr>
        <w:tabs>
          <w:tab w:val="left" w:pos="1242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bookmark15"/>
      <w:bookmarkEnd w:id="10"/>
      <w:r w:rsidRPr="00145101">
        <w:rPr>
          <w:rFonts w:ascii="Times New Roman" w:hAnsi="Times New Roman" w:cs="Times New Roman"/>
          <w:color w:val="000000"/>
          <w:sz w:val="28"/>
          <w:szCs w:val="28"/>
        </w:rPr>
        <w:t>пункт 3 приложения изложить в следующей редакции: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610"/>
        <w:gridCol w:w="3485"/>
        <w:gridCol w:w="4968"/>
      </w:tblGrid>
      <w:tr w:rsidR="00876958" w:rsidRPr="00CB6378">
        <w:trPr>
          <w:trHeight w:hRule="exact" w:val="1173"/>
          <w:jc w:val="center"/>
        </w:trPr>
        <w:tc>
          <w:tcPr>
            <w:tcW w:w="6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6958" w:rsidRPr="00CB6378" w:rsidRDefault="00876958" w:rsidP="00920C22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3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34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6958" w:rsidRPr="00CB6378" w:rsidRDefault="00876958" w:rsidP="008A68A9">
            <w:pPr>
              <w:widowControl w:val="0"/>
              <w:tabs>
                <w:tab w:val="right" w:pos="3250"/>
              </w:tabs>
              <w:spacing w:line="240" w:lineRule="auto"/>
              <w:ind w:left="144" w:right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3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Муниципальный контракт (договор) на поставку товаров,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CB63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выполнение работ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оказание услуг для обеспечения </w:t>
            </w:r>
            <w:r w:rsidRPr="00CB63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нужд Темниковского муниципального района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CB63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Республики Мордовия, сведения о котором подлежат включению в определенный законодательством Российской Федерации о контрактной системе в сфере закупок товаров, работ, услуг</w:t>
            </w:r>
            <w:r w:rsidRPr="00CB63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для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CB63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обеспечения государственных</w:t>
            </w:r>
            <w:r w:rsidRPr="00CB63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CB63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муниципальных</w:t>
            </w:r>
            <w:r w:rsidRPr="00CB63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нужд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CB63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реестр контрактов, за исключением государственных контрактов (договоров), указанных в пункте 13 настоящего Перечня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76958" w:rsidRPr="00CB6378" w:rsidRDefault="00876958" w:rsidP="00920C22">
            <w:pPr>
              <w:widowControl w:val="0"/>
              <w:ind w:left="203" w:right="87"/>
              <w:rPr>
                <w:rFonts w:ascii="Times New Roman" w:hAnsi="Times New Roman" w:cs="Times New Roman"/>
                <w:sz w:val="28"/>
                <w:szCs w:val="28"/>
              </w:rPr>
            </w:pPr>
            <w:r w:rsidRPr="00CB63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Акт выполненных работ</w:t>
            </w:r>
          </w:p>
        </w:tc>
      </w:tr>
      <w:tr w:rsidR="00876958" w:rsidRPr="00CB6378">
        <w:trPr>
          <w:trHeight w:hRule="exact" w:val="341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6958" w:rsidRPr="00CB6378" w:rsidRDefault="00876958" w:rsidP="00920C2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6958" w:rsidRPr="00CB6378" w:rsidRDefault="00876958" w:rsidP="00920C22">
            <w:pPr>
              <w:widowControl w:val="0"/>
              <w:ind w:left="144" w:right="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76958" w:rsidRPr="00CB6378" w:rsidRDefault="00876958" w:rsidP="00920C22">
            <w:pPr>
              <w:widowControl w:val="0"/>
              <w:ind w:left="203" w:right="87"/>
              <w:rPr>
                <w:rFonts w:ascii="Times New Roman" w:hAnsi="Times New Roman" w:cs="Times New Roman"/>
                <w:sz w:val="28"/>
                <w:szCs w:val="28"/>
              </w:rPr>
            </w:pPr>
            <w:r w:rsidRPr="00CB63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Акт об оказании услуг</w:t>
            </w:r>
          </w:p>
        </w:tc>
      </w:tr>
      <w:tr w:rsidR="00876958" w:rsidRPr="00CB6378">
        <w:trPr>
          <w:trHeight w:hRule="exact" w:val="336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6958" w:rsidRPr="00CB6378" w:rsidRDefault="00876958" w:rsidP="00920C2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6958" w:rsidRPr="00CB6378" w:rsidRDefault="00876958" w:rsidP="00920C22">
            <w:pPr>
              <w:widowControl w:val="0"/>
              <w:ind w:left="144" w:right="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76958" w:rsidRPr="00CB6378" w:rsidRDefault="00876958" w:rsidP="00920C22">
            <w:pPr>
              <w:widowControl w:val="0"/>
              <w:ind w:left="203" w:right="87"/>
              <w:rPr>
                <w:rFonts w:ascii="Times New Roman" w:hAnsi="Times New Roman" w:cs="Times New Roman"/>
                <w:sz w:val="28"/>
                <w:szCs w:val="28"/>
              </w:rPr>
            </w:pPr>
            <w:r w:rsidRPr="00CB63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Акт приема-передачи</w:t>
            </w:r>
          </w:p>
        </w:tc>
      </w:tr>
      <w:tr w:rsidR="00876958" w:rsidRPr="00CB6378">
        <w:trPr>
          <w:trHeight w:hRule="exact" w:val="2252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6958" w:rsidRPr="00CB6378" w:rsidRDefault="00876958" w:rsidP="00920C2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6958" w:rsidRPr="00CB6378" w:rsidRDefault="00876958" w:rsidP="00920C22">
            <w:pPr>
              <w:widowControl w:val="0"/>
              <w:ind w:left="144" w:right="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76958" w:rsidRPr="00CB6378" w:rsidRDefault="00876958" w:rsidP="008A68A9">
            <w:pPr>
              <w:widowControl w:val="0"/>
              <w:spacing w:line="240" w:lineRule="auto"/>
              <w:ind w:left="203" w:right="87"/>
              <w:rPr>
                <w:rFonts w:ascii="Times New Roman" w:hAnsi="Times New Roman" w:cs="Times New Roman"/>
                <w:sz w:val="28"/>
                <w:szCs w:val="28"/>
              </w:rPr>
            </w:pPr>
            <w:r w:rsidRPr="00CB63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Муниципальный контракт (в случае осуществления авансовых платежей в соответствии с условиями государственного контракта, внесение арендной платы по государственному контракту)</w:t>
            </w:r>
          </w:p>
        </w:tc>
      </w:tr>
      <w:tr w:rsidR="00876958" w:rsidRPr="00CB6378">
        <w:trPr>
          <w:trHeight w:hRule="exact" w:val="1689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6958" w:rsidRPr="00CB6378" w:rsidRDefault="00876958" w:rsidP="00920C2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6958" w:rsidRPr="00CB6378" w:rsidRDefault="00876958" w:rsidP="00920C22">
            <w:pPr>
              <w:widowControl w:val="0"/>
              <w:ind w:left="144" w:right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76958" w:rsidRPr="00CB6378" w:rsidRDefault="00876958" w:rsidP="008A68A9">
            <w:pPr>
              <w:widowControl w:val="0"/>
              <w:tabs>
                <w:tab w:val="left" w:pos="2563"/>
                <w:tab w:val="left" w:pos="4363"/>
              </w:tabs>
              <w:spacing w:line="240" w:lineRule="auto"/>
              <w:ind w:right="87"/>
              <w:rPr>
                <w:rFonts w:ascii="Times New Roman" w:hAnsi="Times New Roman" w:cs="Times New Roman"/>
                <w:sz w:val="28"/>
                <w:szCs w:val="28"/>
              </w:rPr>
            </w:pPr>
            <w:r w:rsidRPr="00CB63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Документ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 приемке товаров, выполненной </w:t>
            </w:r>
            <w:r w:rsidRPr="00CB63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работы</w:t>
            </w:r>
            <w:r w:rsidRPr="00CB63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(ее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CB63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результатов), оказанной услуги, в том числе в электронной форме</w:t>
            </w:r>
          </w:p>
        </w:tc>
      </w:tr>
      <w:tr w:rsidR="00876958" w:rsidRPr="00CB6378">
        <w:trPr>
          <w:trHeight w:hRule="exact" w:val="1008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6958" w:rsidRPr="00CB6378" w:rsidRDefault="00876958" w:rsidP="00920C2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6958" w:rsidRPr="00CB6378" w:rsidRDefault="00876958" w:rsidP="00920C22">
            <w:pPr>
              <w:widowControl w:val="0"/>
              <w:ind w:left="144" w:right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76958" w:rsidRPr="00CB6378" w:rsidRDefault="00876958" w:rsidP="00920C22">
            <w:pPr>
              <w:widowControl w:val="0"/>
              <w:ind w:left="203" w:right="8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63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  <w:p w:rsidR="00876958" w:rsidRPr="00CB6378" w:rsidRDefault="00876958" w:rsidP="00920C22">
            <w:pPr>
              <w:widowControl w:val="0"/>
              <w:ind w:left="203" w:right="8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76958" w:rsidRPr="00CB6378">
        <w:trPr>
          <w:trHeight w:hRule="exact" w:val="326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6958" w:rsidRPr="00CB6378" w:rsidRDefault="00876958" w:rsidP="00920C2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6958" w:rsidRPr="00CB6378" w:rsidRDefault="00876958" w:rsidP="00920C22">
            <w:pPr>
              <w:widowControl w:val="0"/>
              <w:ind w:left="144" w:right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76958" w:rsidRPr="00CB6378" w:rsidRDefault="00876958" w:rsidP="00920C22">
            <w:pPr>
              <w:widowControl w:val="0"/>
              <w:ind w:left="203" w:right="8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3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Счет</w:t>
            </w:r>
          </w:p>
        </w:tc>
      </w:tr>
      <w:tr w:rsidR="00876958" w:rsidRPr="00CB6378">
        <w:trPr>
          <w:trHeight w:hRule="exact" w:val="341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6958" w:rsidRPr="00CB6378" w:rsidRDefault="00876958" w:rsidP="00920C2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6958" w:rsidRPr="00CB6378" w:rsidRDefault="00876958" w:rsidP="00920C22">
            <w:pPr>
              <w:widowControl w:val="0"/>
              <w:ind w:left="144" w:right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76958" w:rsidRPr="00CB6378" w:rsidRDefault="00876958" w:rsidP="00920C22">
            <w:pPr>
              <w:widowControl w:val="0"/>
              <w:ind w:left="203" w:right="87"/>
              <w:rPr>
                <w:rFonts w:ascii="Times New Roman" w:hAnsi="Times New Roman" w:cs="Times New Roman"/>
                <w:sz w:val="28"/>
                <w:szCs w:val="28"/>
              </w:rPr>
            </w:pPr>
            <w:r w:rsidRPr="00CB63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Счет-фактура</w:t>
            </w:r>
          </w:p>
        </w:tc>
      </w:tr>
      <w:tr w:rsidR="00876958" w:rsidRPr="00CB6378" w:rsidTr="00763A83">
        <w:trPr>
          <w:trHeight w:hRule="exact" w:val="864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6958" w:rsidRPr="00CB6378" w:rsidRDefault="00876958" w:rsidP="00920C2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6958" w:rsidRPr="00CB6378" w:rsidRDefault="00876958" w:rsidP="00920C22">
            <w:pPr>
              <w:widowControl w:val="0"/>
              <w:ind w:left="144" w:right="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76958" w:rsidRPr="00CB6378" w:rsidRDefault="00876958" w:rsidP="000A7151">
            <w:pPr>
              <w:widowControl w:val="0"/>
              <w:tabs>
                <w:tab w:val="left" w:pos="3466"/>
              </w:tabs>
              <w:ind w:left="203" w:right="8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3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Товарная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CB63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накладная(унифицированная форма № ТОРГ- 12) (ф. 0330212)</w:t>
            </w:r>
          </w:p>
        </w:tc>
      </w:tr>
      <w:tr w:rsidR="00876958" w:rsidRPr="00CB6378" w:rsidTr="00763A83">
        <w:trPr>
          <w:trHeight w:hRule="exact" w:val="701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6958" w:rsidRPr="00CB6378" w:rsidRDefault="00876958" w:rsidP="00920C2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6958" w:rsidRPr="00CB6378" w:rsidRDefault="00876958" w:rsidP="00920C22">
            <w:pPr>
              <w:widowControl w:val="0"/>
              <w:ind w:left="144" w:right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76958" w:rsidRPr="00CB6378" w:rsidRDefault="00876958" w:rsidP="000A7151">
            <w:pPr>
              <w:widowControl w:val="0"/>
              <w:tabs>
                <w:tab w:val="left" w:pos="2976"/>
              </w:tabs>
              <w:ind w:left="203" w:right="8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3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Универсальный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передаточный документ</w:t>
            </w:r>
          </w:p>
        </w:tc>
      </w:tr>
      <w:tr w:rsidR="00876958" w:rsidRPr="00CB6378">
        <w:trPr>
          <w:trHeight w:hRule="exact" w:val="346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6958" w:rsidRPr="00CB6378" w:rsidRDefault="00876958" w:rsidP="00920C2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6958" w:rsidRPr="00CB6378" w:rsidRDefault="00876958" w:rsidP="00920C22">
            <w:pPr>
              <w:widowControl w:val="0"/>
              <w:ind w:left="144" w:right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76958" w:rsidRPr="00CB6378" w:rsidRDefault="00876958" w:rsidP="00920C22">
            <w:pPr>
              <w:widowControl w:val="0"/>
              <w:ind w:left="203" w:right="8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3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Чек</w:t>
            </w:r>
          </w:p>
        </w:tc>
      </w:tr>
      <w:tr w:rsidR="00876958" w:rsidRPr="00CB6378">
        <w:trPr>
          <w:trHeight w:hRule="exact" w:val="3336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76958" w:rsidRPr="00CB6378" w:rsidRDefault="00876958" w:rsidP="00920C2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76958" w:rsidRPr="00CB6378" w:rsidRDefault="00876958" w:rsidP="00920C22">
            <w:pPr>
              <w:widowControl w:val="0"/>
              <w:ind w:left="144" w:right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6958" w:rsidRPr="00CB6378" w:rsidRDefault="00876958" w:rsidP="008A68A9">
            <w:pPr>
              <w:widowControl w:val="0"/>
              <w:tabs>
                <w:tab w:val="left" w:pos="3398"/>
              </w:tabs>
              <w:spacing w:line="240" w:lineRule="auto"/>
              <w:ind w:right="87"/>
              <w:rPr>
                <w:rFonts w:ascii="Times New Roman" w:hAnsi="Times New Roman" w:cs="Times New Roman"/>
                <w:sz w:val="28"/>
                <w:szCs w:val="28"/>
              </w:rPr>
            </w:pPr>
            <w:r w:rsidRPr="00CB63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Иной докумен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т, подтверждающий возникновение </w:t>
            </w:r>
            <w:r w:rsidRPr="00CB63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денежного обязательства получателя средств федерального бюджета (далее - иной документ, подтверждающий1 возникновение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CB63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денежного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CB63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обязательства) по бюджетному обязательству получателя средств федерального бюджета, возникшему на основании муниципального контракта</w:t>
            </w:r>
          </w:p>
        </w:tc>
      </w:tr>
    </w:tbl>
    <w:p w:rsidR="00876958" w:rsidRDefault="00876958" w:rsidP="00EB34C5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6958" w:rsidRDefault="00876958" w:rsidP="00EB34C5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34C5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после </w:t>
      </w:r>
      <w:r>
        <w:rPr>
          <w:rFonts w:ascii="Times New Roman" w:hAnsi="Times New Roman" w:cs="Times New Roman"/>
          <w:sz w:val="28"/>
          <w:szCs w:val="28"/>
        </w:rPr>
        <w:t xml:space="preserve">дня </w:t>
      </w:r>
      <w:r w:rsidRPr="00EB34C5">
        <w:rPr>
          <w:rFonts w:ascii="Times New Roman" w:hAnsi="Times New Roman" w:cs="Times New Roman"/>
          <w:sz w:val="28"/>
          <w:szCs w:val="28"/>
        </w:rPr>
        <w:t>его официального опубликования.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76958" w:rsidRDefault="00876958" w:rsidP="000418DF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Бабеевского сельского поселения                                                  Ю.П.Нечайкин</w:t>
      </w:r>
    </w:p>
    <w:p w:rsidR="00876958" w:rsidRDefault="00876958" w:rsidP="00EB34C5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6958" w:rsidRDefault="00876958" w:rsidP="00EB34C5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6958" w:rsidRDefault="00876958" w:rsidP="00EB34C5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6958" w:rsidRDefault="00876958" w:rsidP="00EB34C5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6958" w:rsidRPr="00EB34C5" w:rsidRDefault="00876958" w:rsidP="00EB34C5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GoBack"/>
      <w:bookmarkEnd w:id="11"/>
    </w:p>
    <w:p w:rsidR="00876958" w:rsidRDefault="00876958" w:rsidP="00EB34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76958" w:rsidSect="002145DD">
      <w:headerReference w:type="default" r:id="rId7"/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6958" w:rsidRDefault="00876958" w:rsidP="00384F63">
      <w:pPr>
        <w:spacing w:after="0" w:line="240" w:lineRule="auto"/>
      </w:pPr>
      <w:r>
        <w:separator/>
      </w:r>
    </w:p>
  </w:endnote>
  <w:endnote w:type="continuationSeparator" w:id="1">
    <w:p w:rsidR="00876958" w:rsidRDefault="00876958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6958" w:rsidRDefault="00876958" w:rsidP="00384F63">
      <w:pPr>
        <w:spacing w:after="0" w:line="240" w:lineRule="auto"/>
      </w:pPr>
      <w:r>
        <w:separator/>
      </w:r>
    </w:p>
  </w:footnote>
  <w:footnote w:type="continuationSeparator" w:id="1">
    <w:p w:rsidR="00876958" w:rsidRDefault="00876958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958" w:rsidRDefault="00876958" w:rsidP="002B3E9C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76958" w:rsidRDefault="00876958">
    <w:pPr>
      <w:pStyle w:val="Header"/>
      <w:jc w:val="center"/>
    </w:pPr>
  </w:p>
  <w:p w:rsidR="00876958" w:rsidRDefault="0087695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5"/>
    <w:multiLevelType w:val="multilevel"/>
    <w:tmpl w:val="00000004"/>
    <w:lvl w:ilvl="0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0F224164"/>
    <w:multiLevelType w:val="hybridMultilevel"/>
    <w:tmpl w:val="67E40538"/>
    <w:lvl w:ilvl="0" w:tplc="082CD1C8">
      <w:start w:val="2"/>
      <w:numFmt w:val="decimal"/>
      <w:lvlText w:val="%1."/>
      <w:lvlJc w:val="left"/>
      <w:pPr>
        <w:ind w:left="369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410" w:hanging="360"/>
      </w:pPr>
    </w:lvl>
    <w:lvl w:ilvl="2" w:tplc="0419001B">
      <w:start w:val="1"/>
      <w:numFmt w:val="lowerRoman"/>
      <w:lvlText w:val="%3."/>
      <w:lvlJc w:val="right"/>
      <w:pPr>
        <w:ind w:left="5130" w:hanging="180"/>
      </w:pPr>
    </w:lvl>
    <w:lvl w:ilvl="3" w:tplc="0419000F">
      <w:start w:val="1"/>
      <w:numFmt w:val="decimal"/>
      <w:lvlText w:val="%4."/>
      <w:lvlJc w:val="left"/>
      <w:pPr>
        <w:ind w:left="5850" w:hanging="360"/>
      </w:pPr>
    </w:lvl>
    <w:lvl w:ilvl="4" w:tplc="04190019">
      <w:start w:val="1"/>
      <w:numFmt w:val="lowerLetter"/>
      <w:lvlText w:val="%5."/>
      <w:lvlJc w:val="left"/>
      <w:pPr>
        <w:ind w:left="6570" w:hanging="360"/>
      </w:pPr>
    </w:lvl>
    <w:lvl w:ilvl="5" w:tplc="0419001B">
      <w:start w:val="1"/>
      <w:numFmt w:val="lowerRoman"/>
      <w:lvlText w:val="%6."/>
      <w:lvlJc w:val="right"/>
      <w:pPr>
        <w:ind w:left="7290" w:hanging="180"/>
      </w:pPr>
    </w:lvl>
    <w:lvl w:ilvl="6" w:tplc="0419000F">
      <w:start w:val="1"/>
      <w:numFmt w:val="decimal"/>
      <w:lvlText w:val="%7."/>
      <w:lvlJc w:val="left"/>
      <w:pPr>
        <w:ind w:left="8010" w:hanging="360"/>
      </w:pPr>
    </w:lvl>
    <w:lvl w:ilvl="7" w:tplc="04190019">
      <w:start w:val="1"/>
      <w:numFmt w:val="lowerLetter"/>
      <w:lvlText w:val="%8."/>
      <w:lvlJc w:val="left"/>
      <w:pPr>
        <w:ind w:left="8730" w:hanging="360"/>
      </w:pPr>
    </w:lvl>
    <w:lvl w:ilvl="8" w:tplc="0419001B">
      <w:start w:val="1"/>
      <w:numFmt w:val="lowerRoman"/>
      <w:lvlText w:val="%9."/>
      <w:lvlJc w:val="right"/>
      <w:pPr>
        <w:ind w:left="9450" w:hanging="180"/>
      </w:pPr>
    </w:lvl>
  </w:abstractNum>
  <w:abstractNum w:abstractNumId="3">
    <w:nsid w:val="331D103F"/>
    <w:multiLevelType w:val="hybridMultilevel"/>
    <w:tmpl w:val="6414B700"/>
    <w:lvl w:ilvl="0" w:tplc="827A212C">
      <w:start w:val="4"/>
      <w:numFmt w:val="decimal"/>
      <w:lvlText w:val="%1."/>
      <w:lvlJc w:val="left"/>
      <w:pPr>
        <w:ind w:left="1080" w:hanging="360"/>
      </w:pPr>
      <w:rPr>
        <w:rFonts w:hint="default"/>
        <w:sz w:val="27"/>
        <w:szCs w:val="27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D84094D"/>
    <w:multiLevelType w:val="hybridMultilevel"/>
    <w:tmpl w:val="1E94569E"/>
    <w:lvl w:ilvl="0" w:tplc="13AE56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35" w:hanging="360"/>
      </w:pPr>
    </w:lvl>
    <w:lvl w:ilvl="2" w:tplc="0419001B">
      <w:start w:val="1"/>
      <w:numFmt w:val="lowerRoman"/>
      <w:lvlText w:val="%3."/>
      <w:lvlJc w:val="right"/>
      <w:pPr>
        <w:ind w:left="2355" w:hanging="180"/>
      </w:pPr>
    </w:lvl>
    <w:lvl w:ilvl="3" w:tplc="0419000F">
      <w:start w:val="1"/>
      <w:numFmt w:val="decimal"/>
      <w:lvlText w:val="%4."/>
      <w:lvlJc w:val="left"/>
      <w:pPr>
        <w:ind w:left="3075" w:hanging="360"/>
      </w:pPr>
    </w:lvl>
    <w:lvl w:ilvl="4" w:tplc="04190019">
      <w:start w:val="1"/>
      <w:numFmt w:val="lowerLetter"/>
      <w:lvlText w:val="%5."/>
      <w:lvlJc w:val="left"/>
      <w:pPr>
        <w:ind w:left="3795" w:hanging="360"/>
      </w:pPr>
    </w:lvl>
    <w:lvl w:ilvl="5" w:tplc="0419001B">
      <w:start w:val="1"/>
      <w:numFmt w:val="lowerRoman"/>
      <w:lvlText w:val="%6."/>
      <w:lvlJc w:val="right"/>
      <w:pPr>
        <w:ind w:left="4515" w:hanging="180"/>
      </w:pPr>
    </w:lvl>
    <w:lvl w:ilvl="6" w:tplc="0419000F">
      <w:start w:val="1"/>
      <w:numFmt w:val="decimal"/>
      <w:lvlText w:val="%7."/>
      <w:lvlJc w:val="left"/>
      <w:pPr>
        <w:ind w:left="5235" w:hanging="360"/>
      </w:pPr>
    </w:lvl>
    <w:lvl w:ilvl="7" w:tplc="04190019">
      <w:start w:val="1"/>
      <w:numFmt w:val="lowerLetter"/>
      <w:lvlText w:val="%8."/>
      <w:lvlJc w:val="left"/>
      <w:pPr>
        <w:ind w:left="5955" w:hanging="360"/>
      </w:pPr>
    </w:lvl>
    <w:lvl w:ilvl="8" w:tplc="0419001B">
      <w:start w:val="1"/>
      <w:numFmt w:val="lowerRoman"/>
      <w:lvlText w:val="%9."/>
      <w:lvlJc w:val="right"/>
      <w:pPr>
        <w:ind w:left="6675" w:hanging="180"/>
      </w:pPr>
    </w:lvl>
  </w:abstractNum>
  <w:abstractNum w:abstractNumId="5">
    <w:nsid w:val="4DAF7653"/>
    <w:multiLevelType w:val="hybridMultilevel"/>
    <w:tmpl w:val="3FDC3354"/>
    <w:lvl w:ilvl="0" w:tplc="8760067C">
      <w:start w:val="4"/>
      <w:numFmt w:val="decimal"/>
      <w:lvlText w:val="%1."/>
      <w:lvlJc w:val="left"/>
      <w:pPr>
        <w:ind w:left="4046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4770" w:hanging="360"/>
      </w:pPr>
    </w:lvl>
    <w:lvl w:ilvl="2" w:tplc="0419001B">
      <w:start w:val="1"/>
      <w:numFmt w:val="lowerRoman"/>
      <w:lvlText w:val="%3."/>
      <w:lvlJc w:val="right"/>
      <w:pPr>
        <w:ind w:left="5490" w:hanging="180"/>
      </w:pPr>
    </w:lvl>
    <w:lvl w:ilvl="3" w:tplc="0419000F">
      <w:start w:val="1"/>
      <w:numFmt w:val="decimal"/>
      <w:lvlText w:val="%4."/>
      <w:lvlJc w:val="left"/>
      <w:pPr>
        <w:ind w:left="6210" w:hanging="360"/>
      </w:pPr>
    </w:lvl>
    <w:lvl w:ilvl="4" w:tplc="04190019">
      <w:start w:val="1"/>
      <w:numFmt w:val="lowerLetter"/>
      <w:lvlText w:val="%5."/>
      <w:lvlJc w:val="left"/>
      <w:pPr>
        <w:ind w:left="6930" w:hanging="360"/>
      </w:pPr>
    </w:lvl>
    <w:lvl w:ilvl="5" w:tplc="0419001B">
      <w:start w:val="1"/>
      <w:numFmt w:val="lowerRoman"/>
      <w:lvlText w:val="%6."/>
      <w:lvlJc w:val="right"/>
      <w:pPr>
        <w:ind w:left="7650" w:hanging="180"/>
      </w:pPr>
    </w:lvl>
    <w:lvl w:ilvl="6" w:tplc="0419000F">
      <w:start w:val="1"/>
      <w:numFmt w:val="decimal"/>
      <w:lvlText w:val="%7."/>
      <w:lvlJc w:val="left"/>
      <w:pPr>
        <w:ind w:left="8370" w:hanging="360"/>
      </w:pPr>
    </w:lvl>
    <w:lvl w:ilvl="7" w:tplc="04190019">
      <w:start w:val="1"/>
      <w:numFmt w:val="lowerLetter"/>
      <w:lvlText w:val="%8."/>
      <w:lvlJc w:val="left"/>
      <w:pPr>
        <w:ind w:left="9090" w:hanging="360"/>
      </w:pPr>
    </w:lvl>
    <w:lvl w:ilvl="8" w:tplc="0419001B">
      <w:start w:val="1"/>
      <w:numFmt w:val="lowerRoman"/>
      <w:lvlText w:val="%9."/>
      <w:lvlJc w:val="right"/>
      <w:pPr>
        <w:ind w:left="9810" w:hanging="180"/>
      </w:pPr>
    </w:lvl>
  </w:abstractNum>
  <w:abstractNum w:abstractNumId="6">
    <w:nsid w:val="595B45D7"/>
    <w:multiLevelType w:val="singleLevel"/>
    <w:tmpl w:val="86FCFC6C"/>
    <w:lvl w:ilvl="0">
      <w:start w:val="1"/>
      <w:numFmt w:val="decimal"/>
      <w:lvlText w:val="%1."/>
      <w:legacy w:legacy="1" w:legacySpace="0" w:legacyIndent="576"/>
      <w:lvlJc w:val="left"/>
      <w:rPr>
        <w:rFonts w:ascii="Times New Roman" w:eastAsia="Times New Roman" w:hAnsi="Times New Roman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2157"/>
    <w:rsid w:val="000144CA"/>
    <w:rsid w:val="00025990"/>
    <w:rsid w:val="00033F26"/>
    <w:rsid w:val="00035FD8"/>
    <w:rsid w:val="000418DF"/>
    <w:rsid w:val="00051CC3"/>
    <w:rsid w:val="00061EBF"/>
    <w:rsid w:val="00077B15"/>
    <w:rsid w:val="00082045"/>
    <w:rsid w:val="000849C8"/>
    <w:rsid w:val="000A0C57"/>
    <w:rsid w:val="000A7151"/>
    <w:rsid w:val="000B26FE"/>
    <w:rsid w:val="000E1ABC"/>
    <w:rsid w:val="000E699A"/>
    <w:rsid w:val="00105770"/>
    <w:rsid w:val="0013291F"/>
    <w:rsid w:val="001330B8"/>
    <w:rsid w:val="00145101"/>
    <w:rsid w:val="001621CC"/>
    <w:rsid w:val="00180CEA"/>
    <w:rsid w:val="00186DFA"/>
    <w:rsid w:val="001940FE"/>
    <w:rsid w:val="001A01FD"/>
    <w:rsid w:val="001B356B"/>
    <w:rsid w:val="001C6F42"/>
    <w:rsid w:val="001E5426"/>
    <w:rsid w:val="002145DD"/>
    <w:rsid w:val="00246470"/>
    <w:rsid w:val="00297B13"/>
    <w:rsid w:val="002A3F0B"/>
    <w:rsid w:val="002A6566"/>
    <w:rsid w:val="002B071A"/>
    <w:rsid w:val="002B3E9C"/>
    <w:rsid w:val="002F3306"/>
    <w:rsid w:val="002F78B6"/>
    <w:rsid w:val="00300137"/>
    <w:rsid w:val="00354216"/>
    <w:rsid w:val="00370F96"/>
    <w:rsid w:val="0038025E"/>
    <w:rsid w:val="00384F63"/>
    <w:rsid w:val="00387786"/>
    <w:rsid w:val="003B1858"/>
    <w:rsid w:val="003B3EC8"/>
    <w:rsid w:val="003D5B32"/>
    <w:rsid w:val="00416C8E"/>
    <w:rsid w:val="00423644"/>
    <w:rsid w:val="00430774"/>
    <w:rsid w:val="00443691"/>
    <w:rsid w:val="00473929"/>
    <w:rsid w:val="00476BF3"/>
    <w:rsid w:val="00495EF6"/>
    <w:rsid w:val="004A5D68"/>
    <w:rsid w:val="004B050F"/>
    <w:rsid w:val="004C1DDC"/>
    <w:rsid w:val="004C6990"/>
    <w:rsid w:val="004C750A"/>
    <w:rsid w:val="004E6AA6"/>
    <w:rsid w:val="00507F48"/>
    <w:rsid w:val="005244B1"/>
    <w:rsid w:val="005333DE"/>
    <w:rsid w:val="00535270"/>
    <w:rsid w:val="00545F68"/>
    <w:rsid w:val="00547A38"/>
    <w:rsid w:val="00554F3D"/>
    <w:rsid w:val="005624E7"/>
    <w:rsid w:val="0056683E"/>
    <w:rsid w:val="00572824"/>
    <w:rsid w:val="00582AAF"/>
    <w:rsid w:val="00583179"/>
    <w:rsid w:val="005861AB"/>
    <w:rsid w:val="00591CBC"/>
    <w:rsid w:val="005A584A"/>
    <w:rsid w:val="005B004E"/>
    <w:rsid w:val="005F1DDC"/>
    <w:rsid w:val="005F726A"/>
    <w:rsid w:val="00607026"/>
    <w:rsid w:val="006178B4"/>
    <w:rsid w:val="006417AF"/>
    <w:rsid w:val="00642A79"/>
    <w:rsid w:val="006C54F1"/>
    <w:rsid w:val="006D29F6"/>
    <w:rsid w:val="007260E3"/>
    <w:rsid w:val="00763A83"/>
    <w:rsid w:val="0077675C"/>
    <w:rsid w:val="0078216A"/>
    <w:rsid w:val="007977EB"/>
    <w:rsid w:val="007A60DF"/>
    <w:rsid w:val="00817269"/>
    <w:rsid w:val="00841A94"/>
    <w:rsid w:val="00842E45"/>
    <w:rsid w:val="008436CD"/>
    <w:rsid w:val="00857E6F"/>
    <w:rsid w:val="00876958"/>
    <w:rsid w:val="00896846"/>
    <w:rsid w:val="008A2E23"/>
    <w:rsid w:val="008A68A9"/>
    <w:rsid w:val="008B4AEB"/>
    <w:rsid w:val="008D17C3"/>
    <w:rsid w:val="008E2FDF"/>
    <w:rsid w:val="008F3567"/>
    <w:rsid w:val="008F72EB"/>
    <w:rsid w:val="009032C9"/>
    <w:rsid w:val="00920C22"/>
    <w:rsid w:val="00923DF2"/>
    <w:rsid w:val="00943A55"/>
    <w:rsid w:val="00966D73"/>
    <w:rsid w:val="00997BF3"/>
    <w:rsid w:val="00997FEE"/>
    <w:rsid w:val="009A2C90"/>
    <w:rsid w:val="009A47C4"/>
    <w:rsid w:val="009C35E8"/>
    <w:rsid w:val="009C564A"/>
    <w:rsid w:val="009D004B"/>
    <w:rsid w:val="009D26AA"/>
    <w:rsid w:val="009E775E"/>
    <w:rsid w:val="00A16B86"/>
    <w:rsid w:val="00A36264"/>
    <w:rsid w:val="00A53D88"/>
    <w:rsid w:val="00A8128D"/>
    <w:rsid w:val="00A91757"/>
    <w:rsid w:val="00AA5C85"/>
    <w:rsid w:val="00AE0E11"/>
    <w:rsid w:val="00AE3C66"/>
    <w:rsid w:val="00AF0C1D"/>
    <w:rsid w:val="00B1226F"/>
    <w:rsid w:val="00B25C75"/>
    <w:rsid w:val="00B465BA"/>
    <w:rsid w:val="00B771FC"/>
    <w:rsid w:val="00B803EB"/>
    <w:rsid w:val="00BA6F9E"/>
    <w:rsid w:val="00BC5037"/>
    <w:rsid w:val="00BE228B"/>
    <w:rsid w:val="00BE6F90"/>
    <w:rsid w:val="00C01894"/>
    <w:rsid w:val="00C147EB"/>
    <w:rsid w:val="00C251DC"/>
    <w:rsid w:val="00C27585"/>
    <w:rsid w:val="00C31575"/>
    <w:rsid w:val="00C46E5B"/>
    <w:rsid w:val="00C82D76"/>
    <w:rsid w:val="00CB0BC9"/>
    <w:rsid w:val="00CB1E35"/>
    <w:rsid w:val="00CB47A8"/>
    <w:rsid w:val="00CB6378"/>
    <w:rsid w:val="00CC628A"/>
    <w:rsid w:val="00CF7C08"/>
    <w:rsid w:val="00D01346"/>
    <w:rsid w:val="00D304CB"/>
    <w:rsid w:val="00D5239E"/>
    <w:rsid w:val="00D816CF"/>
    <w:rsid w:val="00D85795"/>
    <w:rsid w:val="00D96851"/>
    <w:rsid w:val="00DA7F16"/>
    <w:rsid w:val="00DB6E00"/>
    <w:rsid w:val="00DC1E81"/>
    <w:rsid w:val="00DF13ED"/>
    <w:rsid w:val="00E13D4A"/>
    <w:rsid w:val="00E27BD5"/>
    <w:rsid w:val="00E335E3"/>
    <w:rsid w:val="00E47869"/>
    <w:rsid w:val="00E54484"/>
    <w:rsid w:val="00E56618"/>
    <w:rsid w:val="00E82888"/>
    <w:rsid w:val="00EA52B4"/>
    <w:rsid w:val="00EB2157"/>
    <w:rsid w:val="00EB34C5"/>
    <w:rsid w:val="00EB5643"/>
    <w:rsid w:val="00EC02D2"/>
    <w:rsid w:val="00EE0A3F"/>
    <w:rsid w:val="00F11D47"/>
    <w:rsid w:val="00F24D61"/>
    <w:rsid w:val="00F34B87"/>
    <w:rsid w:val="00F402DD"/>
    <w:rsid w:val="00F547B9"/>
    <w:rsid w:val="00F62A12"/>
    <w:rsid w:val="00F82A4E"/>
    <w:rsid w:val="00FB0417"/>
    <w:rsid w:val="00FB4565"/>
    <w:rsid w:val="00FC53AC"/>
    <w:rsid w:val="00FD083F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DF2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D26AA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26AA"/>
    <w:rPr>
      <w:rFonts w:ascii="Cambria" w:hAnsi="Cambria" w:cs="Cambria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rsid w:val="00EB2157"/>
    <w:pPr>
      <w:spacing w:before="100" w:beforeAutospacing="1" w:after="119" w:line="240" w:lineRule="auto"/>
    </w:pPr>
    <w:rPr>
      <w:sz w:val="24"/>
      <w:szCs w:val="24"/>
    </w:rPr>
  </w:style>
  <w:style w:type="character" w:styleId="Emphasis">
    <w:name w:val="Emphasis"/>
    <w:basedOn w:val="DefaultParagraphFont"/>
    <w:uiPriority w:val="99"/>
    <w:qFormat/>
    <w:rsid w:val="00EB2157"/>
    <w:rPr>
      <w:i/>
      <w:iCs/>
    </w:rPr>
  </w:style>
  <w:style w:type="paragraph" w:styleId="Subtitle">
    <w:name w:val="Subtitle"/>
    <w:basedOn w:val="Normal"/>
    <w:link w:val="SubtitleChar"/>
    <w:uiPriority w:val="99"/>
    <w:qFormat/>
    <w:rsid w:val="00EB2157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B2157"/>
    <w:rPr>
      <w:rFonts w:ascii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25990"/>
  </w:style>
  <w:style w:type="paragraph" w:styleId="Header">
    <w:name w:val="header"/>
    <w:basedOn w:val="Normal"/>
    <w:link w:val="HeaderChar"/>
    <w:uiPriority w:val="99"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84F63"/>
  </w:style>
  <w:style w:type="paragraph" w:styleId="Footer">
    <w:name w:val="footer"/>
    <w:basedOn w:val="Normal"/>
    <w:link w:val="FooterChar"/>
    <w:uiPriority w:val="99"/>
    <w:semiHidden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84F63"/>
  </w:style>
  <w:style w:type="paragraph" w:styleId="BalloonText">
    <w:name w:val="Balloon Text"/>
    <w:basedOn w:val="Normal"/>
    <w:link w:val="BalloonTextChar"/>
    <w:uiPriority w:val="99"/>
    <w:semiHidden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C1DD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DC1E81"/>
    <w:pPr>
      <w:ind w:left="720"/>
    </w:pPr>
  </w:style>
  <w:style w:type="paragraph" w:styleId="BodyText">
    <w:name w:val="Body Text"/>
    <w:basedOn w:val="Normal"/>
    <w:link w:val="BodyTextChar"/>
    <w:uiPriority w:val="99"/>
    <w:rsid w:val="00CC628A"/>
    <w:pPr>
      <w:spacing w:after="0" w:line="360" w:lineRule="exact"/>
      <w:ind w:firstLine="720"/>
      <w:jc w:val="both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C628A"/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CC628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rsid w:val="00A16B86"/>
    <w:pPr>
      <w:spacing w:after="0" w:line="240" w:lineRule="auto"/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16B86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A16B86"/>
    <w:rPr>
      <w:vertAlign w:val="superscript"/>
    </w:rPr>
  </w:style>
  <w:style w:type="paragraph" w:customStyle="1" w:styleId="ConsPlusTitle">
    <w:name w:val="ConsPlusTitle"/>
    <w:uiPriority w:val="99"/>
    <w:rsid w:val="00F11D47"/>
    <w:pPr>
      <w:widowControl w:val="0"/>
      <w:autoSpaceDE w:val="0"/>
      <w:autoSpaceDN w:val="0"/>
    </w:pPr>
    <w:rPr>
      <w:rFonts w:cs="Calibri"/>
      <w:b/>
      <w:bCs/>
    </w:rPr>
  </w:style>
  <w:style w:type="character" w:customStyle="1" w:styleId="a">
    <w:name w:val="Гипертекстовая ссылка"/>
    <w:uiPriority w:val="99"/>
    <w:rsid w:val="00C147EB"/>
    <w:rPr>
      <w:color w:val="auto"/>
    </w:rPr>
  </w:style>
  <w:style w:type="paragraph" w:customStyle="1" w:styleId="a0">
    <w:name w:val="Знак"/>
    <w:basedOn w:val="Normal"/>
    <w:uiPriority w:val="99"/>
    <w:rsid w:val="00C147EB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PageNumber">
    <w:name w:val="page number"/>
    <w:basedOn w:val="DefaultParagraphFont"/>
    <w:uiPriority w:val="99"/>
    <w:rsid w:val="00763A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565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5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5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5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5</Pages>
  <Words>1105</Words>
  <Characters>6300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2022-11-02T11:15:00Z</cp:lastPrinted>
  <dcterms:created xsi:type="dcterms:W3CDTF">2022-11-01T06:15:00Z</dcterms:created>
  <dcterms:modified xsi:type="dcterms:W3CDTF">2022-11-07T10:51:00Z</dcterms:modified>
</cp:coreProperties>
</file>