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91B" w:rsidRPr="00945892" w:rsidRDefault="0019091B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БАБЕЕВСКОГО СЕЛЬСКОГО ПОСЕЛЕНИЯ </w:t>
      </w:r>
    </w:p>
    <w:p w:rsidR="0019091B" w:rsidRPr="00945892" w:rsidRDefault="0019091B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19091B" w:rsidRPr="00945892" w:rsidRDefault="0019091B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19091B" w:rsidRPr="00945892" w:rsidRDefault="0019091B" w:rsidP="00C86632">
      <w:pPr>
        <w:jc w:val="center"/>
      </w:pPr>
    </w:p>
    <w:p w:rsidR="0019091B" w:rsidRPr="00206E06" w:rsidRDefault="0019091B" w:rsidP="00C86632">
      <w:pPr>
        <w:jc w:val="center"/>
      </w:pPr>
    </w:p>
    <w:p w:rsidR="0019091B" w:rsidRDefault="0019091B" w:rsidP="00C86632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19091B" w:rsidRDefault="0019091B" w:rsidP="00C86632">
      <w:pPr>
        <w:jc w:val="center"/>
        <w:outlineLvl w:val="0"/>
        <w:rPr>
          <w:b/>
          <w:bCs/>
          <w:sz w:val="34"/>
          <w:szCs w:val="34"/>
        </w:rPr>
      </w:pPr>
    </w:p>
    <w:p w:rsidR="0019091B" w:rsidRPr="00206E06" w:rsidRDefault="0019091B" w:rsidP="00C86632">
      <w:pPr>
        <w:jc w:val="center"/>
        <w:rPr>
          <w:b/>
          <w:bCs/>
        </w:rPr>
      </w:pPr>
    </w:p>
    <w:p w:rsidR="0019091B" w:rsidRPr="00206E06" w:rsidRDefault="0019091B" w:rsidP="00C86632">
      <w:pPr>
        <w:jc w:val="center"/>
        <w:rPr>
          <w:b/>
          <w:bCs/>
        </w:rPr>
      </w:pPr>
    </w:p>
    <w:p w:rsidR="0019091B" w:rsidRPr="00444927" w:rsidRDefault="0019091B" w:rsidP="00C86632">
      <w:pPr>
        <w:rPr>
          <w:sz w:val="28"/>
          <w:szCs w:val="28"/>
        </w:rPr>
      </w:pPr>
      <w:r>
        <w:rPr>
          <w:sz w:val="28"/>
          <w:szCs w:val="28"/>
        </w:rPr>
        <w:t>«12»октября 2022</w:t>
      </w:r>
      <w:r w:rsidRPr="00444927">
        <w:rPr>
          <w:sz w:val="28"/>
          <w:szCs w:val="28"/>
        </w:rPr>
        <w:t xml:space="preserve"> года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444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110</w:t>
      </w:r>
    </w:p>
    <w:p w:rsidR="0019091B" w:rsidRDefault="0019091B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19091B" w:rsidRPr="00206E06" w:rsidRDefault="0019091B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19091B" w:rsidRPr="00206E06" w:rsidRDefault="0019091B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19091B" w:rsidRPr="00206E06" w:rsidRDefault="0019091B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19091B" w:rsidRPr="00206E06" w:rsidRDefault="0019091B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3 квартал 2022</w:t>
      </w:r>
      <w:r w:rsidRPr="00206E06">
        <w:rPr>
          <w:b/>
          <w:bCs/>
          <w:sz w:val="28"/>
          <w:szCs w:val="28"/>
        </w:rPr>
        <w:t xml:space="preserve"> г</w:t>
      </w:r>
    </w:p>
    <w:p w:rsidR="0019091B" w:rsidRPr="00206E06" w:rsidRDefault="0019091B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19091B" w:rsidRDefault="0019091B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фактически</w:t>
      </w:r>
      <w:r>
        <w:rPr>
          <w:sz w:val="28"/>
          <w:szCs w:val="28"/>
        </w:rPr>
        <w:t>х затратах на их содержание за 3 квартал 2022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 Бабеевского сельского поселения Темниковского муниципального района Республики Мордовия п о с т а н о в л я е т:</w:t>
      </w:r>
    </w:p>
    <w:p w:rsidR="0019091B" w:rsidRPr="00206E06" w:rsidRDefault="0019091B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3 квартал 2022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19091B" w:rsidRDefault="0019091B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19091B" w:rsidRDefault="0019091B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19091B" w:rsidRDefault="0019091B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19091B" w:rsidRDefault="0019091B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19091B" w:rsidRDefault="0019091B" w:rsidP="00C86632">
      <w:pPr>
        <w:pStyle w:val="1"/>
        <w:jc w:val="both"/>
        <w:rPr>
          <w:sz w:val="28"/>
          <w:szCs w:val="28"/>
        </w:rPr>
      </w:pPr>
    </w:p>
    <w:p w:rsidR="0019091B" w:rsidRPr="00E63E02" w:rsidRDefault="0019091B" w:rsidP="00C86632">
      <w:pPr>
        <w:pStyle w:val="1"/>
        <w:jc w:val="both"/>
        <w:rPr>
          <w:sz w:val="28"/>
          <w:szCs w:val="28"/>
        </w:rPr>
      </w:pPr>
    </w:p>
    <w:p w:rsidR="0019091B" w:rsidRPr="00206E06" w:rsidRDefault="0019091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19091B" w:rsidRPr="00206E06" w:rsidRDefault="0019091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19091B" w:rsidRPr="00206E06" w:rsidRDefault="0019091B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  <w:r w:rsidRPr="00206E06">
        <w:rPr>
          <w:sz w:val="24"/>
          <w:szCs w:val="24"/>
        </w:rPr>
        <w:t xml:space="preserve"> </w:t>
      </w:r>
    </w:p>
    <w:p w:rsidR="0019091B" w:rsidRPr="00206E06" w:rsidRDefault="0019091B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19091B" w:rsidRPr="00206E06" w:rsidRDefault="0019091B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19091B" w:rsidRPr="00206E06" w:rsidRDefault="0019091B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«12»октября  2022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110</w:t>
      </w:r>
    </w:p>
    <w:p w:rsidR="0019091B" w:rsidRPr="00206E06" w:rsidRDefault="0019091B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19091B" w:rsidRPr="00206E06" w:rsidRDefault="0019091B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19091B" w:rsidRPr="00206E06" w:rsidRDefault="0019091B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3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2022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19091B" w:rsidRDefault="0019091B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9091B" w:rsidRDefault="0019091B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19091B" w:rsidRPr="00206E06">
        <w:trPr>
          <w:jc w:val="center"/>
        </w:trPr>
        <w:tc>
          <w:tcPr>
            <w:tcW w:w="2697" w:type="dxa"/>
            <w:vAlign w:val="center"/>
          </w:tcPr>
          <w:p w:rsidR="0019091B" w:rsidRPr="00E37648" w:rsidRDefault="0019091B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19091B" w:rsidRPr="00E37648" w:rsidRDefault="0019091B" w:rsidP="00FF26E9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vAlign w:val="center"/>
          </w:tcPr>
          <w:p w:rsidR="0019091B" w:rsidRPr="00E37648" w:rsidRDefault="0019091B" w:rsidP="00FF26E9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vAlign w:val="center"/>
          </w:tcPr>
          <w:p w:rsidR="0019091B" w:rsidRPr="00E37648" w:rsidRDefault="0019091B" w:rsidP="00FF26E9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2" w:type="dxa"/>
            <w:vAlign w:val="center"/>
          </w:tcPr>
          <w:p w:rsidR="0019091B" w:rsidRPr="00E37648" w:rsidRDefault="0019091B" w:rsidP="00FF26E9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19091B" w:rsidRPr="00206E06">
        <w:trPr>
          <w:jc w:val="center"/>
        </w:trPr>
        <w:tc>
          <w:tcPr>
            <w:tcW w:w="2697" w:type="dxa"/>
            <w:vAlign w:val="center"/>
          </w:tcPr>
          <w:p w:rsidR="0019091B" w:rsidRPr="00E37648" w:rsidRDefault="0019091B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19091B" w:rsidRPr="00E37648" w:rsidRDefault="0019091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19091B" w:rsidRPr="00E37648" w:rsidRDefault="0019091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19091B" w:rsidRPr="00E37648" w:rsidRDefault="0019091B" w:rsidP="00401F9B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2013,7</w:t>
            </w:r>
          </w:p>
        </w:tc>
        <w:tc>
          <w:tcPr>
            <w:tcW w:w="2092" w:type="dxa"/>
            <w:vAlign w:val="center"/>
          </w:tcPr>
          <w:p w:rsidR="0019091B" w:rsidRPr="00E37648" w:rsidRDefault="0019091B" w:rsidP="00D469D5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1958,0</w:t>
            </w:r>
          </w:p>
        </w:tc>
      </w:tr>
      <w:tr w:rsidR="0019091B" w:rsidRPr="00206E06">
        <w:trPr>
          <w:jc w:val="center"/>
        </w:trPr>
        <w:tc>
          <w:tcPr>
            <w:tcW w:w="2697" w:type="dxa"/>
            <w:vAlign w:val="center"/>
          </w:tcPr>
          <w:p w:rsidR="0019091B" w:rsidRPr="00E37648" w:rsidRDefault="0019091B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19091B" w:rsidRPr="00E37648" w:rsidRDefault="0019091B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19091B" w:rsidRPr="00E37648" w:rsidRDefault="0019091B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19091B" w:rsidRPr="00E37648" w:rsidRDefault="0019091B" w:rsidP="00401F9B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2013,7</w:t>
            </w:r>
          </w:p>
        </w:tc>
        <w:tc>
          <w:tcPr>
            <w:tcW w:w="2092" w:type="dxa"/>
            <w:vAlign w:val="center"/>
          </w:tcPr>
          <w:p w:rsidR="0019091B" w:rsidRPr="00E37648" w:rsidRDefault="0019091B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1958,0</w:t>
            </w:r>
          </w:p>
        </w:tc>
      </w:tr>
    </w:tbl>
    <w:p w:rsidR="0019091B" w:rsidRDefault="0019091B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19091B" w:rsidRDefault="0019091B" w:rsidP="00C86632">
      <w:pPr>
        <w:rPr>
          <w:sz w:val="28"/>
          <w:szCs w:val="28"/>
        </w:rPr>
      </w:pPr>
    </w:p>
    <w:p w:rsidR="0019091B" w:rsidRDefault="0019091B" w:rsidP="00C86632">
      <w:pPr>
        <w:rPr>
          <w:sz w:val="28"/>
          <w:szCs w:val="28"/>
        </w:rPr>
      </w:pPr>
    </w:p>
    <w:p w:rsidR="0019091B" w:rsidRPr="00922E9E" w:rsidRDefault="0019091B" w:rsidP="00C86632"/>
    <w:p w:rsidR="0019091B" w:rsidRDefault="0019091B"/>
    <w:sectPr w:rsidR="0019091B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91B" w:rsidRDefault="0019091B">
      <w:r>
        <w:separator/>
      </w:r>
    </w:p>
  </w:endnote>
  <w:endnote w:type="continuationSeparator" w:id="1">
    <w:p w:rsidR="0019091B" w:rsidRDefault="00190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91B" w:rsidRDefault="0019091B">
      <w:r>
        <w:separator/>
      </w:r>
    </w:p>
  </w:footnote>
  <w:footnote w:type="continuationSeparator" w:id="1">
    <w:p w:rsidR="0019091B" w:rsidRDefault="00190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91B" w:rsidRDefault="0019091B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9091B" w:rsidRDefault="0019091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B71"/>
    <w:rsid w:val="0005485E"/>
    <w:rsid w:val="0008051A"/>
    <w:rsid w:val="00141561"/>
    <w:rsid w:val="0016712A"/>
    <w:rsid w:val="00176720"/>
    <w:rsid w:val="001817C1"/>
    <w:rsid w:val="0019091B"/>
    <w:rsid w:val="001B7A9E"/>
    <w:rsid w:val="001D74D3"/>
    <w:rsid w:val="001E4B87"/>
    <w:rsid w:val="001F18C5"/>
    <w:rsid w:val="00206E06"/>
    <w:rsid w:val="00237602"/>
    <w:rsid w:val="0024514F"/>
    <w:rsid w:val="002921B6"/>
    <w:rsid w:val="002A0F4F"/>
    <w:rsid w:val="00335976"/>
    <w:rsid w:val="00375301"/>
    <w:rsid w:val="00401F9B"/>
    <w:rsid w:val="00426293"/>
    <w:rsid w:val="00434040"/>
    <w:rsid w:val="00444927"/>
    <w:rsid w:val="004B2CD2"/>
    <w:rsid w:val="004F24C8"/>
    <w:rsid w:val="004F5781"/>
    <w:rsid w:val="00503E5F"/>
    <w:rsid w:val="00511A59"/>
    <w:rsid w:val="0052037E"/>
    <w:rsid w:val="005633A8"/>
    <w:rsid w:val="00587111"/>
    <w:rsid w:val="005C67A2"/>
    <w:rsid w:val="005F106F"/>
    <w:rsid w:val="007B5349"/>
    <w:rsid w:val="007D75F7"/>
    <w:rsid w:val="007D75FB"/>
    <w:rsid w:val="007E6826"/>
    <w:rsid w:val="00867312"/>
    <w:rsid w:val="00880A43"/>
    <w:rsid w:val="008D53CD"/>
    <w:rsid w:val="00922E9E"/>
    <w:rsid w:val="00945892"/>
    <w:rsid w:val="009906C1"/>
    <w:rsid w:val="009A3455"/>
    <w:rsid w:val="00A22E9B"/>
    <w:rsid w:val="00A737E0"/>
    <w:rsid w:val="00B353A0"/>
    <w:rsid w:val="00B500ED"/>
    <w:rsid w:val="00C36BC4"/>
    <w:rsid w:val="00C86632"/>
    <w:rsid w:val="00CC0232"/>
    <w:rsid w:val="00D469D5"/>
    <w:rsid w:val="00D80810"/>
    <w:rsid w:val="00E33440"/>
    <w:rsid w:val="00E37648"/>
    <w:rsid w:val="00E63E02"/>
    <w:rsid w:val="00E7616B"/>
    <w:rsid w:val="00E83A69"/>
    <w:rsid w:val="00F34FA9"/>
    <w:rsid w:val="00FD5958"/>
    <w:rsid w:val="00FF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340</Words>
  <Characters>1938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3</cp:revision>
  <cp:lastPrinted>2022-10-11T19:28:00Z</cp:lastPrinted>
  <dcterms:created xsi:type="dcterms:W3CDTF">2022-10-12T06:29:00Z</dcterms:created>
  <dcterms:modified xsi:type="dcterms:W3CDTF">2022-10-12T07:12:00Z</dcterms:modified>
</cp:coreProperties>
</file>