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DB5" w:rsidRPr="008F1DB6" w:rsidRDefault="00585DB5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А</w:t>
      </w:r>
      <w:r w:rsidRPr="008F1DB6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ДМИНИСТРАЦИЯ  БАБЕЕВСКОГО СЕЛЬСКОГО ПОСЕЛЕНИЯ</w:t>
      </w:r>
    </w:p>
    <w:p w:rsidR="00585DB5" w:rsidRPr="008F1DB6" w:rsidRDefault="00585DB5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8F1DB6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Темниковского МУНИЦИПАЛЬНОГО РАЙОНА</w:t>
      </w:r>
    </w:p>
    <w:p w:rsidR="00585DB5" w:rsidRPr="008F1DB6" w:rsidRDefault="00585DB5" w:rsidP="00EB2157">
      <w:pPr>
        <w:pStyle w:val="Subtitle"/>
        <w:shd w:val="clear" w:color="auto" w:fill="FFFFFF"/>
        <w:rPr>
          <w:rFonts w:ascii="Times New Roman" w:hAnsi="Times New Roman" w:cs="Times New Roman"/>
          <w:caps/>
          <w:sz w:val="28"/>
          <w:szCs w:val="28"/>
        </w:rPr>
      </w:pPr>
      <w:r w:rsidRPr="008F1DB6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Республики мордовиЯ</w:t>
      </w:r>
    </w:p>
    <w:p w:rsidR="00585DB5" w:rsidRPr="008F3567" w:rsidRDefault="00585DB5" w:rsidP="00EB2157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585DB5" w:rsidRPr="008F3567" w:rsidRDefault="00585DB5" w:rsidP="00EB2157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585DB5" w:rsidRDefault="00585DB5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585DB5" w:rsidRDefault="00585DB5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585DB5" w:rsidRPr="008F3567" w:rsidRDefault="00585DB5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585DB5" w:rsidRDefault="00585DB5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«11» октября 2022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 108</w:t>
      </w:r>
    </w:p>
    <w:p w:rsidR="00585DB5" w:rsidRPr="008F3567" w:rsidRDefault="00585DB5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585DB5" w:rsidRPr="008F3567" w:rsidRDefault="00585DB5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85DB5" w:rsidRPr="00EB2157" w:rsidRDefault="00585DB5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585DB5" w:rsidRPr="008F3567" w:rsidRDefault="00585DB5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85DB5" w:rsidRPr="008F3567" w:rsidRDefault="00585DB5" w:rsidP="008F3567">
      <w:pPr>
        <w:pStyle w:val="NormalWeb"/>
        <w:spacing w:before="0" w:beforeAutospacing="0" w:after="0"/>
        <w:rPr>
          <w:b/>
          <w:bCs/>
          <w:sz w:val="20"/>
          <w:szCs w:val="20"/>
        </w:rPr>
      </w:pPr>
    </w:p>
    <w:p w:rsidR="00585DB5" w:rsidRDefault="00585DB5" w:rsidP="006A5C0E">
      <w:pPr>
        <w:spacing w:after="0" w:line="240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282A"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публичных слушаний по проекту решения Совета депутатов </w:t>
      </w:r>
      <w:r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r w:rsidRPr="00AA282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Темниковского муниципального района </w:t>
      </w:r>
    </w:p>
    <w:p w:rsidR="00585DB5" w:rsidRPr="00AA282A" w:rsidRDefault="00585DB5" w:rsidP="006A5C0E">
      <w:pPr>
        <w:spacing w:after="0" w:line="240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282A">
        <w:rPr>
          <w:rFonts w:ascii="Times New Roman" w:hAnsi="Times New Roman" w:cs="Times New Roman"/>
          <w:b/>
          <w:bCs/>
          <w:sz w:val="28"/>
          <w:szCs w:val="28"/>
        </w:rPr>
        <w:t xml:space="preserve">«О внесении изменений и дополнений в Устав </w:t>
      </w:r>
      <w:r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r w:rsidRPr="00AA282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Темниковского муниципального района Республики Мордовия»</w:t>
      </w:r>
    </w:p>
    <w:p w:rsidR="00585DB5" w:rsidRPr="00AA282A" w:rsidRDefault="00585DB5" w:rsidP="006A5C0E">
      <w:pPr>
        <w:spacing w:after="0" w:line="240" w:lineRule="auto"/>
        <w:ind w:firstLine="539"/>
        <w:jc w:val="center"/>
        <w:rPr>
          <w:rFonts w:ascii="Times New Roman" w:hAnsi="Times New Roman" w:cs="Times New Roman"/>
          <w:b/>
          <w:bCs/>
        </w:rPr>
      </w:pPr>
    </w:p>
    <w:p w:rsidR="00585DB5" w:rsidRPr="00AA282A" w:rsidRDefault="00585DB5" w:rsidP="006A5C0E">
      <w:pPr>
        <w:spacing w:after="0" w:line="240" w:lineRule="auto"/>
        <w:ind w:firstLine="539"/>
        <w:jc w:val="center"/>
        <w:rPr>
          <w:rFonts w:ascii="Times New Roman" w:hAnsi="Times New Roman" w:cs="Times New Roman"/>
          <w:b/>
          <w:bCs/>
        </w:rPr>
      </w:pPr>
    </w:p>
    <w:p w:rsidR="00585DB5" w:rsidRPr="008F1DB6" w:rsidRDefault="00585DB5" w:rsidP="006A5C0E">
      <w:pPr>
        <w:pStyle w:val="Standard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DB6">
        <w:rPr>
          <w:rFonts w:ascii="Times New Roman" w:hAnsi="Times New Roman" w:cs="Times New Roman"/>
          <w:sz w:val="28"/>
          <w:szCs w:val="28"/>
        </w:rPr>
        <w:t xml:space="preserve">В соответствии со статьей 28 Федерального закона от 6 октября 2003 года №131-ФЗ «Об общих принципах организации местного самоуправления в Российской Федерации», Положением о порядке проведения </w:t>
      </w:r>
      <w:r>
        <w:rPr>
          <w:rFonts w:ascii="Times New Roman" w:hAnsi="Times New Roman" w:cs="Times New Roman"/>
          <w:sz w:val="28"/>
          <w:szCs w:val="28"/>
        </w:rPr>
        <w:t>публичных слушаний в Бабеевском</w:t>
      </w:r>
      <w:r w:rsidRPr="008F1DB6">
        <w:rPr>
          <w:rFonts w:ascii="Times New Roman" w:hAnsi="Times New Roman" w:cs="Times New Roman"/>
          <w:sz w:val="28"/>
          <w:szCs w:val="28"/>
        </w:rPr>
        <w:t xml:space="preserve"> сельском поселении, утвержденным решением Совета депутатов Бабее</w:t>
      </w:r>
      <w:r>
        <w:rPr>
          <w:rFonts w:ascii="Times New Roman" w:hAnsi="Times New Roman" w:cs="Times New Roman"/>
          <w:sz w:val="28"/>
          <w:szCs w:val="28"/>
        </w:rPr>
        <w:t>вского сельского поселения от 08.07.2022 года № 72</w:t>
      </w:r>
      <w:r w:rsidRPr="008F1DB6">
        <w:rPr>
          <w:rFonts w:ascii="Times New Roman" w:hAnsi="Times New Roman" w:cs="Times New Roman"/>
          <w:sz w:val="28"/>
          <w:szCs w:val="28"/>
        </w:rPr>
        <w:t>, Уставом Бабеевского сельского поселения, Администрация  Бабеевского сельского поселения Темниковского муниципального района п о с т а н о в л я е т:</w:t>
      </w:r>
    </w:p>
    <w:p w:rsidR="00585DB5" w:rsidRPr="008F1DB6" w:rsidRDefault="00585DB5" w:rsidP="006A5C0E">
      <w:pPr>
        <w:pStyle w:val="Standard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8F1DB6">
        <w:rPr>
          <w:rFonts w:ascii="Times New Roman" w:hAnsi="Times New Roman" w:cs="Times New Roman"/>
          <w:sz w:val="28"/>
          <w:szCs w:val="28"/>
        </w:rPr>
        <w:t>Обнародовать путем опублико</w:t>
      </w:r>
      <w:r>
        <w:rPr>
          <w:rFonts w:ascii="Times New Roman" w:hAnsi="Times New Roman" w:cs="Times New Roman"/>
          <w:sz w:val="28"/>
          <w:szCs w:val="28"/>
        </w:rPr>
        <w:t>вания в информационном бюллетени</w:t>
      </w:r>
      <w:r w:rsidRPr="008F1DB6">
        <w:rPr>
          <w:rFonts w:ascii="Times New Roman" w:hAnsi="Times New Roman" w:cs="Times New Roman"/>
          <w:sz w:val="28"/>
          <w:szCs w:val="28"/>
        </w:rPr>
        <w:t xml:space="preserve"> Бабеевского сельского поселения и вынести на публичные слушания прилагаемый проект решения «О внесении изменений и дополнений в Устав Бабеевского сельского поселения Темниковского муниципального района Республики Мордовия».</w:t>
      </w:r>
    </w:p>
    <w:p w:rsidR="00585DB5" w:rsidRPr="008F1DB6" w:rsidRDefault="00585DB5" w:rsidP="006A5C0E">
      <w:pPr>
        <w:pStyle w:val="Standard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DB6">
        <w:rPr>
          <w:rFonts w:ascii="Times New Roman" w:hAnsi="Times New Roman" w:cs="Times New Roman"/>
          <w:sz w:val="28"/>
          <w:szCs w:val="28"/>
        </w:rPr>
        <w:t>2. Определить место и время проведения публичных слушаний по проекту решения «О внесении изменений и дополнений в Устав Бабеевского сельского поселения Темниковского муниципального района Республики Мордовия» по адресу: Р</w:t>
      </w:r>
      <w:r>
        <w:rPr>
          <w:rFonts w:ascii="Times New Roman" w:hAnsi="Times New Roman" w:cs="Times New Roman"/>
          <w:sz w:val="28"/>
          <w:szCs w:val="28"/>
        </w:rPr>
        <w:t xml:space="preserve">еспублика </w:t>
      </w:r>
      <w:r w:rsidRPr="008F1DB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ордовия</w:t>
      </w:r>
      <w:r w:rsidRPr="008F1DB6">
        <w:rPr>
          <w:rFonts w:ascii="Times New Roman" w:hAnsi="Times New Roman" w:cs="Times New Roman"/>
          <w:sz w:val="28"/>
          <w:szCs w:val="28"/>
        </w:rPr>
        <w:t>, Темниковский район, с.Бабеево ул. Школьная, д.1, тел. (883445) 2-75-21 с 8-30 до 17-30,</w:t>
      </w:r>
      <w:r>
        <w:rPr>
          <w:rFonts w:ascii="Times New Roman" w:hAnsi="Times New Roman" w:cs="Times New Roman"/>
          <w:sz w:val="28"/>
          <w:szCs w:val="28"/>
        </w:rPr>
        <w:t xml:space="preserve"> кроме субботы и воскресенья, 24</w:t>
      </w:r>
      <w:r w:rsidRPr="008F1DB6">
        <w:rPr>
          <w:rFonts w:ascii="Times New Roman" w:hAnsi="Times New Roman" w:cs="Times New Roman"/>
          <w:sz w:val="28"/>
          <w:szCs w:val="28"/>
        </w:rPr>
        <w:t xml:space="preserve">.10.2022 года </w:t>
      </w:r>
      <w:r>
        <w:rPr>
          <w:rFonts w:ascii="Times New Roman" w:hAnsi="Times New Roman" w:cs="Times New Roman"/>
          <w:sz w:val="28"/>
          <w:szCs w:val="28"/>
        </w:rPr>
        <w:t>в 14</w:t>
      </w:r>
      <w:r w:rsidRPr="008F1DB6">
        <w:rPr>
          <w:rFonts w:ascii="Times New Roman" w:hAnsi="Times New Roman" w:cs="Times New Roman"/>
          <w:sz w:val="28"/>
          <w:szCs w:val="28"/>
        </w:rPr>
        <w:t xml:space="preserve"> часов 00 минут. (приложение 1).</w:t>
      </w:r>
    </w:p>
    <w:p w:rsidR="00585DB5" w:rsidRPr="008F1DB6" w:rsidRDefault="00585DB5" w:rsidP="006A5C0E">
      <w:pPr>
        <w:pStyle w:val="Standard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DB6">
        <w:rPr>
          <w:rFonts w:ascii="Times New Roman" w:hAnsi="Times New Roman" w:cs="Times New Roman"/>
          <w:sz w:val="28"/>
          <w:szCs w:val="28"/>
        </w:rPr>
        <w:t>3. Утвердить прилагаемый состав рабочей группы по организации и проведению публичных слушаний по проекту решения «О внесении изменений и дополнений в Устав Бабеевского сельского поселения Темниковского муниципального района Республики Мордовия» (приложение 2).</w:t>
      </w:r>
    </w:p>
    <w:p w:rsidR="00585DB5" w:rsidRPr="008F1DB6" w:rsidRDefault="00585DB5" w:rsidP="006A5C0E">
      <w:pPr>
        <w:pStyle w:val="Standard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DB6">
        <w:rPr>
          <w:rFonts w:ascii="Times New Roman" w:hAnsi="Times New Roman" w:cs="Times New Roman"/>
          <w:sz w:val="28"/>
          <w:szCs w:val="28"/>
        </w:rPr>
        <w:t xml:space="preserve">4. Предложения по проекту решения «О внесении изменений и дополнений в Устав Бабеевского сельского поселения Темниковского муниципального района Республики Мордовия» принимаются и учитываются рабочей группой до </w:t>
      </w:r>
      <w:r w:rsidRPr="00F958D6">
        <w:rPr>
          <w:rFonts w:ascii="Times New Roman" w:hAnsi="Times New Roman" w:cs="Times New Roman"/>
          <w:color w:val="000000"/>
          <w:sz w:val="28"/>
          <w:szCs w:val="28"/>
        </w:rPr>
        <w:t>«__»___</w:t>
      </w:r>
      <w:r w:rsidRPr="008F1DB6">
        <w:rPr>
          <w:rFonts w:ascii="Times New Roman" w:hAnsi="Times New Roman" w:cs="Times New Roman"/>
          <w:sz w:val="28"/>
          <w:szCs w:val="28"/>
        </w:rPr>
        <w:t>.2022 года в соответствии с формой внесения предложений по проекту изменений и дополнений в Устав Бабеевского сельского поселения Темниковского муниципального района Республики Мордовия (Приложение 3) по адресу: Р</w:t>
      </w:r>
      <w:r>
        <w:rPr>
          <w:rFonts w:ascii="Times New Roman" w:hAnsi="Times New Roman" w:cs="Times New Roman"/>
          <w:sz w:val="28"/>
          <w:szCs w:val="28"/>
        </w:rPr>
        <w:t xml:space="preserve">еспублика </w:t>
      </w:r>
      <w:r w:rsidRPr="008F1DB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ордовия</w:t>
      </w:r>
      <w:r w:rsidRPr="008F1DB6">
        <w:rPr>
          <w:rFonts w:ascii="Times New Roman" w:hAnsi="Times New Roman" w:cs="Times New Roman"/>
          <w:sz w:val="28"/>
          <w:szCs w:val="28"/>
        </w:rPr>
        <w:t>, Темниковский район, с.Б</w:t>
      </w:r>
      <w:r>
        <w:rPr>
          <w:rFonts w:ascii="Times New Roman" w:hAnsi="Times New Roman" w:cs="Times New Roman"/>
          <w:sz w:val="28"/>
          <w:szCs w:val="28"/>
        </w:rPr>
        <w:t>абеево, ул. Школьная, д. 1,</w:t>
      </w:r>
      <w:r w:rsidRPr="008F1DB6">
        <w:rPr>
          <w:rFonts w:ascii="Times New Roman" w:hAnsi="Times New Roman" w:cs="Times New Roman"/>
          <w:sz w:val="28"/>
          <w:szCs w:val="28"/>
        </w:rPr>
        <w:t xml:space="preserve"> тел. (883445) 2-75-21 с 8-30 до 17-30, кроме субботы и воскресенья.</w:t>
      </w:r>
    </w:p>
    <w:p w:rsidR="00585DB5" w:rsidRPr="008F1DB6" w:rsidRDefault="00585DB5" w:rsidP="006A5C0E">
      <w:pPr>
        <w:pStyle w:val="Standard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DB6">
        <w:rPr>
          <w:rFonts w:ascii="Times New Roman" w:hAnsi="Times New Roman" w:cs="Times New Roman"/>
          <w:sz w:val="28"/>
          <w:szCs w:val="28"/>
        </w:rPr>
        <w:t xml:space="preserve">5. Обсуждение проекта решения «О внесении изменений и дополнений в Устав Бабеевского сельского поселения Темниковского муниципального района Республики Мордовия» осуществляется в порядке, установленном Положением о порядке проведения публичных слушаний в </w:t>
      </w:r>
      <w:r>
        <w:rPr>
          <w:rFonts w:ascii="Times New Roman" w:hAnsi="Times New Roman" w:cs="Times New Roman"/>
          <w:sz w:val="28"/>
          <w:szCs w:val="28"/>
        </w:rPr>
        <w:t>Бабеевском</w:t>
      </w:r>
      <w:r w:rsidRPr="008F1DB6">
        <w:rPr>
          <w:rFonts w:ascii="Times New Roman" w:hAnsi="Times New Roman" w:cs="Times New Roman"/>
          <w:sz w:val="28"/>
          <w:szCs w:val="28"/>
        </w:rPr>
        <w:t xml:space="preserve"> сельском поселении Темниковского муниципального района.</w:t>
      </w:r>
    </w:p>
    <w:p w:rsidR="00585DB5" w:rsidRPr="008F1DB6" w:rsidRDefault="00585DB5" w:rsidP="006A5C0E">
      <w:pPr>
        <w:pStyle w:val="Standard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DB6">
        <w:rPr>
          <w:rFonts w:ascii="Times New Roman" w:hAnsi="Times New Roman" w:cs="Times New Roman"/>
          <w:sz w:val="28"/>
          <w:szCs w:val="28"/>
        </w:rPr>
        <w:t>6. Результаты публичных слушаний будут рассмотрены Советом депутатов Бабеевского сельского поселения Темниковского муниципального района при принятии проекта решения «О внесении изменений и дополнений в Устав Бабеевского сельского поселения Темниковского муниципального района Республики Мордовия».</w:t>
      </w:r>
    </w:p>
    <w:p w:rsidR="00585DB5" w:rsidRPr="008F1DB6" w:rsidRDefault="00585DB5" w:rsidP="006A5C0E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585DB5" w:rsidRPr="008F1DB6" w:rsidRDefault="00585DB5" w:rsidP="006A5C0E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585DB5" w:rsidRPr="00AA282A" w:rsidRDefault="00585DB5" w:rsidP="006A5C0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85DB5" w:rsidRPr="00AA282A" w:rsidRDefault="00585DB5" w:rsidP="006A5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82A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</w:p>
    <w:p w:rsidR="00585DB5" w:rsidRDefault="00585DB5" w:rsidP="006A5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82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AA282A">
        <w:rPr>
          <w:rFonts w:ascii="Times New Roman" w:hAnsi="Times New Roman" w:cs="Times New Roman"/>
          <w:sz w:val="28"/>
          <w:szCs w:val="28"/>
        </w:rPr>
        <w:tab/>
      </w:r>
      <w:r w:rsidRPr="00AA282A">
        <w:rPr>
          <w:rFonts w:ascii="Times New Roman" w:hAnsi="Times New Roman" w:cs="Times New Roman"/>
          <w:sz w:val="28"/>
          <w:szCs w:val="28"/>
        </w:rPr>
        <w:tab/>
      </w:r>
      <w:r w:rsidRPr="00AA282A">
        <w:rPr>
          <w:rFonts w:ascii="Times New Roman" w:hAnsi="Times New Roman" w:cs="Times New Roman"/>
          <w:sz w:val="28"/>
          <w:szCs w:val="28"/>
        </w:rPr>
        <w:tab/>
      </w:r>
      <w:r w:rsidRPr="00AA282A">
        <w:rPr>
          <w:rFonts w:ascii="Times New Roman" w:hAnsi="Times New Roman" w:cs="Times New Roman"/>
          <w:sz w:val="28"/>
          <w:szCs w:val="28"/>
        </w:rPr>
        <w:tab/>
      </w:r>
      <w:r w:rsidRPr="00AA282A">
        <w:rPr>
          <w:rFonts w:ascii="Times New Roman" w:hAnsi="Times New Roman" w:cs="Times New Roman"/>
          <w:sz w:val="28"/>
          <w:szCs w:val="28"/>
        </w:rPr>
        <w:tab/>
      </w:r>
      <w:r w:rsidRPr="00AA282A">
        <w:rPr>
          <w:rFonts w:ascii="Times New Roman" w:hAnsi="Times New Roman" w:cs="Times New Roman"/>
          <w:sz w:val="28"/>
          <w:szCs w:val="28"/>
        </w:rPr>
        <w:tab/>
      </w:r>
      <w:r w:rsidRPr="00AA282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Ю.П.Нечайкин</w:t>
      </w:r>
    </w:p>
    <w:p w:rsidR="00585DB5" w:rsidRDefault="00585DB5" w:rsidP="006A5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5DB5" w:rsidRDefault="00585DB5" w:rsidP="006A5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5DB5" w:rsidRDefault="00585DB5" w:rsidP="006A5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5DB5" w:rsidRDefault="00585DB5" w:rsidP="006A5C0E">
      <w:pPr>
        <w:pStyle w:val="Title"/>
        <w:jc w:val="right"/>
        <w:rPr>
          <w:sz w:val="28"/>
          <w:szCs w:val="28"/>
        </w:rPr>
      </w:pPr>
    </w:p>
    <w:p w:rsidR="00585DB5" w:rsidRPr="009D7F16" w:rsidRDefault="00585DB5" w:rsidP="006A5C0E">
      <w:pPr>
        <w:pStyle w:val="Title"/>
        <w:jc w:val="right"/>
        <w:rPr>
          <w:sz w:val="28"/>
          <w:szCs w:val="28"/>
        </w:rPr>
      </w:pPr>
    </w:p>
    <w:p w:rsidR="00585DB5" w:rsidRPr="00F958D6" w:rsidRDefault="00585DB5" w:rsidP="00250C1F">
      <w:pPr>
        <w:pStyle w:val="Subtitle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F958D6">
        <w:rPr>
          <w:rFonts w:ascii="Times New Roman" w:hAnsi="Times New Roman" w:cs="Times New Roman"/>
          <w:sz w:val="28"/>
          <w:szCs w:val="28"/>
        </w:rPr>
        <w:t>ПРОЕКТ</w:t>
      </w:r>
    </w:p>
    <w:p w:rsidR="00585DB5" w:rsidRPr="00890D45" w:rsidRDefault="00585DB5" w:rsidP="00250C1F">
      <w:pPr>
        <w:pStyle w:val="Subtitle"/>
        <w:ind w:firstLine="709"/>
        <w:rPr>
          <w:b w:val="0"/>
          <w:bCs w:val="0"/>
          <w:sz w:val="28"/>
          <w:szCs w:val="28"/>
        </w:rPr>
      </w:pPr>
    </w:p>
    <w:p w:rsidR="00585DB5" w:rsidRPr="00F958D6" w:rsidRDefault="00585DB5" w:rsidP="00250C1F">
      <w:pPr>
        <w:pStyle w:val="Subtitle"/>
        <w:ind w:firstLine="709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958D6"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БАБЕЕВСКОГО СЕЛЬСКОГО ПОСЕЛЕНИЯ</w:t>
      </w:r>
    </w:p>
    <w:p w:rsidR="00585DB5" w:rsidRPr="00F958D6" w:rsidRDefault="00585DB5" w:rsidP="00250C1F">
      <w:pPr>
        <w:pStyle w:val="Subtitle"/>
        <w:ind w:firstLine="709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958D6">
        <w:rPr>
          <w:rFonts w:ascii="Times New Roman" w:hAnsi="Times New Roman" w:cs="Times New Roman"/>
          <w:b w:val="0"/>
          <w:bCs w:val="0"/>
          <w:sz w:val="28"/>
          <w:szCs w:val="28"/>
        </w:rPr>
        <w:t>ТЕМНИКОВСКОГО МУНИЦИПАЛЬНОГО РАЙОНА</w:t>
      </w:r>
    </w:p>
    <w:p w:rsidR="00585DB5" w:rsidRPr="00F958D6" w:rsidRDefault="00585DB5" w:rsidP="00250C1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958D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85DB5" w:rsidRPr="00F958D6" w:rsidRDefault="00585DB5" w:rsidP="00250C1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958D6">
        <w:rPr>
          <w:rFonts w:ascii="Times New Roman" w:hAnsi="Times New Roman" w:cs="Times New Roman"/>
          <w:sz w:val="28"/>
          <w:szCs w:val="28"/>
        </w:rPr>
        <w:t>ПЕРВОГО СОЗЫВА</w:t>
      </w:r>
    </w:p>
    <w:p w:rsidR="00585DB5" w:rsidRPr="007B2C3E" w:rsidRDefault="00585DB5" w:rsidP="00250C1F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585DB5" w:rsidRPr="007B2C3E" w:rsidRDefault="00585DB5" w:rsidP="00250C1F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585DB5" w:rsidRPr="009D7F16" w:rsidRDefault="00585DB5" w:rsidP="00250C1F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9D7F16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85DB5" w:rsidRPr="00AD7192" w:rsidRDefault="00585DB5" w:rsidP="006A5C0E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585DB5" w:rsidRPr="009D7F16" w:rsidRDefault="00585DB5" w:rsidP="006A5C0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«__»_______</w:t>
      </w:r>
      <w:r w:rsidRPr="009D7F16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9D7F16">
        <w:rPr>
          <w:rFonts w:ascii="Times New Roman" w:hAnsi="Times New Roman" w:cs="Times New Roman"/>
          <w:sz w:val="28"/>
          <w:szCs w:val="28"/>
        </w:rPr>
        <w:t>г</w:t>
      </w:r>
      <w:r w:rsidRPr="009D7F16">
        <w:rPr>
          <w:rFonts w:ascii="Times New Roman" w:hAnsi="Times New Roman" w:cs="Times New Roman"/>
          <w:sz w:val="28"/>
          <w:szCs w:val="28"/>
        </w:rPr>
        <w:tab/>
      </w:r>
      <w:r w:rsidRPr="009D7F16">
        <w:rPr>
          <w:rFonts w:ascii="Times New Roman" w:hAnsi="Times New Roman" w:cs="Times New Roman"/>
          <w:sz w:val="28"/>
          <w:szCs w:val="28"/>
        </w:rPr>
        <w:tab/>
      </w:r>
      <w:r w:rsidRPr="009D7F16">
        <w:rPr>
          <w:rFonts w:ascii="Times New Roman" w:hAnsi="Times New Roman" w:cs="Times New Roman"/>
          <w:sz w:val="28"/>
          <w:szCs w:val="28"/>
        </w:rPr>
        <w:tab/>
      </w:r>
      <w:r w:rsidRPr="009D7F16">
        <w:rPr>
          <w:rFonts w:ascii="Times New Roman" w:hAnsi="Times New Roman" w:cs="Times New Roman"/>
          <w:sz w:val="28"/>
          <w:szCs w:val="28"/>
        </w:rPr>
        <w:tab/>
      </w:r>
      <w:r w:rsidRPr="009D7F16">
        <w:rPr>
          <w:rFonts w:ascii="Times New Roman" w:hAnsi="Times New Roman" w:cs="Times New Roman"/>
          <w:sz w:val="28"/>
          <w:szCs w:val="28"/>
        </w:rPr>
        <w:tab/>
      </w:r>
      <w:r w:rsidRPr="009D7F16">
        <w:rPr>
          <w:rFonts w:ascii="Times New Roman" w:hAnsi="Times New Roman" w:cs="Times New Roman"/>
          <w:sz w:val="28"/>
          <w:szCs w:val="28"/>
        </w:rPr>
        <w:tab/>
      </w:r>
      <w:r w:rsidRPr="009D7F16">
        <w:rPr>
          <w:rFonts w:ascii="Times New Roman" w:hAnsi="Times New Roman" w:cs="Times New Roman"/>
          <w:sz w:val="28"/>
          <w:szCs w:val="28"/>
        </w:rPr>
        <w:tab/>
      </w:r>
      <w:r w:rsidRPr="009D7F16">
        <w:rPr>
          <w:rFonts w:ascii="Times New Roman" w:hAnsi="Times New Roman" w:cs="Times New Roman"/>
          <w:sz w:val="28"/>
          <w:szCs w:val="28"/>
        </w:rPr>
        <w:tab/>
      </w:r>
      <w:r w:rsidRPr="009D7F1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D7F1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7F1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D7F16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9D7F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5DB5" w:rsidRPr="009D7F16" w:rsidRDefault="00585DB5" w:rsidP="006A5C0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85DB5" w:rsidRPr="009D7F16" w:rsidRDefault="00585DB5" w:rsidP="006A5C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с.Бабеево</w:t>
      </w:r>
    </w:p>
    <w:p w:rsidR="00585DB5" w:rsidRDefault="00585DB5" w:rsidP="006A5C0E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85DB5" w:rsidRPr="007B2C3E" w:rsidRDefault="00585DB5" w:rsidP="006A5C0E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85DB5" w:rsidRDefault="00585DB5" w:rsidP="006A5C0E">
      <w:pPr>
        <w:spacing w:after="0" w:line="240" w:lineRule="auto"/>
        <w:ind w:firstLine="284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и дополнений в Устав Бабеевского сельского поселения Темниковского муниципального района Республики Мордовия</w:t>
      </w:r>
    </w:p>
    <w:p w:rsidR="00585DB5" w:rsidRPr="00E95B3F" w:rsidRDefault="00585DB5" w:rsidP="00250C1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(принят </w:t>
      </w:r>
      <w:r w:rsidRPr="00E95B3F">
        <w:rPr>
          <w:rFonts w:ascii="Times New Roman" w:hAnsi="Times New Roman" w:cs="Times New Roman"/>
          <w:sz w:val="26"/>
          <w:szCs w:val="26"/>
        </w:rPr>
        <w:t>реш</w:t>
      </w:r>
      <w:r>
        <w:rPr>
          <w:rFonts w:ascii="Times New Roman" w:hAnsi="Times New Roman" w:cs="Times New Roman"/>
          <w:sz w:val="26"/>
          <w:szCs w:val="26"/>
        </w:rPr>
        <w:t>ением Совета депутатов  Бабеевского  сельского поселения </w:t>
      </w:r>
    </w:p>
    <w:p w:rsidR="00585DB5" w:rsidRPr="009F6CAC" w:rsidRDefault="00585DB5" w:rsidP="00250C1F">
      <w:pPr>
        <w:spacing w:after="0" w:line="240" w:lineRule="auto"/>
        <w:jc w:val="center"/>
      </w:pPr>
      <w:r>
        <w:rPr>
          <w:rFonts w:ascii="Times New Roman" w:hAnsi="Times New Roman" w:cs="Times New Roman"/>
          <w:sz w:val="26"/>
          <w:szCs w:val="26"/>
        </w:rPr>
        <w:t xml:space="preserve">Темниковского </w:t>
      </w:r>
      <w:r w:rsidRPr="00E95B3F">
        <w:rPr>
          <w:rFonts w:ascii="Times New Roman" w:hAnsi="Times New Roman" w:cs="Times New Roman"/>
          <w:sz w:val="26"/>
          <w:szCs w:val="26"/>
        </w:rPr>
        <w:t>муниципального р</w:t>
      </w:r>
      <w:r>
        <w:rPr>
          <w:rFonts w:ascii="Times New Roman" w:hAnsi="Times New Roman" w:cs="Times New Roman"/>
          <w:sz w:val="26"/>
          <w:szCs w:val="26"/>
        </w:rPr>
        <w:t xml:space="preserve">айона Республики Мордовия от </w:t>
      </w:r>
      <w:r>
        <w:rPr>
          <w:rFonts w:ascii="Times New Roman" w:hAnsi="Times New Roman" w:cs="Times New Roman"/>
          <w:color w:val="000000"/>
          <w:sz w:val="26"/>
          <w:szCs w:val="26"/>
        </w:rPr>
        <w:t>11.10</w:t>
      </w:r>
      <w:r w:rsidRPr="009F6CAC">
        <w:rPr>
          <w:rFonts w:ascii="Times New Roman" w:hAnsi="Times New Roman" w:cs="Times New Roman"/>
          <w:color w:val="000000"/>
          <w:sz w:val="26"/>
          <w:szCs w:val="26"/>
        </w:rPr>
        <w:t xml:space="preserve">.2022 г № </w:t>
      </w:r>
      <w:r>
        <w:rPr>
          <w:rFonts w:ascii="Times New Roman" w:hAnsi="Times New Roman" w:cs="Times New Roman"/>
          <w:color w:val="000000"/>
          <w:sz w:val="26"/>
          <w:szCs w:val="26"/>
        </w:rPr>
        <w:t>78)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85DB5" w:rsidRDefault="00585DB5" w:rsidP="006A5C0E">
      <w:pPr>
        <w:spacing w:after="0" w:line="240" w:lineRule="auto"/>
        <w:ind w:firstLine="284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85DB5" w:rsidRPr="007B2C3E" w:rsidRDefault="00585DB5" w:rsidP="006A5C0E">
      <w:pPr>
        <w:spacing w:after="0" w:line="240" w:lineRule="auto"/>
        <w:ind w:firstLine="539"/>
        <w:jc w:val="both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585DB5" w:rsidRPr="007B2C3E" w:rsidRDefault="00585DB5" w:rsidP="006A5C0E">
      <w:pPr>
        <w:spacing w:after="0" w:line="240" w:lineRule="auto"/>
        <w:ind w:firstLine="539"/>
        <w:jc w:val="both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585DB5" w:rsidRPr="00250C1F" w:rsidRDefault="00585DB5" w:rsidP="00890D45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C1F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21.07.2005 № 97-ФЗ «О государственной регистрации уставов муниципальных образований», в целях приведения Устава Бабеевского сельского поселения Темниковского муниципального района Республики Мордовия в соответствие с действующим законодательством, Совет депутатов Бабеевского сельского поселения Темниковского муниципального района Республики Мордовия   </w:t>
      </w:r>
    </w:p>
    <w:p w:rsidR="00585DB5" w:rsidRPr="00250C1F" w:rsidRDefault="00585DB5" w:rsidP="00890D4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C1F">
        <w:rPr>
          <w:rFonts w:ascii="Times New Roman" w:hAnsi="Times New Roman" w:cs="Times New Roman"/>
          <w:color w:val="000000"/>
          <w:sz w:val="28"/>
          <w:szCs w:val="28"/>
        </w:rPr>
        <w:t>р е ш и л:</w:t>
      </w:r>
    </w:p>
    <w:p w:rsidR="00585DB5" w:rsidRPr="00250C1F" w:rsidRDefault="00585DB5" w:rsidP="00890D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C1F">
        <w:rPr>
          <w:rFonts w:ascii="Times New Roman" w:hAnsi="Times New Roman" w:cs="Times New Roman"/>
          <w:sz w:val="28"/>
          <w:szCs w:val="28"/>
        </w:rPr>
        <w:t>1.Внести в Устав Бабеевского сельского поселения Темниковского муниципального района Республики Мордовия следующие изменения:</w:t>
      </w:r>
    </w:p>
    <w:p w:rsidR="00585DB5" w:rsidRPr="00250C1F" w:rsidRDefault="00585DB5" w:rsidP="006A5C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C1F">
        <w:rPr>
          <w:rFonts w:ascii="Times New Roman" w:hAnsi="Times New Roman" w:cs="Times New Roman"/>
          <w:b/>
          <w:bCs/>
          <w:sz w:val="28"/>
          <w:szCs w:val="28"/>
        </w:rPr>
        <w:t>1)  в пунктах  4 и 7 части 2 статьи 11</w:t>
      </w:r>
      <w:r w:rsidRPr="00250C1F">
        <w:rPr>
          <w:rFonts w:ascii="Times New Roman" w:hAnsi="Times New Roman" w:cs="Times New Roman"/>
          <w:sz w:val="28"/>
          <w:szCs w:val="28"/>
        </w:rPr>
        <w:t xml:space="preserve"> слова «избирательная комиссия Бабеевского сельского поселения»  заменить словами « избирательная комиссия, организующая подготовку и проведение выборов в органы местного самоуправления, местного референдума в Бабеевском сельском поселении»</w:t>
      </w:r>
    </w:p>
    <w:p w:rsidR="00585DB5" w:rsidRPr="00250C1F" w:rsidRDefault="00585DB5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C1F">
        <w:rPr>
          <w:rFonts w:ascii="Times New Roman" w:hAnsi="Times New Roman" w:cs="Times New Roman"/>
          <w:b/>
          <w:bCs/>
          <w:sz w:val="28"/>
          <w:szCs w:val="28"/>
        </w:rPr>
        <w:t xml:space="preserve">2) Статью 31 </w:t>
      </w:r>
      <w:r w:rsidRPr="00250C1F">
        <w:rPr>
          <w:rFonts w:ascii="Times New Roman" w:hAnsi="Times New Roman" w:cs="Times New Roman"/>
          <w:color w:val="000000"/>
          <w:sz w:val="28"/>
          <w:szCs w:val="28"/>
        </w:rPr>
        <w:t>изложить в следующей редакции:</w:t>
      </w:r>
    </w:p>
    <w:p w:rsidR="00585DB5" w:rsidRPr="009B0DCF" w:rsidRDefault="00585DB5" w:rsidP="006A5C0E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9B0DCF">
        <w:rPr>
          <w:rFonts w:ascii="Times New Roman" w:hAnsi="Times New Roman" w:cs="Times New Roman"/>
          <w:sz w:val="27"/>
          <w:szCs w:val="27"/>
        </w:rPr>
        <w:t xml:space="preserve">         «</w:t>
      </w:r>
      <w:r w:rsidRPr="009B0DCF">
        <w:rPr>
          <w:rFonts w:ascii="Times New Roman" w:hAnsi="Times New Roman" w:cs="Times New Roman"/>
          <w:b/>
          <w:bCs/>
          <w:sz w:val="27"/>
          <w:szCs w:val="27"/>
        </w:rPr>
        <w:t>Статья 31. Гарантии осуществления полномочий депутата, члена выборного органа местного самоуправления, выборного должностного лица местного самоуправления, осуществляющих свои полномочия на постоянной основе</w:t>
      </w:r>
    </w:p>
    <w:p w:rsidR="00585DB5" w:rsidRPr="00250C1F" w:rsidRDefault="00585DB5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C1F">
        <w:rPr>
          <w:rFonts w:ascii="Times New Roman" w:hAnsi="Times New Roman" w:cs="Times New Roman"/>
          <w:sz w:val="28"/>
          <w:szCs w:val="28"/>
        </w:rPr>
        <w:t>1.Депутату представительного органа муниципального образования, члену выборного органа местного самоуправления,  выборному должностному лицу местного самоуправления, осуществляющим свои полномочия на постоянной основе, предоставляются следующие социальные гарантии:</w:t>
      </w:r>
    </w:p>
    <w:p w:rsidR="00585DB5" w:rsidRPr="00250C1F" w:rsidRDefault="00585DB5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C1F">
        <w:rPr>
          <w:rFonts w:ascii="Times New Roman" w:hAnsi="Times New Roman" w:cs="Times New Roman"/>
          <w:sz w:val="28"/>
          <w:szCs w:val="28"/>
        </w:rPr>
        <w:t>1) своевременная выплата денежного содержания в полном объеме;</w:t>
      </w:r>
    </w:p>
    <w:p w:rsidR="00585DB5" w:rsidRPr="00250C1F" w:rsidRDefault="00585DB5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C1F">
        <w:rPr>
          <w:rFonts w:ascii="Times New Roman" w:hAnsi="Times New Roman" w:cs="Times New Roman"/>
          <w:sz w:val="28"/>
          <w:szCs w:val="28"/>
        </w:rPr>
        <w:t>2) ежегодный основной оплачиваемый отпуск, а также ежегодный</w:t>
      </w:r>
    </w:p>
    <w:p w:rsidR="00585DB5" w:rsidRPr="00250C1F" w:rsidRDefault="00585DB5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C1F">
        <w:rPr>
          <w:rFonts w:ascii="Times New Roman" w:hAnsi="Times New Roman" w:cs="Times New Roman"/>
          <w:sz w:val="28"/>
          <w:szCs w:val="28"/>
        </w:rPr>
        <w:t>дополнительный оплачиваемый отпуск за ненормированный рабочий день общей продолжительностью не более 45 календарных дней;</w:t>
      </w:r>
    </w:p>
    <w:p w:rsidR="00585DB5" w:rsidRPr="00250C1F" w:rsidRDefault="00585DB5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C1F">
        <w:rPr>
          <w:rFonts w:ascii="Times New Roman" w:hAnsi="Times New Roman" w:cs="Times New Roman"/>
          <w:sz w:val="28"/>
          <w:szCs w:val="28"/>
        </w:rPr>
        <w:t>3) 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585DB5" w:rsidRPr="00250C1F" w:rsidRDefault="00585DB5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C1F">
        <w:rPr>
          <w:rFonts w:ascii="Times New Roman" w:hAnsi="Times New Roman" w:cs="Times New Roman"/>
          <w:sz w:val="28"/>
          <w:szCs w:val="28"/>
        </w:rPr>
        <w:t>4) медицинское обслуживание;</w:t>
      </w:r>
    </w:p>
    <w:p w:rsidR="00585DB5" w:rsidRPr="00250C1F" w:rsidRDefault="00585DB5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C1F">
        <w:rPr>
          <w:rFonts w:ascii="Times New Roman" w:hAnsi="Times New Roman" w:cs="Times New Roman"/>
          <w:sz w:val="28"/>
          <w:szCs w:val="28"/>
        </w:rPr>
        <w:t>5) обеспечение служебным транспортом;</w:t>
      </w:r>
    </w:p>
    <w:p w:rsidR="00585DB5" w:rsidRPr="00250C1F" w:rsidRDefault="00585DB5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C1F">
        <w:rPr>
          <w:rFonts w:ascii="Times New Roman" w:hAnsi="Times New Roman" w:cs="Times New Roman"/>
          <w:sz w:val="28"/>
          <w:szCs w:val="28"/>
        </w:rPr>
        <w:t>6) предоставление указанным лицам, признанным в установленном порядке нуждающимися в улучшении жилищных условий, права на получение жилого помещения в домах муниципального жилищного фонда по договору социального найма, получение социальной выплаты на строительство или приобретение жилья и жилищных кредитов (займов) в порядке, предусмотренном нормативными правовыми актами муниципального образования.</w:t>
      </w:r>
    </w:p>
    <w:p w:rsidR="00585DB5" w:rsidRPr="00250C1F" w:rsidRDefault="00585DB5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C1F">
        <w:rPr>
          <w:rFonts w:ascii="Times New Roman" w:hAnsi="Times New Roman" w:cs="Times New Roman"/>
          <w:sz w:val="28"/>
          <w:szCs w:val="28"/>
        </w:rPr>
        <w:t>Порядок и условия предоставления, размеры денежных выплат, порядок финансового обеспечения гарантий, указанных в части 1 настоящего пункта, устанавливаются Советом депутатов Бабеевского сельского поселения с соблюдением положений Закона Республики Мордовия от 15 июня 2010 г. № 47-3 «О гарантиях осуществления полномочий  депутата, члена выборного органа местного  самоуправления,  выборного должностного лица местного самоуправления в Республике Мордовия».</w:t>
      </w:r>
    </w:p>
    <w:p w:rsidR="00585DB5" w:rsidRPr="00250C1F" w:rsidRDefault="00585DB5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C1F">
        <w:rPr>
          <w:rFonts w:ascii="Times New Roman" w:hAnsi="Times New Roman" w:cs="Times New Roman"/>
          <w:sz w:val="28"/>
          <w:szCs w:val="28"/>
        </w:rPr>
        <w:t>Финансирование реализации гарантий осуществления полномочий депутата, выборного должностного лица, осуществляющих свои полномочия на постоянной основе, осуществляется за счет средств местного бюджета Бабеевского сельского поселения.</w:t>
      </w:r>
    </w:p>
    <w:p w:rsidR="00585DB5" w:rsidRPr="00250C1F" w:rsidRDefault="00585DB5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C1F">
        <w:rPr>
          <w:rFonts w:ascii="Times New Roman" w:hAnsi="Times New Roman" w:cs="Times New Roman"/>
          <w:sz w:val="28"/>
          <w:szCs w:val="28"/>
        </w:rPr>
        <w:t>2. Лицу, указанному в пункте 1 настоящей статьи, переехавшему в Темниковский муниципальный район для осуществления своих полномочий в органе местного самоуправления Бабеевского сельского поселения, предоставляется право на компенсацию расходов, связанных с наймом (поднаймом) жилого помещения (за исключением платы за коммунальные услуги), а также компенсацию за проживание в местах пребывания (гостиницах, санаториях, домах отдыха и других), выплачиваемые за счет местного бюджета Бабеевского сельского поселения в порядке и пределах, определяемых решением Совета депутатов Бабеевского  сельского поселения.  Право на указанные компенсации возникает у лица, указанного в пункте 1 настоящей статьи, при отсутствии у него, а также членов его семьи в Темниковском муниципальном районе жилого помещения, находящегося в собственности или предоставленного по договору социального найма.</w:t>
      </w:r>
    </w:p>
    <w:p w:rsidR="00585DB5" w:rsidRPr="00250C1F" w:rsidRDefault="00585DB5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C1F">
        <w:rPr>
          <w:rFonts w:ascii="Times New Roman" w:hAnsi="Times New Roman" w:cs="Times New Roman"/>
          <w:sz w:val="28"/>
          <w:szCs w:val="28"/>
        </w:rPr>
        <w:t>2.2. Лицам, указанным в пункте 1 настоящей статьи, предоставляется право на компенсацию (оплату) стоимости приобретаемых ими путевок на санаторно-курортное лечение и оздоровление, туристических путевок, а также на оплату им стоимости проезда к месту лечения или отдыха и обратно, выплачиваемых за счет бюджета соответствующего муниципального района, городского округа один раз в год, денежную компенсацию лицам, указанным в пункте 1 настоящей статьи, не</w:t>
      </w:r>
    </w:p>
    <w:p w:rsidR="00585DB5" w:rsidRPr="00250C1F" w:rsidRDefault="00585DB5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C1F">
        <w:rPr>
          <w:rFonts w:ascii="Times New Roman" w:hAnsi="Times New Roman" w:cs="Times New Roman"/>
          <w:sz w:val="28"/>
          <w:szCs w:val="28"/>
        </w:rPr>
        <w:t>реализовавшим право на приобретение путевок на санаторно-курортное лечение и оздоровление, туристических путевок, выплачиваемую за счет местного бюджета Бабеевского  сельского поселения в конце календарного года, в порядке и пределах, определяемых решениями Совета депутатов Бабеевского сельского поселения.</w:t>
      </w:r>
    </w:p>
    <w:p w:rsidR="00585DB5" w:rsidRPr="00250C1F" w:rsidRDefault="00585DB5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C1F">
        <w:rPr>
          <w:rFonts w:ascii="Times New Roman" w:hAnsi="Times New Roman" w:cs="Times New Roman"/>
          <w:sz w:val="28"/>
          <w:szCs w:val="28"/>
        </w:rPr>
        <w:t>3.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свой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г. № 400-ФЗ «О страховых пенсиях» (далее -- Федеральный закон «О страховых пенсиях»), может устанавливаться пенсия за выслугу лет.</w:t>
      </w:r>
    </w:p>
    <w:p w:rsidR="00585DB5" w:rsidRPr="00250C1F" w:rsidRDefault="00585DB5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C1F">
        <w:rPr>
          <w:rFonts w:ascii="Times New Roman" w:hAnsi="Times New Roman" w:cs="Times New Roman"/>
          <w:sz w:val="28"/>
          <w:szCs w:val="28"/>
        </w:rPr>
        <w:t>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г. № 1032-1 «О занятости населения в Российской Федерации».</w:t>
      </w:r>
    </w:p>
    <w:p w:rsidR="00585DB5" w:rsidRPr="00250C1F" w:rsidRDefault="00585DB5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C1F">
        <w:rPr>
          <w:rFonts w:ascii="Times New Roman" w:hAnsi="Times New Roman" w:cs="Times New Roman"/>
          <w:sz w:val="28"/>
          <w:szCs w:val="28"/>
        </w:rPr>
        <w:t>Выплата пенсии за выслугу лет производится за счет средств местного бюджета Бабеевского сельского поселения.</w:t>
      </w:r>
    </w:p>
    <w:p w:rsidR="00585DB5" w:rsidRPr="00250C1F" w:rsidRDefault="00585DB5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C1F">
        <w:rPr>
          <w:rFonts w:ascii="Times New Roman" w:hAnsi="Times New Roman" w:cs="Times New Roman"/>
          <w:sz w:val="28"/>
          <w:szCs w:val="28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указанным в части первом настоящего пункта, устанавливаются решением Совета депутатов Бабеевского сельского поселения в соответствии с федеральными законами и Законом Республики Мордовия от 15 июня 2010 г. № 47-3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</w:t>
      </w:r>
    </w:p>
    <w:p w:rsidR="00585DB5" w:rsidRPr="00250C1F" w:rsidRDefault="00585DB5" w:rsidP="006A5C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C1F">
        <w:rPr>
          <w:rFonts w:ascii="Times New Roman" w:hAnsi="Times New Roman" w:cs="Times New Roman"/>
          <w:b/>
          <w:bCs/>
          <w:sz w:val="28"/>
          <w:szCs w:val="28"/>
        </w:rPr>
        <w:t xml:space="preserve">3) </w:t>
      </w:r>
      <w:r w:rsidRPr="00250C1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Статью 40</w:t>
      </w:r>
      <w:r w:rsidRPr="00250C1F">
        <w:rPr>
          <w:rFonts w:ascii="Times New Roman" w:hAnsi="Times New Roman" w:cs="Times New Roman"/>
          <w:color w:val="000000"/>
          <w:sz w:val="28"/>
          <w:szCs w:val="28"/>
        </w:rPr>
        <w:t xml:space="preserve"> изложить в следующей редакции:</w:t>
      </w:r>
    </w:p>
    <w:p w:rsidR="00585DB5" w:rsidRPr="00250C1F" w:rsidRDefault="00585DB5" w:rsidP="006A5C0E">
      <w:pPr>
        <w:pStyle w:val="NormalWeb"/>
        <w:spacing w:before="0" w:beforeAutospacing="0"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50C1F">
        <w:rPr>
          <w:rFonts w:ascii="Times New Roman" w:hAnsi="Times New Roman" w:cs="Times New Roman"/>
          <w:color w:val="000000"/>
          <w:sz w:val="28"/>
          <w:szCs w:val="28"/>
        </w:rPr>
        <w:t> «</w:t>
      </w:r>
      <w:r w:rsidRPr="00250C1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 40. Полномочия избирательных комиссий по организации и проведению выборов, местного референдума, голосования по отзыву депутата в Бабеевском сельском поселении</w:t>
      </w:r>
    </w:p>
    <w:p w:rsidR="00585DB5" w:rsidRPr="00250C1F" w:rsidRDefault="00585DB5" w:rsidP="006A5C0E">
      <w:pPr>
        <w:pStyle w:val="NormalWeb"/>
        <w:spacing w:before="0" w:beforeAutospacing="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85DB5" w:rsidRPr="00250C1F" w:rsidRDefault="00585DB5" w:rsidP="006A5C0E">
      <w:pPr>
        <w:pStyle w:val="NormalWeb"/>
        <w:spacing w:before="0" w:beforeAutospacing="0"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C1F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250C1F">
        <w:rPr>
          <w:rFonts w:ascii="Times New Roman" w:hAnsi="Times New Roman" w:cs="Times New Roman"/>
          <w:color w:val="000000"/>
          <w:sz w:val="28"/>
          <w:szCs w:val="28"/>
        </w:rPr>
        <w:t xml:space="preserve">1. Территориальная избирательная комиссия Темниковского муниципального района организует подготовку и проведение выборов в органы местного самоуправления, местного референдума, голосования по отзыву депутата в </w:t>
      </w:r>
      <w:bookmarkStart w:id="0" w:name="_GoBack"/>
      <w:bookmarkEnd w:id="0"/>
      <w:r w:rsidRPr="00250C1F">
        <w:rPr>
          <w:rFonts w:ascii="Times New Roman" w:hAnsi="Times New Roman" w:cs="Times New Roman"/>
          <w:color w:val="000000"/>
          <w:sz w:val="28"/>
          <w:szCs w:val="28"/>
        </w:rPr>
        <w:t>Бабеевском сельском поселении в соответствии с федеральным законодательством об основных гарантиях избирательных прав и права на участие в референдуме граждан Российской Федерации.</w:t>
      </w:r>
    </w:p>
    <w:p w:rsidR="00585DB5" w:rsidRPr="00250C1F" w:rsidRDefault="00585DB5" w:rsidP="006A5C0E">
      <w:pPr>
        <w:pStyle w:val="NormalWeb"/>
        <w:spacing w:before="0" w:beforeAutospacing="0"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C1F">
        <w:rPr>
          <w:rFonts w:ascii="Times New Roman" w:hAnsi="Times New Roman" w:cs="Times New Roman"/>
          <w:color w:val="000000"/>
          <w:sz w:val="28"/>
          <w:szCs w:val="28"/>
        </w:rPr>
        <w:t>Территориальная комиссия при организации подготовки и проведения выборов в органы местного самоуправления, местного референдума:</w:t>
      </w:r>
    </w:p>
    <w:p w:rsidR="00585DB5" w:rsidRPr="00250C1F" w:rsidRDefault="00585DB5" w:rsidP="006A5C0E">
      <w:pPr>
        <w:pStyle w:val="NormalWeb"/>
        <w:spacing w:before="0" w:beforeAutospacing="0"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C1F">
        <w:rPr>
          <w:rFonts w:ascii="Times New Roman" w:hAnsi="Times New Roman" w:cs="Times New Roman"/>
          <w:color w:val="000000"/>
          <w:sz w:val="28"/>
          <w:szCs w:val="28"/>
        </w:rPr>
        <w:t>1) организует подготовку и проведение выборов в органы местного самоуправления, местного референдума;</w:t>
      </w:r>
    </w:p>
    <w:p w:rsidR="00585DB5" w:rsidRPr="00250C1F" w:rsidRDefault="00585DB5" w:rsidP="006A5C0E">
      <w:pPr>
        <w:pStyle w:val="NormalWeb"/>
        <w:spacing w:before="0" w:beforeAutospacing="0"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C1F">
        <w:rPr>
          <w:rFonts w:ascii="Times New Roman" w:hAnsi="Times New Roman" w:cs="Times New Roman"/>
          <w:color w:val="000000"/>
          <w:sz w:val="28"/>
          <w:szCs w:val="28"/>
        </w:rPr>
        <w:t>2) осуществляет на территории муниципального образования контроль за соблюдением избирательных прав и права на участие в референдуме граждан Российской Федерации;</w:t>
      </w:r>
    </w:p>
    <w:p w:rsidR="00585DB5" w:rsidRPr="00250C1F" w:rsidRDefault="00585DB5" w:rsidP="006A5C0E">
      <w:pPr>
        <w:pStyle w:val="NormalWeb"/>
        <w:spacing w:before="0" w:beforeAutospacing="0"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C1F">
        <w:rPr>
          <w:rFonts w:ascii="Times New Roman" w:hAnsi="Times New Roman" w:cs="Times New Roman"/>
          <w:color w:val="000000"/>
          <w:sz w:val="28"/>
          <w:szCs w:val="28"/>
        </w:rPr>
        <w:t>3) обеспечивает на территории муниципального образования реализацию мероприятий, связанных с подготовкой и проведением выборов в органы местного самоуправления, местного референдума, изданием необходимой печатной продукции;</w:t>
      </w:r>
    </w:p>
    <w:p w:rsidR="00585DB5" w:rsidRPr="00250C1F" w:rsidRDefault="00585DB5" w:rsidP="006A5C0E">
      <w:pPr>
        <w:pStyle w:val="NormalWeb"/>
        <w:spacing w:before="0" w:beforeAutospacing="0"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C1F">
        <w:rPr>
          <w:rFonts w:ascii="Times New Roman" w:hAnsi="Times New Roman" w:cs="Times New Roman"/>
          <w:color w:val="000000"/>
          <w:sz w:val="28"/>
          <w:szCs w:val="28"/>
        </w:rPr>
        <w:t>4) осуществляет на территории муниципального образования меры по обеспечению при проведении выборов в органы местного самоуправления, местного референдума соблюдения единого порядка распределения эфирного времени и печатной площади между зарегистрированными кандидатами, избирательными объединениями для проведения предвыборной агитации, между инициативной группой по проведению референдума и иными группами участников референдума для проведения агитации по вопросам референдума;</w:t>
      </w:r>
    </w:p>
    <w:p w:rsidR="00585DB5" w:rsidRPr="00250C1F" w:rsidRDefault="00585DB5" w:rsidP="006A5C0E">
      <w:pPr>
        <w:pStyle w:val="NormalWeb"/>
        <w:spacing w:before="0" w:beforeAutospacing="0"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C1F">
        <w:rPr>
          <w:rFonts w:ascii="Times New Roman" w:hAnsi="Times New Roman" w:cs="Times New Roman"/>
          <w:color w:val="000000"/>
          <w:sz w:val="28"/>
          <w:szCs w:val="28"/>
        </w:rPr>
        <w:t>5) осуществляет на территории муниципального образования меры по обеспечению при проведении выборов в органы местного самоуправления, местного референдума соблюдения единого порядка установления итогов голосования, определения результатов выборов, референдума;</w:t>
      </w:r>
    </w:p>
    <w:p w:rsidR="00585DB5" w:rsidRPr="00250C1F" w:rsidRDefault="00585DB5" w:rsidP="006A5C0E">
      <w:pPr>
        <w:pStyle w:val="NormalWeb"/>
        <w:spacing w:before="0" w:beforeAutospacing="0"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C1F">
        <w:rPr>
          <w:rFonts w:ascii="Times New Roman" w:hAnsi="Times New Roman" w:cs="Times New Roman"/>
          <w:color w:val="000000"/>
          <w:sz w:val="28"/>
          <w:szCs w:val="28"/>
        </w:rPr>
        <w:t>6) осуществляет на территории муниципального образования меры по обеспечению при проведении выборов в органы местного самоуправления, местного референдума соблюдения единого порядка опубликования итогов голосования и результатов выборов, референдума;</w:t>
      </w:r>
    </w:p>
    <w:p w:rsidR="00585DB5" w:rsidRPr="00250C1F" w:rsidRDefault="00585DB5" w:rsidP="006A5C0E">
      <w:pPr>
        <w:pStyle w:val="NormalWeb"/>
        <w:spacing w:before="0" w:beforeAutospacing="0"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C1F">
        <w:rPr>
          <w:rFonts w:ascii="Times New Roman" w:hAnsi="Times New Roman" w:cs="Times New Roman"/>
          <w:color w:val="000000"/>
          <w:sz w:val="28"/>
          <w:szCs w:val="28"/>
        </w:rPr>
        <w:t>7) осуществляет на территории муниципального образования меры по организации финансирования подготовки и проведения выборов в органы местного самоуправления, местных референдумов, распределяет выделенные из местного бюджета и (или) бюджета субъекта Российской Федерации средства на финансовое обеспечение подготовки и проведения выборов в органы местного самоуправления, местного референдума, контролирует целевое использование указанных средств;</w:t>
      </w:r>
    </w:p>
    <w:p w:rsidR="00585DB5" w:rsidRPr="00250C1F" w:rsidRDefault="00585DB5" w:rsidP="006A5C0E">
      <w:pPr>
        <w:pStyle w:val="NormalWeb"/>
        <w:spacing w:before="0" w:beforeAutospacing="0"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C1F">
        <w:rPr>
          <w:rFonts w:ascii="Times New Roman" w:hAnsi="Times New Roman" w:cs="Times New Roman"/>
          <w:color w:val="000000"/>
          <w:sz w:val="28"/>
          <w:szCs w:val="28"/>
        </w:rPr>
        <w:t>8) оказывает правовую, методическую, организационно-техническую помощь нижестоящим комиссиям;</w:t>
      </w:r>
    </w:p>
    <w:p w:rsidR="00585DB5" w:rsidRPr="00250C1F" w:rsidRDefault="00585DB5" w:rsidP="006A5C0E">
      <w:pPr>
        <w:pStyle w:val="NormalWeb"/>
        <w:spacing w:before="0" w:beforeAutospacing="0"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C1F">
        <w:rPr>
          <w:rFonts w:ascii="Times New Roman" w:hAnsi="Times New Roman" w:cs="Times New Roman"/>
          <w:color w:val="000000"/>
          <w:sz w:val="28"/>
          <w:szCs w:val="28"/>
        </w:rPr>
        <w:t>9) заслушивает сообщения органов местного самоуправления по вопросам, связанным с подготовкой и проведением выборов в органы местного самоуправления, местного референдума;</w:t>
      </w:r>
    </w:p>
    <w:p w:rsidR="00585DB5" w:rsidRPr="00250C1F" w:rsidRDefault="00585DB5" w:rsidP="006A5C0E">
      <w:pPr>
        <w:pStyle w:val="NormalWeb"/>
        <w:spacing w:before="0" w:beforeAutospacing="0"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C1F">
        <w:rPr>
          <w:rFonts w:ascii="Times New Roman" w:hAnsi="Times New Roman" w:cs="Times New Roman"/>
          <w:color w:val="000000"/>
          <w:sz w:val="28"/>
          <w:szCs w:val="28"/>
        </w:rPr>
        <w:t>10) рассматривает жалобы (заявления) на решения и действия (бездействие) нижестоящих комиссий и принимает по указанным жалобам (заявлениям) мотивированные решения;</w:t>
      </w:r>
    </w:p>
    <w:p w:rsidR="00585DB5" w:rsidRPr="00250C1F" w:rsidRDefault="00585DB5" w:rsidP="006A5C0E">
      <w:pPr>
        <w:pStyle w:val="NormalWeb"/>
        <w:spacing w:before="0" w:beforeAutospacing="0"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C1F">
        <w:rPr>
          <w:rFonts w:ascii="Times New Roman" w:hAnsi="Times New Roman" w:cs="Times New Roman"/>
          <w:color w:val="000000"/>
          <w:sz w:val="28"/>
          <w:szCs w:val="28"/>
        </w:rPr>
        <w:t>11) осуществляет иные полномочия в соответствии с Федеральным законом от 06.10.2003 № 131-ФЗ «Об общих принципах организации местного самоуправления в Российской Федерации», иными федеральными законами,  законами Республики Мордовия, Уставом Бабеевского сельского поселения.</w:t>
      </w:r>
    </w:p>
    <w:p w:rsidR="00585DB5" w:rsidRPr="00250C1F" w:rsidRDefault="00585DB5" w:rsidP="006A5C0E">
      <w:pPr>
        <w:pStyle w:val="NormalWeb"/>
        <w:spacing w:before="0" w:beforeAutospacing="0"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C1F">
        <w:rPr>
          <w:rFonts w:ascii="Times New Roman" w:hAnsi="Times New Roman" w:cs="Times New Roman"/>
          <w:color w:val="000000"/>
          <w:sz w:val="28"/>
          <w:szCs w:val="28"/>
        </w:rPr>
        <w:t>2. По решению Избирательной комиссии Республики Мордовия полномочия избирательной комиссии, организующей подготовку и проведение выборов в органы местного самоуправления, местного референдума, голосования по отзыву депутата могут возлагаться на участковую комиссию, действующую в границах этого муниципального образования.</w:t>
      </w:r>
    </w:p>
    <w:p w:rsidR="00585DB5" w:rsidRPr="00250C1F" w:rsidRDefault="00585DB5" w:rsidP="006A5C0E">
      <w:pPr>
        <w:pStyle w:val="NormalWeb"/>
        <w:spacing w:before="0" w:beforeAutospacing="0"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C1F">
        <w:rPr>
          <w:rFonts w:ascii="Times New Roman" w:hAnsi="Times New Roman" w:cs="Times New Roman"/>
          <w:color w:val="000000"/>
          <w:sz w:val="28"/>
          <w:szCs w:val="28"/>
        </w:rPr>
        <w:t>В случае исполнения полномочий комиссии, организующей подготовку и проведение выборов в органы местного самоуправления, местного референдума, участковая избирательная комиссия осуществляет полномочия территориальной избирательной комиссии, предусмотренные федеральным законодательством об основных гарантиях избирательных прав и права на участие в референдуме граждан Российской Федерации.».</w:t>
      </w:r>
    </w:p>
    <w:p w:rsidR="00585DB5" w:rsidRPr="00250C1F" w:rsidRDefault="00585DB5" w:rsidP="006A5C0E">
      <w:pPr>
        <w:pStyle w:val="NormalWeb"/>
        <w:spacing w:before="0" w:beforeAutospacing="0"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C1F">
        <w:rPr>
          <w:rFonts w:ascii="Times New Roman" w:hAnsi="Times New Roman" w:cs="Times New Roman"/>
          <w:color w:val="000000"/>
          <w:sz w:val="28"/>
          <w:szCs w:val="28"/>
        </w:rPr>
        <w:t> 3) по тексту Устава слова «избирательная комиссия Бабеевского сельского поселения» заменить словами "избирательная комиссия, организующая подготовку и проведение выборов в органы местного самоуправления, местного референдума в Бабеевском сельском поселении» в соответствующем падеже.</w:t>
      </w:r>
    </w:p>
    <w:p w:rsidR="00585DB5" w:rsidRPr="00250C1F" w:rsidRDefault="00585DB5" w:rsidP="006A5C0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C1F">
        <w:rPr>
          <w:rFonts w:ascii="Times New Roman" w:hAnsi="Times New Roman" w:cs="Times New Roman"/>
          <w:color w:val="000000"/>
          <w:sz w:val="28"/>
          <w:szCs w:val="28"/>
        </w:rPr>
        <w:t>4) последний абзац части 3 статьи 65 «</w:t>
      </w:r>
      <w:r w:rsidRPr="00250C1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Вступление в силу муниципальных  правовых актов</w:t>
      </w:r>
      <w:r w:rsidRPr="00250C1F">
        <w:rPr>
          <w:rFonts w:ascii="Times New Roman" w:hAnsi="Times New Roman" w:cs="Times New Roman"/>
          <w:color w:val="000000"/>
          <w:sz w:val="28"/>
          <w:szCs w:val="28"/>
        </w:rPr>
        <w:t>» изложить в следующей редакции:</w:t>
      </w:r>
    </w:p>
    <w:p w:rsidR="00585DB5" w:rsidRPr="00250C1F" w:rsidRDefault="00585DB5" w:rsidP="006A5C0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C1F">
        <w:rPr>
          <w:rFonts w:ascii="Times New Roman" w:hAnsi="Times New Roman" w:cs="Times New Roman"/>
          <w:color w:val="000000"/>
          <w:sz w:val="28"/>
          <w:szCs w:val="28"/>
        </w:rPr>
        <w:t>«Для официального опубликования (обнародования) муниципальных правовых актов и соглашений также используется портал официального опубликования муниципальных правовых актов Республики Мордовия – Подсистема официального опубликования муниципальных правовых актов ГИС «Регистр МНПА РМ». В случае опубликования (размещения) полного текста муниципального правового акта на указанном портале объемные графические и табличные приложения к нему в печатном издании могут не приводиться.».</w:t>
      </w:r>
    </w:p>
    <w:p w:rsidR="00585DB5" w:rsidRPr="00250C1F" w:rsidRDefault="00585DB5" w:rsidP="006A5C0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C1F">
        <w:rPr>
          <w:rFonts w:ascii="Times New Roman" w:hAnsi="Times New Roman" w:cs="Times New Roman"/>
          <w:color w:val="000000"/>
          <w:sz w:val="28"/>
          <w:szCs w:val="28"/>
        </w:rPr>
        <w:t>2.Настоящее решение подлежит официальному опубликованию (обнародованию) после его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и вступает в силу после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дня</w:t>
      </w:r>
      <w:r w:rsidRPr="00250C1F">
        <w:rPr>
          <w:rFonts w:ascii="Times New Roman" w:hAnsi="Times New Roman" w:cs="Times New Roman"/>
          <w:color w:val="000000"/>
          <w:sz w:val="28"/>
          <w:szCs w:val="28"/>
        </w:rPr>
        <w:t xml:space="preserve"> его официального опубликования (обнародования). </w:t>
      </w:r>
    </w:p>
    <w:p w:rsidR="00585DB5" w:rsidRDefault="00585DB5" w:rsidP="006A5C0E">
      <w:pPr>
        <w:shd w:val="clear" w:color="auto" w:fill="FFFFFF"/>
        <w:tabs>
          <w:tab w:val="left" w:pos="346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5DB5" w:rsidRDefault="00585DB5" w:rsidP="00250C1F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Бабеевского</w:t>
      </w:r>
    </w:p>
    <w:p w:rsidR="00585DB5" w:rsidRDefault="00585DB5" w:rsidP="00250C1F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Ю.П.Нечайкин</w:t>
      </w:r>
    </w:p>
    <w:p w:rsidR="00585DB5" w:rsidRDefault="00585DB5" w:rsidP="006A5C0E">
      <w:pPr>
        <w:rPr>
          <w:rFonts w:ascii="Times New Roman" w:hAnsi="Times New Roman" w:cs="Times New Roman"/>
          <w:sz w:val="28"/>
          <w:szCs w:val="28"/>
        </w:rPr>
      </w:pPr>
    </w:p>
    <w:p w:rsidR="00585DB5" w:rsidRDefault="00585DB5" w:rsidP="006A5C0E">
      <w:pPr>
        <w:rPr>
          <w:rFonts w:ascii="Times New Roman" w:hAnsi="Times New Roman" w:cs="Times New Roman"/>
          <w:sz w:val="28"/>
          <w:szCs w:val="28"/>
        </w:rPr>
      </w:pPr>
    </w:p>
    <w:p w:rsidR="00585DB5" w:rsidRDefault="00585DB5" w:rsidP="006A5C0E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85DB5" w:rsidRDefault="00585DB5" w:rsidP="006A5C0E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85DB5" w:rsidRDefault="00585DB5" w:rsidP="006A5C0E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85DB5" w:rsidRDefault="00585DB5" w:rsidP="006A5C0E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85DB5" w:rsidRDefault="00585DB5" w:rsidP="006A5C0E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85DB5" w:rsidRDefault="00585DB5" w:rsidP="006A5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5DB5" w:rsidRPr="00AA282A" w:rsidRDefault="00585DB5" w:rsidP="006A5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5DB5" w:rsidRPr="001621CC" w:rsidRDefault="00585DB5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5DB5" w:rsidRPr="001621CC" w:rsidRDefault="00585DB5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5DB5" w:rsidRPr="00EB2157" w:rsidRDefault="00585DB5">
      <w:pPr>
        <w:rPr>
          <w:rFonts w:ascii="Times New Roman" w:hAnsi="Times New Roman" w:cs="Times New Roman"/>
        </w:rPr>
      </w:pPr>
    </w:p>
    <w:sectPr w:rsidR="00585DB5" w:rsidRPr="00EB2157" w:rsidSect="00ED4EFF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DB5" w:rsidRDefault="00585DB5">
      <w:r>
        <w:separator/>
      </w:r>
    </w:p>
  </w:endnote>
  <w:endnote w:type="continuationSeparator" w:id="1">
    <w:p w:rsidR="00585DB5" w:rsidRDefault="00585D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DB5" w:rsidRDefault="00585DB5">
      <w:r>
        <w:separator/>
      </w:r>
    </w:p>
  </w:footnote>
  <w:footnote w:type="continuationSeparator" w:id="1">
    <w:p w:rsidR="00585DB5" w:rsidRDefault="00585D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DB5" w:rsidRDefault="00585DB5" w:rsidP="001C1053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585DB5" w:rsidRDefault="00585DB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157"/>
    <w:rsid w:val="00017726"/>
    <w:rsid w:val="00025990"/>
    <w:rsid w:val="00035FD8"/>
    <w:rsid w:val="00043C14"/>
    <w:rsid w:val="00051CC3"/>
    <w:rsid w:val="000563BF"/>
    <w:rsid w:val="000626FA"/>
    <w:rsid w:val="00077B15"/>
    <w:rsid w:val="00082DB9"/>
    <w:rsid w:val="000A0C57"/>
    <w:rsid w:val="000B26FE"/>
    <w:rsid w:val="000C522D"/>
    <w:rsid w:val="000D571C"/>
    <w:rsid w:val="000F18BA"/>
    <w:rsid w:val="000F1B62"/>
    <w:rsid w:val="00105770"/>
    <w:rsid w:val="001330B8"/>
    <w:rsid w:val="001478DE"/>
    <w:rsid w:val="001621CC"/>
    <w:rsid w:val="00173A43"/>
    <w:rsid w:val="00180CEA"/>
    <w:rsid w:val="00181B34"/>
    <w:rsid w:val="001825EF"/>
    <w:rsid w:val="00186DFA"/>
    <w:rsid w:val="001940FE"/>
    <w:rsid w:val="001A01FD"/>
    <w:rsid w:val="001B356B"/>
    <w:rsid w:val="001C1053"/>
    <w:rsid w:val="001C6F42"/>
    <w:rsid w:val="001E1639"/>
    <w:rsid w:val="001E5426"/>
    <w:rsid w:val="00246470"/>
    <w:rsid w:val="00250C1F"/>
    <w:rsid w:val="002A2DC9"/>
    <w:rsid w:val="002A6566"/>
    <w:rsid w:val="002B071A"/>
    <w:rsid w:val="002F78B6"/>
    <w:rsid w:val="00300834"/>
    <w:rsid w:val="00354216"/>
    <w:rsid w:val="003629F8"/>
    <w:rsid w:val="00384D9F"/>
    <w:rsid w:val="00386F51"/>
    <w:rsid w:val="00387786"/>
    <w:rsid w:val="003A2CD9"/>
    <w:rsid w:val="003B0250"/>
    <w:rsid w:val="003B3EC8"/>
    <w:rsid w:val="003C6C22"/>
    <w:rsid w:val="003D41B3"/>
    <w:rsid w:val="00450E0B"/>
    <w:rsid w:val="0047160D"/>
    <w:rsid w:val="00476BF3"/>
    <w:rsid w:val="00490263"/>
    <w:rsid w:val="00495EF6"/>
    <w:rsid w:val="004A5D68"/>
    <w:rsid w:val="004C1E80"/>
    <w:rsid w:val="004C40F9"/>
    <w:rsid w:val="004E6AA6"/>
    <w:rsid w:val="00507F48"/>
    <w:rsid w:val="005333DE"/>
    <w:rsid w:val="005566A8"/>
    <w:rsid w:val="005624E7"/>
    <w:rsid w:val="0056430C"/>
    <w:rsid w:val="0056683E"/>
    <w:rsid w:val="00572824"/>
    <w:rsid w:val="00585DB5"/>
    <w:rsid w:val="005861AB"/>
    <w:rsid w:val="00591CBC"/>
    <w:rsid w:val="005F1DDC"/>
    <w:rsid w:val="005F726A"/>
    <w:rsid w:val="005F7FB1"/>
    <w:rsid w:val="006178B4"/>
    <w:rsid w:val="00642A79"/>
    <w:rsid w:val="0067086C"/>
    <w:rsid w:val="006A5C0E"/>
    <w:rsid w:val="006C54F1"/>
    <w:rsid w:val="006D29F6"/>
    <w:rsid w:val="0078216A"/>
    <w:rsid w:val="007977EB"/>
    <w:rsid w:val="007A60DF"/>
    <w:rsid w:val="007B2C3E"/>
    <w:rsid w:val="007C463C"/>
    <w:rsid w:val="00842E45"/>
    <w:rsid w:val="008436CD"/>
    <w:rsid w:val="00864A55"/>
    <w:rsid w:val="00872688"/>
    <w:rsid w:val="00887DEA"/>
    <w:rsid w:val="00890D45"/>
    <w:rsid w:val="00896846"/>
    <w:rsid w:val="008A2E23"/>
    <w:rsid w:val="008B4AEB"/>
    <w:rsid w:val="008B7F40"/>
    <w:rsid w:val="008F1DB6"/>
    <w:rsid w:val="008F3567"/>
    <w:rsid w:val="008F72EB"/>
    <w:rsid w:val="00924C78"/>
    <w:rsid w:val="009362A7"/>
    <w:rsid w:val="0099355E"/>
    <w:rsid w:val="00997BF3"/>
    <w:rsid w:val="009A0FEE"/>
    <w:rsid w:val="009B0DCF"/>
    <w:rsid w:val="009D004B"/>
    <w:rsid w:val="009D7F16"/>
    <w:rsid w:val="009E775E"/>
    <w:rsid w:val="009F6CAC"/>
    <w:rsid w:val="00AA282A"/>
    <w:rsid w:val="00AD7192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70C55"/>
    <w:rsid w:val="00CB1E35"/>
    <w:rsid w:val="00CC55D6"/>
    <w:rsid w:val="00CE1446"/>
    <w:rsid w:val="00CE4A69"/>
    <w:rsid w:val="00D01346"/>
    <w:rsid w:val="00D304CB"/>
    <w:rsid w:val="00D31D06"/>
    <w:rsid w:val="00D51336"/>
    <w:rsid w:val="00D5239E"/>
    <w:rsid w:val="00D6338F"/>
    <w:rsid w:val="00D65861"/>
    <w:rsid w:val="00D74199"/>
    <w:rsid w:val="00D816CF"/>
    <w:rsid w:val="00D85795"/>
    <w:rsid w:val="00D93A4C"/>
    <w:rsid w:val="00DB2C5D"/>
    <w:rsid w:val="00DB6E00"/>
    <w:rsid w:val="00DD0B7B"/>
    <w:rsid w:val="00DF13ED"/>
    <w:rsid w:val="00E13D4A"/>
    <w:rsid w:val="00E27BD5"/>
    <w:rsid w:val="00E335E3"/>
    <w:rsid w:val="00E478D2"/>
    <w:rsid w:val="00E54484"/>
    <w:rsid w:val="00E76315"/>
    <w:rsid w:val="00E7750A"/>
    <w:rsid w:val="00E82888"/>
    <w:rsid w:val="00E95B3F"/>
    <w:rsid w:val="00E96D59"/>
    <w:rsid w:val="00EA52B4"/>
    <w:rsid w:val="00EB2157"/>
    <w:rsid w:val="00EB5643"/>
    <w:rsid w:val="00EC02D2"/>
    <w:rsid w:val="00ED1873"/>
    <w:rsid w:val="00ED4EFF"/>
    <w:rsid w:val="00EE0A3F"/>
    <w:rsid w:val="00EF0E39"/>
    <w:rsid w:val="00EF4305"/>
    <w:rsid w:val="00F00E32"/>
    <w:rsid w:val="00F26BCE"/>
    <w:rsid w:val="00F367F6"/>
    <w:rsid w:val="00F402DD"/>
    <w:rsid w:val="00F46803"/>
    <w:rsid w:val="00F62A12"/>
    <w:rsid w:val="00F64990"/>
    <w:rsid w:val="00F8110D"/>
    <w:rsid w:val="00F958D6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A3F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B2157"/>
    <w:pPr>
      <w:spacing w:before="100" w:beforeAutospacing="1" w:after="119" w:line="240" w:lineRule="auto"/>
    </w:pPr>
    <w:rPr>
      <w:sz w:val="24"/>
      <w:szCs w:val="24"/>
    </w:rPr>
  </w:style>
  <w:style w:type="character" w:styleId="Emphasis">
    <w:name w:val="Emphasis"/>
    <w:basedOn w:val="DefaultParagraphFont"/>
    <w:uiPriority w:val="99"/>
    <w:qFormat/>
    <w:rsid w:val="00EB2157"/>
    <w:rPr>
      <w:i/>
      <w:iCs/>
    </w:rPr>
  </w:style>
  <w:style w:type="paragraph" w:styleId="Subtitle">
    <w:name w:val="Subtitle"/>
    <w:basedOn w:val="Normal"/>
    <w:link w:val="SubtitleChar"/>
    <w:uiPriority w:val="99"/>
    <w:qFormat/>
    <w:rsid w:val="00EB2157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B2157"/>
    <w:rPr>
      <w:rFonts w:ascii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25990"/>
  </w:style>
  <w:style w:type="paragraph" w:customStyle="1" w:styleId="Standard">
    <w:name w:val="Standard"/>
    <w:uiPriority w:val="99"/>
    <w:rsid w:val="006A5C0E"/>
    <w:pPr>
      <w:widowControl w:val="0"/>
      <w:suppressAutoHyphens/>
      <w:autoSpaceDN w:val="0"/>
      <w:textAlignment w:val="baseline"/>
    </w:pPr>
    <w:rPr>
      <w:rFonts w:cs="Calibri"/>
      <w:kern w:val="3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6A5C0E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6A5C0E"/>
    <w:rPr>
      <w:rFonts w:ascii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rsid w:val="00ED4EF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</w:style>
  <w:style w:type="character" w:styleId="PageNumber">
    <w:name w:val="page number"/>
    <w:basedOn w:val="DefaultParagraphFont"/>
    <w:uiPriority w:val="99"/>
    <w:rsid w:val="00ED4E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77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1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77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9</Pages>
  <Words>2292</Words>
  <Characters>13068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2022-09-29T12:41:00Z</cp:lastPrinted>
  <dcterms:created xsi:type="dcterms:W3CDTF">2022-10-04T10:09:00Z</dcterms:created>
  <dcterms:modified xsi:type="dcterms:W3CDTF">2022-10-11T11:44:00Z</dcterms:modified>
</cp:coreProperties>
</file>