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83C" w:rsidRDefault="006F483C" w:rsidP="000D6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317704">
        <w:rPr>
          <w:rFonts w:ascii="Times New Roman" w:hAnsi="Times New Roman" w:cs="Times New Roman"/>
          <w:sz w:val="28"/>
          <w:szCs w:val="28"/>
        </w:rPr>
        <w:t>Объявление</w:t>
      </w:r>
    </w:p>
    <w:p w:rsidR="006F483C" w:rsidRDefault="006F483C" w:rsidP="006509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по организации и проведению схода граждан в с.Подгорное Канаково, утвержденная решением Совета депутатов Бабеевского сельского поселения </w:t>
      </w:r>
      <w:r w:rsidRPr="00CF6D3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81 от 01.11</w:t>
      </w:r>
      <w:r w:rsidRPr="00CF6D39">
        <w:rPr>
          <w:rFonts w:ascii="Times New Roman" w:hAnsi="Times New Roman" w:cs="Times New Roman"/>
          <w:sz w:val="28"/>
          <w:szCs w:val="28"/>
        </w:rPr>
        <w:t>.2022 года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жителей села Подгорное Канаково, достигшим на дату голосования на сходе граждан 18 летнего возраста и место жительства которых расположено в границах села Подгорное Канаково о том, что 1 декабря 2022  года будет проводиться сход граждан поэтапно на каждой улице в  селе Подгорное Канаково в следующее время:</w:t>
      </w:r>
    </w:p>
    <w:p w:rsidR="006F483C" w:rsidRDefault="006F483C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 xml:space="preserve">улица </w:t>
      </w:r>
      <w:r>
        <w:rPr>
          <w:rFonts w:ascii="Times New Roman" w:hAnsi="Times New Roman" w:cs="Times New Roman"/>
          <w:sz w:val="28"/>
          <w:szCs w:val="28"/>
        </w:rPr>
        <w:t xml:space="preserve">Центральная </w:t>
      </w:r>
      <w:r w:rsidRPr="00B11AC2">
        <w:rPr>
          <w:rFonts w:ascii="Times New Roman" w:hAnsi="Times New Roman" w:cs="Times New Roman"/>
          <w:sz w:val="28"/>
          <w:szCs w:val="28"/>
        </w:rPr>
        <w:t xml:space="preserve"> (</w:t>
      </w:r>
      <w:r w:rsidRPr="00B11AC2">
        <w:rPr>
          <w:rFonts w:ascii="Times New Roman" w:hAnsi="Times New Roman" w:cs="Times New Roman"/>
          <w:i/>
          <w:iCs/>
          <w:sz w:val="28"/>
          <w:szCs w:val="28"/>
        </w:rPr>
        <w:t>напротив дома №</w:t>
      </w:r>
      <w:r>
        <w:rPr>
          <w:rFonts w:ascii="Times New Roman" w:hAnsi="Times New Roman" w:cs="Times New Roman"/>
          <w:i/>
          <w:iCs/>
          <w:sz w:val="28"/>
          <w:szCs w:val="28"/>
        </w:rPr>
        <w:t>145</w:t>
      </w:r>
      <w:r w:rsidRPr="00B11AC2">
        <w:rPr>
          <w:rFonts w:ascii="Times New Roman" w:hAnsi="Times New Roman" w:cs="Times New Roman"/>
          <w:sz w:val="28"/>
          <w:szCs w:val="28"/>
        </w:rPr>
        <w:t>)</w:t>
      </w:r>
    </w:p>
    <w:p w:rsidR="006F483C" w:rsidRDefault="006F483C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>регистрация с 8-30 - время проведения  9-00;</w:t>
      </w:r>
    </w:p>
    <w:p w:rsidR="006F483C" w:rsidRDefault="006F483C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83C" w:rsidRDefault="006F483C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Нагорная (</w:t>
      </w:r>
      <w:r w:rsidRPr="00F70BFE">
        <w:rPr>
          <w:rFonts w:ascii="Times New Roman" w:hAnsi="Times New Roman" w:cs="Times New Roman"/>
          <w:i/>
          <w:iCs/>
          <w:sz w:val="28"/>
          <w:szCs w:val="28"/>
        </w:rPr>
        <w:t>напротив дома № 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F483C" w:rsidRDefault="006F483C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 с 9-00 время проведения 9-30)</w:t>
      </w:r>
    </w:p>
    <w:p w:rsidR="006F483C" w:rsidRPr="00B11AC2" w:rsidRDefault="006F483C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83C" w:rsidRDefault="006F483C" w:rsidP="001F3E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вопросу введения на 2022-2023 г.г. самообложения граждан, разовый платеж              500 (пятьсот) рублей на каждого совершеннолетнего жителя, постоянно проживающего на территории села Подгорное Канаково на</w:t>
      </w:r>
      <w:r w:rsidRPr="006509CB">
        <w:rPr>
          <w:color w:val="202020"/>
          <w:sz w:val="28"/>
          <w:szCs w:val="28"/>
        </w:rPr>
        <w:t xml:space="preserve"> </w:t>
      </w:r>
      <w:r w:rsidRPr="006509CB">
        <w:rPr>
          <w:rFonts w:ascii="Times New Roman" w:hAnsi="Times New Roman" w:cs="Times New Roman"/>
          <w:color w:val="202020"/>
          <w:sz w:val="28"/>
          <w:szCs w:val="28"/>
        </w:rPr>
        <w:t xml:space="preserve">установку </w:t>
      </w:r>
      <w:r w:rsidRPr="006509CB">
        <w:rPr>
          <w:rFonts w:ascii="Times New Roman" w:hAnsi="Times New Roman" w:cs="Times New Roman"/>
          <w:color w:val="000000"/>
          <w:sz w:val="28"/>
          <w:szCs w:val="28"/>
        </w:rPr>
        <w:t xml:space="preserve">беседки для отдыха жителей </w:t>
      </w:r>
      <w:r w:rsidRPr="006509CB">
        <w:rPr>
          <w:rFonts w:ascii="Times New Roman" w:hAnsi="Times New Roman" w:cs="Times New Roman"/>
          <w:color w:val="2020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в селе Подгорное Канаково.</w:t>
      </w:r>
    </w:p>
    <w:p w:rsidR="006F483C" w:rsidRDefault="006F483C">
      <w:pPr>
        <w:rPr>
          <w:rFonts w:ascii="Times New Roman" w:hAnsi="Times New Roman" w:cs="Times New Roman"/>
          <w:sz w:val="28"/>
          <w:szCs w:val="28"/>
        </w:rPr>
      </w:pPr>
    </w:p>
    <w:sectPr w:rsidR="006F483C" w:rsidSect="001F3E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7704"/>
    <w:rsid w:val="00023596"/>
    <w:rsid w:val="000256F6"/>
    <w:rsid w:val="00033D5A"/>
    <w:rsid w:val="000A2C89"/>
    <w:rsid w:val="000D65FB"/>
    <w:rsid w:val="00180F3E"/>
    <w:rsid w:val="00197459"/>
    <w:rsid w:val="001F3E78"/>
    <w:rsid w:val="002320C9"/>
    <w:rsid w:val="002B0F3D"/>
    <w:rsid w:val="00317704"/>
    <w:rsid w:val="00355DD1"/>
    <w:rsid w:val="00382F4B"/>
    <w:rsid w:val="004B2C60"/>
    <w:rsid w:val="006509CB"/>
    <w:rsid w:val="00653901"/>
    <w:rsid w:val="0069603A"/>
    <w:rsid w:val="006F2865"/>
    <w:rsid w:val="006F483C"/>
    <w:rsid w:val="00706637"/>
    <w:rsid w:val="007B305D"/>
    <w:rsid w:val="00806AA8"/>
    <w:rsid w:val="00953FBB"/>
    <w:rsid w:val="00A07FA5"/>
    <w:rsid w:val="00B11AC2"/>
    <w:rsid w:val="00B56598"/>
    <w:rsid w:val="00C63288"/>
    <w:rsid w:val="00CF6D39"/>
    <w:rsid w:val="00DD4633"/>
    <w:rsid w:val="00E873DD"/>
    <w:rsid w:val="00F70BFE"/>
    <w:rsid w:val="00F96554"/>
    <w:rsid w:val="00FB3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D5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</TotalTime>
  <Pages>1</Pages>
  <Words>141</Words>
  <Characters>804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11</cp:revision>
  <cp:lastPrinted>2020-09-21T13:02:00Z</cp:lastPrinted>
  <dcterms:created xsi:type="dcterms:W3CDTF">2020-09-22T12:21:00Z</dcterms:created>
  <dcterms:modified xsi:type="dcterms:W3CDTF">2022-11-14T12:01:00Z</dcterms:modified>
</cp:coreProperties>
</file>