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19C1" w:rsidRDefault="00DE19C1" w:rsidP="006D3534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Информационный бюллетень</w:t>
      </w:r>
    </w:p>
    <w:p w:rsidR="00DE19C1" w:rsidRDefault="00DE19C1" w:rsidP="006D3534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Бабеевского сельского поселения</w:t>
      </w:r>
    </w:p>
    <w:p w:rsidR="00DE19C1" w:rsidRDefault="00DE19C1" w:rsidP="006D3534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DE19C1" w:rsidRDefault="00DE19C1" w:rsidP="006D3534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DE19C1" w:rsidRDefault="00DE19C1" w:rsidP="006D3534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Является официальным печатным документом</w:t>
      </w:r>
    </w:p>
    <w:p w:rsidR="00DE19C1" w:rsidRDefault="00DE19C1" w:rsidP="006D3534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Бабеевского сельского поселения</w:t>
      </w:r>
    </w:p>
    <w:p w:rsidR="00DE19C1" w:rsidRDefault="00DE19C1" w:rsidP="006D3534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DE19C1" w:rsidRDefault="00DE19C1" w:rsidP="006D3534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DE19C1" w:rsidRDefault="00DE19C1" w:rsidP="006D3534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</w:p>
    <w:p w:rsidR="00DE19C1" w:rsidRDefault="00DE19C1" w:rsidP="006D3534">
      <w:pPr>
        <w:spacing w:after="0" w:line="240" w:lineRule="atLeas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№ 134                                                                                          от 19 декабря 2022 г</w:t>
      </w:r>
    </w:p>
    <w:p w:rsidR="00DE19C1" w:rsidRDefault="00DE19C1" w:rsidP="0042322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E19C1" w:rsidRDefault="00DE19C1" w:rsidP="0042322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Мировым судьей судебного участка Темниковского района рассмотрено возбужденное прокуратурой района дело об административном правонарушении о привлечении директора ООО «Агрофирма «Ишейки» к административной ответственности по части 7 статьи 5.27 КоАП РФ за нарушение сроков выплаты заработной платы работникам. </w:t>
      </w:r>
    </w:p>
    <w:p w:rsidR="00DE19C1" w:rsidRDefault="00DE19C1" w:rsidP="0042322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Ранее проведенной в августе прокуратурой Темниковского района проверкой установлено, что ООО «Агрофирма «Ишейки» нарушены сроки выдачи заработной платы 5 работникам организации на сумму 70 тыс. рублей. По представлению прокуратуры района задолженность перед работниками была погашена. При этом в дальнейшем в отношении директора организации возбуждено дело об административном правонарушении по части 7 статьи 5.27 КоАП РФ. </w:t>
      </w:r>
    </w:p>
    <w:p w:rsidR="00DE19C1" w:rsidRDefault="00DE19C1" w:rsidP="00A2426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результатам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рассмотрения дела директор организации признан виновным в совершении правонарушения и ему назначено наказание в виде дисквалификации сроком на 1 год.</w:t>
      </w:r>
    </w:p>
    <w:p w:rsidR="00DE19C1" w:rsidRPr="00A2426A" w:rsidRDefault="00DE19C1" w:rsidP="00A2426A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Постановление суда вступило в законную силу. </w:t>
      </w:r>
    </w:p>
    <w:p w:rsidR="00DE19C1" w:rsidRPr="005029B0" w:rsidRDefault="00DE19C1" w:rsidP="00C235F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639" w:type="dxa"/>
        <w:tblInd w:w="-106" w:type="dxa"/>
        <w:tblLook w:val="00A0"/>
      </w:tblPr>
      <w:tblGrid>
        <w:gridCol w:w="5387"/>
        <w:gridCol w:w="4252"/>
      </w:tblGrid>
      <w:tr w:rsidR="00DE19C1" w:rsidRPr="003236FE">
        <w:tc>
          <w:tcPr>
            <w:tcW w:w="5387" w:type="dxa"/>
          </w:tcPr>
          <w:p w:rsidR="00DE19C1" w:rsidRPr="003236FE" w:rsidRDefault="00DE19C1" w:rsidP="003236FE">
            <w:pPr>
              <w:spacing w:after="0" w:line="240" w:lineRule="exact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E19C1" w:rsidRPr="003236FE" w:rsidRDefault="00DE19C1" w:rsidP="003236FE">
            <w:pPr>
              <w:spacing w:after="0" w:line="240" w:lineRule="exact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  <w:r w:rsidRPr="003236FE">
              <w:rPr>
                <w:rFonts w:ascii="Times New Roman" w:hAnsi="Times New Roman" w:cs="Times New Roman"/>
                <w:sz w:val="28"/>
                <w:szCs w:val="28"/>
              </w:rPr>
              <w:t>Прокурор района</w:t>
            </w:r>
          </w:p>
          <w:p w:rsidR="00DE19C1" w:rsidRPr="003236FE" w:rsidRDefault="00DE19C1" w:rsidP="003236FE">
            <w:pPr>
              <w:spacing w:after="0" w:line="240" w:lineRule="exact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E19C1" w:rsidRPr="003236FE" w:rsidRDefault="00DE19C1" w:rsidP="003236FE">
            <w:pPr>
              <w:spacing w:after="0" w:line="240" w:lineRule="exact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  <w:r w:rsidRPr="003236FE">
              <w:rPr>
                <w:rFonts w:ascii="Times New Roman" w:hAnsi="Times New Roman" w:cs="Times New Roman"/>
                <w:sz w:val="28"/>
                <w:szCs w:val="28"/>
              </w:rPr>
              <w:t>старший советник юстиции</w:t>
            </w:r>
          </w:p>
        </w:tc>
        <w:tc>
          <w:tcPr>
            <w:tcW w:w="4252" w:type="dxa"/>
            <w:vAlign w:val="bottom"/>
          </w:tcPr>
          <w:p w:rsidR="00DE19C1" w:rsidRPr="003236FE" w:rsidRDefault="00DE19C1" w:rsidP="003236FE">
            <w:pPr>
              <w:spacing w:after="0" w:line="240" w:lineRule="exact"/>
              <w:ind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3236FE">
              <w:rPr>
                <w:rFonts w:ascii="Times New Roman" w:hAnsi="Times New Roman" w:cs="Times New Roman"/>
                <w:sz w:val="28"/>
                <w:szCs w:val="28"/>
              </w:rPr>
              <w:t xml:space="preserve">М.В. Штанов </w:t>
            </w:r>
          </w:p>
        </w:tc>
      </w:tr>
      <w:tr w:rsidR="00DE19C1" w:rsidRPr="003236F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440" w:type="dxa"/>
          <w:trHeight w:val="1427"/>
        </w:trPr>
        <w:tc>
          <w:tcPr>
            <w:tcW w:w="4129" w:type="dxa"/>
            <w:tcBorders>
              <w:top w:val="nil"/>
              <w:left w:val="nil"/>
              <w:bottom w:val="nil"/>
              <w:right w:val="nil"/>
            </w:tcBorders>
          </w:tcPr>
          <w:p w:rsidR="00DE19C1" w:rsidRPr="003236FE" w:rsidRDefault="00DE19C1" w:rsidP="003236FE">
            <w:pPr>
              <w:spacing w:before="240" w:after="0" w:line="240" w:lineRule="auto"/>
              <w:rPr>
                <w:rFonts w:ascii="Times New Roman" w:hAnsi="Times New Roman" w:cs="Times New Roman"/>
                <w:color w:val="D9D9D9"/>
                <w:sz w:val="28"/>
                <w:szCs w:val="28"/>
              </w:rPr>
            </w:pPr>
          </w:p>
        </w:tc>
      </w:tr>
      <w:tr w:rsidR="00DE19C1" w:rsidRPr="003236F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440" w:type="dxa"/>
          <w:trHeight w:val="1427"/>
        </w:trPr>
        <w:tc>
          <w:tcPr>
            <w:tcW w:w="4129" w:type="dxa"/>
            <w:tcBorders>
              <w:top w:val="nil"/>
              <w:left w:val="nil"/>
              <w:bottom w:val="nil"/>
              <w:right w:val="nil"/>
            </w:tcBorders>
          </w:tcPr>
          <w:p w:rsidR="00DE19C1" w:rsidRPr="003236FE" w:rsidRDefault="00DE19C1" w:rsidP="003236FE">
            <w:pPr>
              <w:spacing w:after="0" w:line="240" w:lineRule="auto"/>
              <w:rPr>
                <w:rFonts w:ascii="Times New Roman" w:hAnsi="Times New Roman" w:cs="Times New Roman"/>
                <w:color w:val="D9D9D9"/>
                <w:sz w:val="28"/>
                <w:szCs w:val="28"/>
              </w:rPr>
            </w:pPr>
          </w:p>
          <w:p w:rsidR="00DE19C1" w:rsidRPr="003236FE" w:rsidRDefault="00DE19C1" w:rsidP="003236FE">
            <w:pPr>
              <w:spacing w:after="0" w:line="240" w:lineRule="auto"/>
              <w:rPr>
                <w:rFonts w:ascii="Times New Roman" w:hAnsi="Times New Roman" w:cs="Times New Roman"/>
                <w:color w:val="D9D9D9"/>
                <w:sz w:val="28"/>
                <w:szCs w:val="28"/>
              </w:rPr>
            </w:pPr>
          </w:p>
        </w:tc>
      </w:tr>
    </w:tbl>
    <w:tbl>
      <w:tblPr>
        <w:tblpPr w:leftFromText="113" w:rightFromText="113" w:horzAnchor="margin" w:tblpYSpec="bottom"/>
        <w:tblOverlap w:val="never"/>
        <w:tblW w:w="5000" w:type="pct"/>
        <w:tblLayout w:type="fixed"/>
        <w:tblCellMar>
          <w:left w:w="0" w:type="dxa"/>
          <w:right w:w="0" w:type="dxa"/>
        </w:tblCellMar>
        <w:tblLook w:val="00A0"/>
      </w:tblPr>
      <w:tblGrid>
        <w:gridCol w:w="9637"/>
      </w:tblGrid>
      <w:tr w:rsidR="00DE19C1" w:rsidRPr="003236FE">
        <w:tc>
          <w:tcPr>
            <w:tcW w:w="9637" w:type="dxa"/>
          </w:tcPr>
          <w:p w:rsidR="00DE19C1" w:rsidRPr="003236FE" w:rsidRDefault="00DE19C1" w:rsidP="003236FE">
            <w:pPr>
              <w:spacing w:after="0" w:line="240" w:lineRule="exac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DE19C1" w:rsidRPr="005029B0" w:rsidRDefault="00DE19C1" w:rsidP="00CC24DD">
      <w:pPr>
        <w:spacing w:before="240" w:after="0"/>
        <w:rPr>
          <w:rFonts w:ascii="Times New Roman" w:hAnsi="Times New Roman" w:cs="Times New Roman"/>
          <w:color w:val="D9D9D9"/>
          <w:sz w:val="20"/>
          <w:szCs w:val="20"/>
        </w:rPr>
      </w:pPr>
    </w:p>
    <w:sectPr w:rsidR="00DE19C1" w:rsidRPr="005029B0" w:rsidSect="00F10AB4">
      <w:headerReference w:type="default" r:id="rId6"/>
      <w:footerReference w:type="first" r:id="rId7"/>
      <w:pgSz w:w="11906" w:h="16838"/>
      <w:pgMar w:top="1134" w:right="851" w:bottom="1134" w:left="1418" w:header="680" w:footer="68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E19C1" w:rsidRDefault="00DE19C1" w:rsidP="00466B1C">
      <w:pPr>
        <w:spacing w:after="0" w:line="240" w:lineRule="auto"/>
      </w:pPr>
      <w:r>
        <w:separator/>
      </w:r>
    </w:p>
  </w:endnote>
  <w:endnote w:type="continuationSeparator" w:id="1">
    <w:p w:rsidR="00DE19C1" w:rsidRDefault="00DE19C1" w:rsidP="00466B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pPr w:vertAnchor="page" w:horzAnchor="margin" w:tblpXSpec="right" w:tblpYSpec="outside"/>
      <w:tblW w:w="0" w:type="auto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Layout w:type="fixed"/>
      <w:tblCellMar>
        <w:top w:w="28" w:type="dxa"/>
        <w:left w:w="28" w:type="dxa"/>
        <w:bottom w:w="28" w:type="dxa"/>
        <w:right w:w="28" w:type="dxa"/>
      </w:tblCellMar>
      <w:tblLook w:val="00A0"/>
    </w:tblPr>
    <w:tblGrid>
      <w:gridCol w:w="2807"/>
    </w:tblGrid>
    <w:tr w:rsidR="00DE19C1" w:rsidRPr="003236FE">
      <w:trPr>
        <w:cantSplit/>
        <w:trHeight w:val="62"/>
      </w:trPr>
      <w:tc>
        <w:tcPr>
          <w:tcW w:w="2807" w:type="dxa"/>
          <w:tcBorders>
            <w:top w:val="single" w:sz="12" w:space="0" w:color="000000"/>
            <w:bottom w:val="single" w:sz="12" w:space="0" w:color="000000"/>
          </w:tcBorders>
        </w:tcPr>
        <w:p w:rsidR="00DE19C1" w:rsidRPr="003236FE" w:rsidRDefault="00DE19C1" w:rsidP="004137AB">
          <w:pPr>
            <w:spacing w:after="60" w:line="240" w:lineRule="auto"/>
            <w:jc w:val="center"/>
            <w:rPr>
              <w:rFonts w:ascii="Times New Roman" w:hAnsi="Times New Roman" w:cs="Times New Roman"/>
              <w:sz w:val="16"/>
              <w:szCs w:val="16"/>
            </w:rPr>
          </w:pPr>
          <w:r w:rsidRPr="003236FE">
            <w:rPr>
              <w:rFonts w:ascii="Times New Roman" w:hAnsi="Times New Roman" w:cs="Times New Roman"/>
              <w:sz w:val="16"/>
              <w:szCs w:val="16"/>
            </w:rPr>
            <w:t>Прокуратура Темниковского района</w:t>
          </w:r>
        </w:p>
        <w:p w:rsidR="00DE19C1" w:rsidRPr="003236FE" w:rsidRDefault="00DE19C1" w:rsidP="00540C41">
          <w:pPr>
            <w:spacing w:after="60" w:line="240" w:lineRule="auto"/>
            <w:jc w:val="center"/>
            <w:rPr>
              <w:rFonts w:ascii="Times New Roman" w:hAnsi="Times New Roman" w:cs="Times New Roman"/>
              <w:sz w:val="16"/>
              <w:szCs w:val="16"/>
            </w:rPr>
          </w:pPr>
          <w:r w:rsidRPr="003236FE">
            <w:rPr>
              <w:rFonts w:ascii="Times New Roman" w:hAnsi="Times New Roman" w:cs="Times New Roman"/>
              <w:sz w:val="16"/>
              <w:szCs w:val="16"/>
            </w:rPr>
            <w:t xml:space="preserve">№ </w:t>
          </w:r>
          <w:bookmarkStart w:id="1" w:name="REGNUMSTAMP"/>
          <w:r w:rsidRPr="003236FE">
            <w:rPr>
              <w:rFonts w:ascii="Times New Roman" w:hAnsi="Times New Roman" w:cs="Times New Roman"/>
              <w:color w:val="BFBFBF"/>
              <w:sz w:val="16"/>
              <w:szCs w:val="16"/>
            </w:rPr>
            <w:t>ег.номер</w:t>
          </w:r>
          <w:bookmarkEnd w:id="1"/>
        </w:p>
      </w:tc>
    </w:tr>
  </w:tbl>
  <w:p w:rsidR="00DE19C1" w:rsidRDefault="00DE19C1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E19C1" w:rsidRDefault="00DE19C1" w:rsidP="00466B1C">
      <w:pPr>
        <w:spacing w:after="0" w:line="240" w:lineRule="auto"/>
      </w:pPr>
      <w:r>
        <w:separator/>
      </w:r>
    </w:p>
  </w:footnote>
  <w:footnote w:type="continuationSeparator" w:id="1">
    <w:p w:rsidR="00DE19C1" w:rsidRDefault="00DE19C1" w:rsidP="00466B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19C1" w:rsidRPr="004627D3" w:rsidRDefault="00DE19C1" w:rsidP="004627D3">
    <w:pPr>
      <w:pStyle w:val="Header"/>
      <w:jc w:val="center"/>
      <w:rPr>
        <w:rFonts w:ascii="Times New Roman" w:hAnsi="Times New Roman" w:cs="Times New Roman"/>
        <w:sz w:val="28"/>
        <w:szCs w:val="28"/>
      </w:rPr>
    </w:pPr>
    <w:r w:rsidRPr="00B01D7C">
      <w:rPr>
        <w:rFonts w:ascii="Times New Roman" w:hAnsi="Times New Roman" w:cs="Times New Roman"/>
        <w:sz w:val="28"/>
        <w:szCs w:val="28"/>
      </w:rPr>
      <w:fldChar w:fldCharType="begin"/>
    </w:r>
    <w:r w:rsidRPr="00B01D7C">
      <w:rPr>
        <w:rFonts w:ascii="Times New Roman" w:hAnsi="Times New Roman" w:cs="Times New Roman"/>
        <w:sz w:val="28"/>
        <w:szCs w:val="28"/>
      </w:rPr>
      <w:instrText>PAGE   \* MERGEFORMAT</w:instrText>
    </w:r>
    <w:r w:rsidRPr="00B01D7C">
      <w:rPr>
        <w:rFonts w:ascii="Times New Roman" w:hAnsi="Times New Roman" w:cs="Times New Roman"/>
        <w:sz w:val="28"/>
        <w:szCs w:val="28"/>
      </w:rPr>
      <w:fldChar w:fldCharType="separate"/>
    </w:r>
    <w:r>
      <w:rPr>
        <w:rFonts w:ascii="Times New Roman" w:hAnsi="Times New Roman" w:cs="Times New Roman"/>
        <w:noProof/>
        <w:sz w:val="28"/>
        <w:szCs w:val="28"/>
      </w:rPr>
      <w:t>2</w:t>
    </w:r>
    <w:r w:rsidRPr="00B01D7C">
      <w:rPr>
        <w:rFonts w:ascii="Times New Roman" w:hAnsi="Times New Roman" w:cs="Times New Roman"/>
        <w:sz w:val="28"/>
        <w:szCs w:val="28"/>
      </w:rPr>
      <w:fldChar w:fldCharType="end"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embedSystemFonts/>
  <w:defaultTabStop w:val="708"/>
  <w:autoHyphenation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36F28"/>
    <w:rsid w:val="00001C4B"/>
    <w:rsid w:val="000023DE"/>
    <w:rsid w:val="000077F9"/>
    <w:rsid w:val="00012C21"/>
    <w:rsid w:val="00013D8F"/>
    <w:rsid w:val="000221FE"/>
    <w:rsid w:val="00025A34"/>
    <w:rsid w:val="00036BF2"/>
    <w:rsid w:val="00036C1F"/>
    <w:rsid w:val="00045EEF"/>
    <w:rsid w:val="000478B5"/>
    <w:rsid w:val="00056107"/>
    <w:rsid w:val="00056F60"/>
    <w:rsid w:val="00070B35"/>
    <w:rsid w:val="000742B5"/>
    <w:rsid w:val="00074707"/>
    <w:rsid w:val="00076177"/>
    <w:rsid w:val="00076B9F"/>
    <w:rsid w:val="0008292C"/>
    <w:rsid w:val="00085A49"/>
    <w:rsid w:val="00090374"/>
    <w:rsid w:val="00094C89"/>
    <w:rsid w:val="00095253"/>
    <w:rsid w:val="00096DDA"/>
    <w:rsid w:val="00097541"/>
    <w:rsid w:val="000A282F"/>
    <w:rsid w:val="000B04BD"/>
    <w:rsid w:val="000C383D"/>
    <w:rsid w:val="000C5FB5"/>
    <w:rsid w:val="000D0EE4"/>
    <w:rsid w:val="000D15A8"/>
    <w:rsid w:val="000D6050"/>
    <w:rsid w:val="000D65B9"/>
    <w:rsid w:val="000E0802"/>
    <w:rsid w:val="000E1D0C"/>
    <w:rsid w:val="000E46B4"/>
    <w:rsid w:val="000E525D"/>
    <w:rsid w:val="000F2044"/>
    <w:rsid w:val="000F242D"/>
    <w:rsid w:val="000F3825"/>
    <w:rsid w:val="0010055F"/>
    <w:rsid w:val="00100A55"/>
    <w:rsid w:val="001038B0"/>
    <w:rsid w:val="001041A9"/>
    <w:rsid w:val="00105BA4"/>
    <w:rsid w:val="0011229F"/>
    <w:rsid w:val="00126DFD"/>
    <w:rsid w:val="00127E0E"/>
    <w:rsid w:val="0013499B"/>
    <w:rsid w:val="00135D39"/>
    <w:rsid w:val="00145AB2"/>
    <w:rsid w:val="00146D5F"/>
    <w:rsid w:val="00150368"/>
    <w:rsid w:val="001511BB"/>
    <w:rsid w:val="001572D5"/>
    <w:rsid w:val="00157D69"/>
    <w:rsid w:val="001619D9"/>
    <w:rsid w:val="00161EB1"/>
    <w:rsid w:val="00167170"/>
    <w:rsid w:val="001708FF"/>
    <w:rsid w:val="0017389D"/>
    <w:rsid w:val="00182496"/>
    <w:rsid w:val="0018383C"/>
    <w:rsid w:val="0018600B"/>
    <w:rsid w:val="001A44F2"/>
    <w:rsid w:val="001A67CC"/>
    <w:rsid w:val="001B0D98"/>
    <w:rsid w:val="001B674D"/>
    <w:rsid w:val="001C2A3A"/>
    <w:rsid w:val="001C5C3F"/>
    <w:rsid w:val="001D3109"/>
    <w:rsid w:val="001D7541"/>
    <w:rsid w:val="001E1084"/>
    <w:rsid w:val="001F63BE"/>
    <w:rsid w:val="001F738B"/>
    <w:rsid w:val="0020375D"/>
    <w:rsid w:val="00215B04"/>
    <w:rsid w:val="0023422E"/>
    <w:rsid w:val="002371BB"/>
    <w:rsid w:val="00246023"/>
    <w:rsid w:val="0024732D"/>
    <w:rsid w:val="00247E6A"/>
    <w:rsid w:val="002636CB"/>
    <w:rsid w:val="002764BB"/>
    <w:rsid w:val="0028201C"/>
    <w:rsid w:val="0028240C"/>
    <w:rsid w:val="0028330B"/>
    <w:rsid w:val="00286125"/>
    <w:rsid w:val="002908B8"/>
    <w:rsid w:val="00291BA9"/>
    <w:rsid w:val="00291E5F"/>
    <w:rsid w:val="00294DBC"/>
    <w:rsid w:val="002A3A3E"/>
    <w:rsid w:val="002A438D"/>
    <w:rsid w:val="002A516A"/>
    <w:rsid w:val="002A55FB"/>
    <w:rsid w:val="002C5D18"/>
    <w:rsid w:val="002D0D23"/>
    <w:rsid w:val="002D1EBD"/>
    <w:rsid w:val="002E1837"/>
    <w:rsid w:val="002E193E"/>
    <w:rsid w:val="002F0A6D"/>
    <w:rsid w:val="002F380E"/>
    <w:rsid w:val="00300019"/>
    <w:rsid w:val="00301280"/>
    <w:rsid w:val="003022F3"/>
    <w:rsid w:val="00305CA0"/>
    <w:rsid w:val="00306880"/>
    <w:rsid w:val="003070DF"/>
    <w:rsid w:val="00307676"/>
    <w:rsid w:val="0032062A"/>
    <w:rsid w:val="003208EC"/>
    <w:rsid w:val="00322983"/>
    <w:rsid w:val="003236FE"/>
    <w:rsid w:val="00327C32"/>
    <w:rsid w:val="00331604"/>
    <w:rsid w:val="003357A8"/>
    <w:rsid w:val="0034315B"/>
    <w:rsid w:val="00345072"/>
    <w:rsid w:val="00345113"/>
    <w:rsid w:val="00371D8F"/>
    <w:rsid w:val="003720E3"/>
    <w:rsid w:val="00381BA1"/>
    <w:rsid w:val="003913CD"/>
    <w:rsid w:val="00391618"/>
    <w:rsid w:val="003A43A8"/>
    <w:rsid w:val="003A4433"/>
    <w:rsid w:val="003B0766"/>
    <w:rsid w:val="003B2439"/>
    <w:rsid w:val="003C0D22"/>
    <w:rsid w:val="003D4BF1"/>
    <w:rsid w:val="003F00A7"/>
    <w:rsid w:val="004137AB"/>
    <w:rsid w:val="004153A6"/>
    <w:rsid w:val="0041542F"/>
    <w:rsid w:val="0042322D"/>
    <w:rsid w:val="004261B0"/>
    <w:rsid w:val="004266FA"/>
    <w:rsid w:val="004347B1"/>
    <w:rsid w:val="004352D0"/>
    <w:rsid w:val="00443812"/>
    <w:rsid w:val="004534D3"/>
    <w:rsid w:val="00457EBA"/>
    <w:rsid w:val="004604E8"/>
    <w:rsid w:val="00460686"/>
    <w:rsid w:val="004617E1"/>
    <w:rsid w:val="004627D3"/>
    <w:rsid w:val="00466B1C"/>
    <w:rsid w:val="0047175F"/>
    <w:rsid w:val="004807A6"/>
    <w:rsid w:val="00480A2E"/>
    <w:rsid w:val="004825C8"/>
    <w:rsid w:val="00492123"/>
    <w:rsid w:val="00493A4F"/>
    <w:rsid w:val="00494DAB"/>
    <w:rsid w:val="004A2402"/>
    <w:rsid w:val="004A3A1D"/>
    <w:rsid w:val="004A70BA"/>
    <w:rsid w:val="004B2EF6"/>
    <w:rsid w:val="004B2FD2"/>
    <w:rsid w:val="004B5F63"/>
    <w:rsid w:val="004B5FA0"/>
    <w:rsid w:val="004C1642"/>
    <w:rsid w:val="004C6A25"/>
    <w:rsid w:val="004C6FCE"/>
    <w:rsid w:val="004C7F8A"/>
    <w:rsid w:val="004D0529"/>
    <w:rsid w:val="004D4C97"/>
    <w:rsid w:val="004F02E5"/>
    <w:rsid w:val="004F0BA0"/>
    <w:rsid w:val="004F0C71"/>
    <w:rsid w:val="004F14AF"/>
    <w:rsid w:val="004F1531"/>
    <w:rsid w:val="004F6109"/>
    <w:rsid w:val="005029B0"/>
    <w:rsid w:val="00511B78"/>
    <w:rsid w:val="005204BC"/>
    <w:rsid w:val="00534FC8"/>
    <w:rsid w:val="00540C41"/>
    <w:rsid w:val="005417E3"/>
    <w:rsid w:val="00547B65"/>
    <w:rsid w:val="00554C42"/>
    <w:rsid w:val="00571A89"/>
    <w:rsid w:val="00572C5A"/>
    <w:rsid w:val="00586FEA"/>
    <w:rsid w:val="00590F29"/>
    <w:rsid w:val="005951D5"/>
    <w:rsid w:val="0059643D"/>
    <w:rsid w:val="005A06C4"/>
    <w:rsid w:val="005A4C22"/>
    <w:rsid w:val="005A66B0"/>
    <w:rsid w:val="005B42B2"/>
    <w:rsid w:val="005B44A2"/>
    <w:rsid w:val="005D2EBB"/>
    <w:rsid w:val="005D35DD"/>
    <w:rsid w:val="005D7DB7"/>
    <w:rsid w:val="005E28D0"/>
    <w:rsid w:val="005E4A48"/>
    <w:rsid w:val="005F0864"/>
    <w:rsid w:val="005F0C99"/>
    <w:rsid w:val="005F1C75"/>
    <w:rsid w:val="005F6607"/>
    <w:rsid w:val="005F736F"/>
    <w:rsid w:val="005F7A6A"/>
    <w:rsid w:val="0061330A"/>
    <w:rsid w:val="00614CE9"/>
    <w:rsid w:val="00617843"/>
    <w:rsid w:val="0062430C"/>
    <w:rsid w:val="00626321"/>
    <w:rsid w:val="00630B6E"/>
    <w:rsid w:val="00630F73"/>
    <w:rsid w:val="006320F5"/>
    <w:rsid w:val="0063502F"/>
    <w:rsid w:val="00635E6A"/>
    <w:rsid w:val="00636F28"/>
    <w:rsid w:val="00650837"/>
    <w:rsid w:val="00657E9B"/>
    <w:rsid w:val="00665021"/>
    <w:rsid w:val="006668AE"/>
    <w:rsid w:val="006716B1"/>
    <w:rsid w:val="0068220D"/>
    <w:rsid w:val="00684ECB"/>
    <w:rsid w:val="00692FDF"/>
    <w:rsid w:val="006946D7"/>
    <w:rsid w:val="00695D0E"/>
    <w:rsid w:val="00697628"/>
    <w:rsid w:val="006A6269"/>
    <w:rsid w:val="006A6B2B"/>
    <w:rsid w:val="006A796E"/>
    <w:rsid w:val="006B2C76"/>
    <w:rsid w:val="006C00A7"/>
    <w:rsid w:val="006C03DA"/>
    <w:rsid w:val="006C08E0"/>
    <w:rsid w:val="006C0C44"/>
    <w:rsid w:val="006C37AF"/>
    <w:rsid w:val="006C5F47"/>
    <w:rsid w:val="006D3534"/>
    <w:rsid w:val="006D481A"/>
    <w:rsid w:val="006F0AC5"/>
    <w:rsid w:val="006F2B18"/>
    <w:rsid w:val="006F6FD4"/>
    <w:rsid w:val="007015F7"/>
    <w:rsid w:val="00703B93"/>
    <w:rsid w:val="00711AC5"/>
    <w:rsid w:val="00722302"/>
    <w:rsid w:val="00722B56"/>
    <w:rsid w:val="00732F91"/>
    <w:rsid w:val="00733443"/>
    <w:rsid w:val="007343BF"/>
    <w:rsid w:val="00737708"/>
    <w:rsid w:val="00746475"/>
    <w:rsid w:val="00750260"/>
    <w:rsid w:val="007535CB"/>
    <w:rsid w:val="00753FC8"/>
    <w:rsid w:val="00761CCB"/>
    <w:rsid w:val="00762F6E"/>
    <w:rsid w:val="007633B5"/>
    <w:rsid w:val="00785C87"/>
    <w:rsid w:val="00791D39"/>
    <w:rsid w:val="00794A9A"/>
    <w:rsid w:val="007A05D6"/>
    <w:rsid w:val="007B42EE"/>
    <w:rsid w:val="007B7D2F"/>
    <w:rsid w:val="007C1202"/>
    <w:rsid w:val="007C5569"/>
    <w:rsid w:val="007C567D"/>
    <w:rsid w:val="007D4AA8"/>
    <w:rsid w:val="007D6EED"/>
    <w:rsid w:val="007F12D9"/>
    <w:rsid w:val="00802F23"/>
    <w:rsid w:val="00804C07"/>
    <w:rsid w:val="00805C1A"/>
    <w:rsid w:val="00806D37"/>
    <w:rsid w:val="008132B2"/>
    <w:rsid w:val="00814873"/>
    <w:rsid w:val="00824501"/>
    <w:rsid w:val="008252DC"/>
    <w:rsid w:val="0082721B"/>
    <w:rsid w:val="00830EBA"/>
    <w:rsid w:val="00845286"/>
    <w:rsid w:val="008568C5"/>
    <w:rsid w:val="00856DC7"/>
    <w:rsid w:val="0088566A"/>
    <w:rsid w:val="00886E5D"/>
    <w:rsid w:val="008926C7"/>
    <w:rsid w:val="00895359"/>
    <w:rsid w:val="00897FB9"/>
    <w:rsid w:val="008A4371"/>
    <w:rsid w:val="008A7AFC"/>
    <w:rsid w:val="008B3121"/>
    <w:rsid w:val="008D59DF"/>
    <w:rsid w:val="008D7376"/>
    <w:rsid w:val="008D7933"/>
    <w:rsid w:val="008E061B"/>
    <w:rsid w:val="008E313F"/>
    <w:rsid w:val="008E4601"/>
    <w:rsid w:val="008F541E"/>
    <w:rsid w:val="00905A5C"/>
    <w:rsid w:val="0091220C"/>
    <w:rsid w:val="00916A9D"/>
    <w:rsid w:val="00922204"/>
    <w:rsid w:val="00922DBB"/>
    <w:rsid w:val="00924B31"/>
    <w:rsid w:val="00926289"/>
    <w:rsid w:val="0092669F"/>
    <w:rsid w:val="00940170"/>
    <w:rsid w:val="00943BE2"/>
    <w:rsid w:val="0094686C"/>
    <w:rsid w:val="00951224"/>
    <w:rsid w:val="0096091F"/>
    <w:rsid w:val="0096156E"/>
    <w:rsid w:val="009748EA"/>
    <w:rsid w:val="00976A49"/>
    <w:rsid w:val="00984107"/>
    <w:rsid w:val="009900FB"/>
    <w:rsid w:val="009A4FB5"/>
    <w:rsid w:val="009A5354"/>
    <w:rsid w:val="009A7FFB"/>
    <w:rsid w:val="009B1D79"/>
    <w:rsid w:val="009B5884"/>
    <w:rsid w:val="009C0855"/>
    <w:rsid w:val="009D194F"/>
    <w:rsid w:val="009D1BB1"/>
    <w:rsid w:val="009D62B4"/>
    <w:rsid w:val="009E2E34"/>
    <w:rsid w:val="009E407C"/>
    <w:rsid w:val="009E43FD"/>
    <w:rsid w:val="009E48A0"/>
    <w:rsid w:val="009F07E3"/>
    <w:rsid w:val="009F6EC2"/>
    <w:rsid w:val="009F728D"/>
    <w:rsid w:val="00A003E0"/>
    <w:rsid w:val="00A10AD4"/>
    <w:rsid w:val="00A10D96"/>
    <w:rsid w:val="00A155A1"/>
    <w:rsid w:val="00A2426A"/>
    <w:rsid w:val="00A26B7C"/>
    <w:rsid w:val="00A27FA2"/>
    <w:rsid w:val="00A33505"/>
    <w:rsid w:val="00A33D50"/>
    <w:rsid w:val="00A34BA5"/>
    <w:rsid w:val="00A43CD2"/>
    <w:rsid w:val="00A509F7"/>
    <w:rsid w:val="00A5236C"/>
    <w:rsid w:val="00A55404"/>
    <w:rsid w:val="00A776B4"/>
    <w:rsid w:val="00A8102A"/>
    <w:rsid w:val="00A81C09"/>
    <w:rsid w:val="00A82426"/>
    <w:rsid w:val="00A85B10"/>
    <w:rsid w:val="00A90064"/>
    <w:rsid w:val="00A93D35"/>
    <w:rsid w:val="00AA1946"/>
    <w:rsid w:val="00AA462E"/>
    <w:rsid w:val="00AA68A6"/>
    <w:rsid w:val="00AB31F0"/>
    <w:rsid w:val="00AC194A"/>
    <w:rsid w:val="00AD01B2"/>
    <w:rsid w:val="00AD3BD0"/>
    <w:rsid w:val="00AE3C35"/>
    <w:rsid w:val="00AF42B0"/>
    <w:rsid w:val="00B01D7C"/>
    <w:rsid w:val="00B036A7"/>
    <w:rsid w:val="00B13283"/>
    <w:rsid w:val="00B240B8"/>
    <w:rsid w:val="00B278C8"/>
    <w:rsid w:val="00B310E2"/>
    <w:rsid w:val="00B33A93"/>
    <w:rsid w:val="00B43D55"/>
    <w:rsid w:val="00B46A91"/>
    <w:rsid w:val="00B46B3B"/>
    <w:rsid w:val="00B47A73"/>
    <w:rsid w:val="00B61BE2"/>
    <w:rsid w:val="00B67D22"/>
    <w:rsid w:val="00B71734"/>
    <w:rsid w:val="00B80CED"/>
    <w:rsid w:val="00B860E7"/>
    <w:rsid w:val="00B86BCC"/>
    <w:rsid w:val="00BA4810"/>
    <w:rsid w:val="00BB052F"/>
    <w:rsid w:val="00BE284B"/>
    <w:rsid w:val="00BE62FB"/>
    <w:rsid w:val="00BE6D0B"/>
    <w:rsid w:val="00BF3AA6"/>
    <w:rsid w:val="00BF3C49"/>
    <w:rsid w:val="00C03C60"/>
    <w:rsid w:val="00C12FCC"/>
    <w:rsid w:val="00C135FA"/>
    <w:rsid w:val="00C235F2"/>
    <w:rsid w:val="00C24A8D"/>
    <w:rsid w:val="00C305D6"/>
    <w:rsid w:val="00C35747"/>
    <w:rsid w:val="00C36F5A"/>
    <w:rsid w:val="00C46016"/>
    <w:rsid w:val="00C64618"/>
    <w:rsid w:val="00C73527"/>
    <w:rsid w:val="00C82E82"/>
    <w:rsid w:val="00C872C5"/>
    <w:rsid w:val="00C92A12"/>
    <w:rsid w:val="00C935CF"/>
    <w:rsid w:val="00CA0DEB"/>
    <w:rsid w:val="00CA0E05"/>
    <w:rsid w:val="00CA491A"/>
    <w:rsid w:val="00CB26AF"/>
    <w:rsid w:val="00CB357A"/>
    <w:rsid w:val="00CB3C55"/>
    <w:rsid w:val="00CB4DD2"/>
    <w:rsid w:val="00CC24DD"/>
    <w:rsid w:val="00CC26D9"/>
    <w:rsid w:val="00CC3121"/>
    <w:rsid w:val="00CC3903"/>
    <w:rsid w:val="00CE60B2"/>
    <w:rsid w:val="00CF11D1"/>
    <w:rsid w:val="00D04B75"/>
    <w:rsid w:val="00D110BA"/>
    <w:rsid w:val="00D131FF"/>
    <w:rsid w:val="00D13C64"/>
    <w:rsid w:val="00D171BE"/>
    <w:rsid w:val="00D2397F"/>
    <w:rsid w:val="00D26095"/>
    <w:rsid w:val="00D31393"/>
    <w:rsid w:val="00D45B1C"/>
    <w:rsid w:val="00D53FDC"/>
    <w:rsid w:val="00D55766"/>
    <w:rsid w:val="00D64181"/>
    <w:rsid w:val="00D6420C"/>
    <w:rsid w:val="00D77A64"/>
    <w:rsid w:val="00D77FC5"/>
    <w:rsid w:val="00D94857"/>
    <w:rsid w:val="00D94D7E"/>
    <w:rsid w:val="00DA2A1B"/>
    <w:rsid w:val="00DA78D2"/>
    <w:rsid w:val="00DB1B47"/>
    <w:rsid w:val="00DD20D4"/>
    <w:rsid w:val="00DD4B89"/>
    <w:rsid w:val="00DE0849"/>
    <w:rsid w:val="00DE19C1"/>
    <w:rsid w:val="00DE6066"/>
    <w:rsid w:val="00DE70DC"/>
    <w:rsid w:val="00DE787C"/>
    <w:rsid w:val="00DE7C26"/>
    <w:rsid w:val="00DF115A"/>
    <w:rsid w:val="00DF1219"/>
    <w:rsid w:val="00DF3BB4"/>
    <w:rsid w:val="00DF66C2"/>
    <w:rsid w:val="00DF7580"/>
    <w:rsid w:val="00E02BF6"/>
    <w:rsid w:val="00E039E3"/>
    <w:rsid w:val="00E03BCF"/>
    <w:rsid w:val="00E1084B"/>
    <w:rsid w:val="00E10B64"/>
    <w:rsid w:val="00E145DB"/>
    <w:rsid w:val="00E1563B"/>
    <w:rsid w:val="00E34828"/>
    <w:rsid w:val="00E35A21"/>
    <w:rsid w:val="00E455B9"/>
    <w:rsid w:val="00E45E2F"/>
    <w:rsid w:val="00E51199"/>
    <w:rsid w:val="00E55B08"/>
    <w:rsid w:val="00E624C3"/>
    <w:rsid w:val="00E83FBE"/>
    <w:rsid w:val="00E94BC9"/>
    <w:rsid w:val="00E96E09"/>
    <w:rsid w:val="00E97DEB"/>
    <w:rsid w:val="00EB1C44"/>
    <w:rsid w:val="00EB31A0"/>
    <w:rsid w:val="00ED0FFC"/>
    <w:rsid w:val="00ED4153"/>
    <w:rsid w:val="00EE39BE"/>
    <w:rsid w:val="00EE3E7A"/>
    <w:rsid w:val="00EF214F"/>
    <w:rsid w:val="00EF4A50"/>
    <w:rsid w:val="00F07F29"/>
    <w:rsid w:val="00F10AB4"/>
    <w:rsid w:val="00F10C23"/>
    <w:rsid w:val="00F30AB0"/>
    <w:rsid w:val="00F32D19"/>
    <w:rsid w:val="00F370ED"/>
    <w:rsid w:val="00F469CD"/>
    <w:rsid w:val="00F47C6B"/>
    <w:rsid w:val="00F54D24"/>
    <w:rsid w:val="00F65031"/>
    <w:rsid w:val="00F66B2B"/>
    <w:rsid w:val="00F67310"/>
    <w:rsid w:val="00F70377"/>
    <w:rsid w:val="00F7274D"/>
    <w:rsid w:val="00F75A78"/>
    <w:rsid w:val="00F762F0"/>
    <w:rsid w:val="00F94B05"/>
    <w:rsid w:val="00F97EBA"/>
    <w:rsid w:val="00FB66F5"/>
    <w:rsid w:val="00FC11B6"/>
    <w:rsid w:val="00FC2418"/>
    <w:rsid w:val="00FC383E"/>
    <w:rsid w:val="00FC4F3B"/>
    <w:rsid w:val="00FC5FFC"/>
    <w:rsid w:val="00FD25D2"/>
    <w:rsid w:val="00FD7A0C"/>
    <w:rsid w:val="00FE2EAD"/>
    <w:rsid w:val="00FE5BCB"/>
    <w:rsid w:val="00FF68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04BD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1860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18600B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99"/>
    <w:rsid w:val="0018600B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466B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466B1C"/>
  </w:style>
  <w:style w:type="paragraph" w:styleId="Footer">
    <w:name w:val="footer"/>
    <w:basedOn w:val="Normal"/>
    <w:link w:val="FooterChar"/>
    <w:uiPriority w:val="99"/>
    <w:rsid w:val="00466B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466B1C"/>
  </w:style>
  <w:style w:type="table" w:customStyle="1" w:styleId="1">
    <w:name w:val="Сетка таблицы светлая1"/>
    <w:uiPriority w:val="99"/>
    <w:rsid w:val="002908B8"/>
    <w:rPr>
      <w:rFonts w:cs="Calibri"/>
      <w:sz w:val="20"/>
      <w:szCs w:val="20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 светлая2"/>
    <w:uiPriority w:val="99"/>
    <w:rsid w:val="002908B8"/>
    <w:rPr>
      <w:rFonts w:cs="Calibri"/>
      <w:sz w:val="20"/>
      <w:szCs w:val="20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rsid w:val="00B86BCC"/>
    <w:rPr>
      <w:color w:val="0000FF"/>
      <w:u w:val="single"/>
    </w:rPr>
  </w:style>
  <w:style w:type="paragraph" w:styleId="BodyText3">
    <w:name w:val="Body Text 3"/>
    <w:basedOn w:val="Normal"/>
    <w:link w:val="BodyText3Char"/>
    <w:uiPriority w:val="99"/>
    <w:rsid w:val="00B86BCC"/>
    <w:pPr>
      <w:spacing w:after="0" w:line="240" w:lineRule="auto"/>
      <w:jc w:val="center"/>
    </w:pPr>
    <w:rPr>
      <w:rFonts w:ascii="Arial Black" w:eastAsia="Times New Roman" w:hAnsi="Arial Black" w:cs="Arial Black"/>
      <w:lang w:eastAsia="ru-RU"/>
    </w:rPr>
  </w:style>
  <w:style w:type="character" w:customStyle="1" w:styleId="BodyText3Char">
    <w:name w:val="Body Text 3 Char"/>
    <w:basedOn w:val="DefaultParagraphFont"/>
    <w:link w:val="BodyText3"/>
    <w:uiPriority w:val="99"/>
    <w:locked/>
    <w:rsid w:val="00B86BCC"/>
    <w:rPr>
      <w:rFonts w:ascii="Arial Black" w:hAnsi="Arial Black" w:cs="Arial Black"/>
      <w:snapToGrid w:val="0"/>
      <w:sz w:val="20"/>
      <w:szCs w:val="20"/>
      <w:lang w:eastAsia="ru-RU"/>
    </w:rPr>
  </w:style>
  <w:style w:type="paragraph" w:styleId="BodyText2">
    <w:name w:val="Body Text 2"/>
    <w:basedOn w:val="Normal"/>
    <w:link w:val="BodyText2Char"/>
    <w:uiPriority w:val="99"/>
    <w:semiHidden/>
    <w:rsid w:val="004C6A25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4C6A25"/>
  </w:style>
  <w:style w:type="paragraph" w:styleId="ListParagraph">
    <w:name w:val="List Paragraph"/>
    <w:basedOn w:val="Normal"/>
    <w:uiPriority w:val="99"/>
    <w:qFormat/>
    <w:rsid w:val="00CB357A"/>
    <w:pPr>
      <w:ind w:left="720"/>
    </w:pPr>
  </w:style>
  <w:style w:type="character" w:styleId="CommentReference">
    <w:name w:val="annotation reference"/>
    <w:basedOn w:val="DefaultParagraphFont"/>
    <w:uiPriority w:val="99"/>
    <w:semiHidden/>
    <w:rsid w:val="003B243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3B243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3B243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3B243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3B2439"/>
    <w:rPr>
      <w:b/>
      <w:bCs/>
    </w:rPr>
  </w:style>
  <w:style w:type="paragraph" w:customStyle="1" w:styleId="Style2">
    <w:name w:val="Style2"/>
    <w:basedOn w:val="Normal"/>
    <w:uiPriority w:val="99"/>
    <w:rsid w:val="00AF42B0"/>
    <w:pPr>
      <w:widowControl w:val="0"/>
      <w:autoSpaceDE w:val="0"/>
      <w:autoSpaceDN w:val="0"/>
      <w:adjustRightInd w:val="0"/>
      <w:spacing w:after="0" w:line="322" w:lineRule="exact"/>
      <w:ind w:firstLine="696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0">
    <w:name w:val="Основной текст (2)"/>
    <w:basedOn w:val="Normal"/>
    <w:uiPriority w:val="99"/>
    <w:rsid w:val="003D4BF1"/>
    <w:pPr>
      <w:widowControl w:val="0"/>
      <w:shd w:val="clear" w:color="auto" w:fill="FFFFFF"/>
      <w:spacing w:after="0" w:line="235" w:lineRule="exact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NormalWeb">
    <w:name w:val="Normal (Web)"/>
    <w:basedOn w:val="Normal"/>
    <w:uiPriority w:val="99"/>
    <w:semiHidden/>
    <w:rsid w:val="004232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30966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0966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0966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0966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1</Pages>
  <Words>205</Words>
  <Characters>1169</Characters>
  <Application>Microsoft Office Outlook</Application>
  <DocSecurity>0</DocSecurity>
  <Lines>0</Lines>
  <Paragraphs>0</Paragraphs>
  <ScaleCrop>false</ScaleCrop>
  <Company>DG Win&amp;Soft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ЭОС</dc:creator>
  <cp:keywords/>
  <dc:description/>
  <cp:lastModifiedBy>1</cp:lastModifiedBy>
  <cp:revision>4</cp:revision>
  <cp:lastPrinted>2021-01-30T10:11:00Z</cp:lastPrinted>
  <dcterms:created xsi:type="dcterms:W3CDTF">2022-12-13T16:48:00Z</dcterms:created>
  <dcterms:modified xsi:type="dcterms:W3CDTF">2022-12-20T07:07:00Z</dcterms:modified>
  <cp:category>Файлы документов</cp:category>
</cp:coreProperties>
</file>