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101F" w:rsidRPr="0082589D" w:rsidRDefault="00FC101F" w:rsidP="005C4A3C">
      <w:pPr>
        <w:pStyle w:val="Heading1"/>
        <w:rPr>
          <w:rFonts w:ascii="Times New Roman" w:hAnsi="Times New Roman" w:cs="Times New Roman"/>
          <w:b w:val="0"/>
          <w:bCs w:val="0"/>
        </w:rPr>
      </w:pPr>
      <w:r w:rsidRPr="0082589D">
        <w:rPr>
          <w:rFonts w:ascii="Times New Roman" w:hAnsi="Times New Roman" w:cs="Times New Roman"/>
          <w:b w:val="0"/>
          <w:bCs w:val="0"/>
        </w:rPr>
        <w:t>АДМИНИСТРАЦИЯ БАБЕЕВСКОГО СЕЛЬСКОГО ПОСЕЛЕНИЯ</w:t>
      </w:r>
    </w:p>
    <w:p w:rsidR="00FC101F" w:rsidRPr="0082589D" w:rsidRDefault="00FC101F" w:rsidP="00203C64">
      <w:pPr>
        <w:pStyle w:val="Heading1"/>
        <w:rPr>
          <w:rFonts w:ascii="Times New Roman" w:hAnsi="Times New Roman" w:cs="Times New Roman"/>
          <w:b w:val="0"/>
          <w:bCs w:val="0"/>
        </w:rPr>
      </w:pPr>
      <w:r w:rsidRPr="0082589D">
        <w:rPr>
          <w:rFonts w:ascii="Times New Roman" w:hAnsi="Times New Roman" w:cs="Times New Roman"/>
          <w:b w:val="0"/>
          <w:bCs w:val="0"/>
        </w:rPr>
        <w:t xml:space="preserve"> ТЕМНИКОВСКОГО МУНИЦИПАЛЬНОГО РАЙОНА</w:t>
      </w:r>
    </w:p>
    <w:p w:rsidR="00FC101F" w:rsidRPr="00C7150A" w:rsidRDefault="00FC101F" w:rsidP="00203C64">
      <w:pPr>
        <w:jc w:val="center"/>
        <w:rPr>
          <w:b/>
          <w:bCs/>
        </w:rPr>
      </w:pPr>
      <w:r w:rsidRPr="0082589D">
        <w:t>РЕСПУБЛИКИ МОРДОВИЯ</w:t>
      </w:r>
    </w:p>
    <w:p w:rsidR="00FC101F" w:rsidRDefault="00FC101F" w:rsidP="00203C64">
      <w:pPr>
        <w:jc w:val="center"/>
        <w:rPr>
          <w:b/>
          <w:bCs/>
        </w:rPr>
      </w:pPr>
    </w:p>
    <w:p w:rsidR="00FC101F" w:rsidRPr="00C7150A" w:rsidRDefault="00FC101F" w:rsidP="00203C64">
      <w:pPr>
        <w:jc w:val="center"/>
        <w:rPr>
          <w:b/>
          <w:bCs/>
        </w:rPr>
      </w:pPr>
    </w:p>
    <w:p w:rsidR="00FC101F" w:rsidRPr="0082589D" w:rsidRDefault="00FC101F" w:rsidP="00203C64">
      <w:pPr>
        <w:pStyle w:val="Heading6"/>
        <w:rPr>
          <w:rFonts w:ascii="Times New Roman" w:hAnsi="Times New Roman" w:cs="Times New Roman"/>
          <w:b w:val="0"/>
          <w:bCs w:val="0"/>
          <w:sz w:val="34"/>
          <w:szCs w:val="34"/>
        </w:rPr>
      </w:pPr>
      <w:r w:rsidRPr="0082589D">
        <w:rPr>
          <w:rFonts w:ascii="Times New Roman" w:hAnsi="Times New Roman" w:cs="Times New Roman"/>
          <w:b w:val="0"/>
          <w:bCs w:val="0"/>
          <w:sz w:val="34"/>
          <w:szCs w:val="34"/>
        </w:rPr>
        <w:t>П О С Т А Н О В Л Е Н И Е</w:t>
      </w:r>
    </w:p>
    <w:p w:rsidR="00FC101F" w:rsidRPr="005C4A3C" w:rsidRDefault="00FC101F" w:rsidP="005C4A3C"/>
    <w:p w:rsidR="00FC101F" w:rsidRDefault="00FC101F" w:rsidP="00203C64">
      <w:pPr>
        <w:jc w:val="center"/>
        <w:rPr>
          <w:sz w:val="20"/>
          <w:szCs w:val="20"/>
        </w:rPr>
      </w:pPr>
    </w:p>
    <w:p w:rsidR="00FC101F" w:rsidRDefault="00FC101F" w:rsidP="00203C64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FC101F" w:rsidRPr="005C4A3C" w:rsidRDefault="00FC101F" w:rsidP="00203C64">
      <w:pPr>
        <w:jc w:val="both"/>
      </w:pPr>
      <w:r>
        <w:t xml:space="preserve">  «21»ноября 2022 года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   </w:t>
      </w:r>
      <w:r w:rsidRPr="005C4A3C">
        <w:t xml:space="preserve">№ </w:t>
      </w:r>
      <w:r>
        <w:t>135</w:t>
      </w:r>
    </w:p>
    <w:p w:rsidR="00FC101F" w:rsidRPr="005C4A3C" w:rsidRDefault="00FC101F" w:rsidP="00203C64">
      <w:pPr>
        <w:jc w:val="both"/>
      </w:pPr>
      <w:r>
        <w:t xml:space="preserve">   </w:t>
      </w:r>
    </w:p>
    <w:p w:rsidR="00FC101F" w:rsidRPr="009302FA" w:rsidRDefault="00FC101F" w:rsidP="001975FA">
      <w:pPr>
        <w:jc w:val="center"/>
        <w:rPr>
          <w:b/>
          <w:bCs/>
          <w:sz w:val="24"/>
          <w:szCs w:val="24"/>
        </w:rPr>
      </w:pPr>
    </w:p>
    <w:p w:rsidR="00FC101F" w:rsidRPr="00A9109C" w:rsidRDefault="00FC101F" w:rsidP="00A9109C">
      <w:pPr>
        <w:pStyle w:val="Heading1"/>
        <w:rPr>
          <w:rFonts w:ascii="Times New Roman" w:hAnsi="Times New Roman" w:cs="Times New Roman"/>
          <w:b w:val="0"/>
          <w:bCs w:val="0"/>
        </w:rPr>
      </w:pPr>
      <w:r w:rsidRPr="00A9109C">
        <w:rPr>
          <w:rFonts w:ascii="Times New Roman" w:hAnsi="Times New Roman" w:cs="Times New Roman"/>
          <w:b w:val="0"/>
          <w:bCs w:val="0"/>
        </w:rPr>
        <w:t>Об отмене постановления № 12 от 24.04.2020</w:t>
      </w:r>
    </w:p>
    <w:p w:rsidR="00FC101F" w:rsidRPr="00D9791E" w:rsidRDefault="00FC101F" w:rsidP="00D9791E">
      <w:pPr>
        <w:shd w:val="clear" w:color="auto" w:fill="FFFFFF"/>
        <w:spacing w:line="240" w:lineRule="atLeast"/>
        <w:jc w:val="center"/>
        <w:rPr>
          <w:b/>
          <w:bCs/>
          <w:color w:val="414141"/>
        </w:rPr>
      </w:pPr>
      <w:r w:rsidRPr="00D9791E">
        <w:rPr>
          <w:b/>
          <w:bCs/>
          <w:color w:val="414141"/>
        </w:rPr>
        <w:t xml:space="preserve">«Об утверждении Порядка взаимодействия органов местного самоуправления </w:t>
      </w:r>
    </w:p>
    <w:p w:rsidR="00FC101F" w:rsidRPr="00D9791E" w:rsidRDefault="00FC101F" w:rsidP="00D9791E">
      <w:pPr>
        <w:shd w:val="clear" w:color="auto" w:fill="FFFFFF"/>
        <w:spacing w:line="240" w:lineRule="atLeast"/>
        <w:jc w:val="center"/>
        <w:rPr>
          <w:b/>
          <w:bCs/>
          <w:color w:val="414141"/>
        </w:rPr>
      </w:pPr>
      <w:r w:rsidRPr="00D9791E">
        <w:rPr>
          <w:b/>
          <w:bCs/>
          <w:color w:val="414141"/>
        </w:rPr>
        <w:t xml:space="preserve">и муниципальных учреждений с организаторами </w:t>
      </w:r>
    </w:p>
    <w:p w:rsidR="00FC101F" w:rsidRPr="00D9791E" w:rsidRDefault="00FC101F" w:rsidP="00D9791E">
      <w:pPr>
        <w:shd w:val="clear" w:color="auto" w:fill="FFFFFF"/>
        <w:spacing w:line="240" w:lineRule="atLeast"/>
        <w:jc w:val="center"/>
        <w:rPr>
          <w:b/>
          <w:bCs/>
          <w:color w:val="414141"/>
        </w:rPr>
      </w:pPr>
      <w:r w:rsidRPr="00D9791E">
        <w:rPr>
          <w:b/>
          <w:bCs/>
          <w:color w:val="414141"/>
        </w:rPr>
        <w:t xml:space="preserve">добровольческой (волонтерской) деятельности, </w:t>
      </w:r>
    </w:p>
    <w:p w:rsidR="00FC101F" w:rsidRPr="00D9791E" w:rsidRDefault="00FC101F" w:rsidP="00D9791E">
      <w:pPr>
        <w:shd w:val="clear" w:color="auto" w:fill="FFFFFF"/>
        <w:spacing w:line="240" w:lineRule="atLeast"/>
        <w:jc w:val="center"/>
        <w:rPr>
          <w:b/>
          <w:bCs/>
          <w:color w:val="414141"/>
        </w:rPr>
      </w:pPr>
      <w:r w:rsidRPr="00D9791E">
        <w:rPr>
          <w:b/>
          <w:bCs/>
          <w:color w:val="414141"/>
        </w:rPr>
        <w:t>добровольческими (волонтерскими) организациями»</w:t>
      </w:r>
    </w:p>
    <w:p w:rsidR="00FC101F" w:rsidRPr="005C4A3C" w:rsidRDefault="00FC101F" w:rsidP="000C4AA3">
      <w:pPr>
        <w:pStyle w:val="Heading1"/>
        <w:rPr>
          <w:rFonts w:ascii="Times New Roman" w:hAnsi="Times New Roman" w:cs="Times New Roman"/>
          <w:color w:val="000000"/>
        </w:rPr>
      </w:pPr>
    </w:p>
    <w:p w:rsidR="00FC101F" w:rsidRDefault="00FC101F" w:rsidP="00841742">
      <w:pPr>
        <w:spacing w:line="360" w:lineRule="auto"/>
        <w:ind w:firstLine="720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Руководствуясь  Уставом Бабеевского сельского поселения Темниковского муниципального района Республики Мордовия и в целях приведения нормативных правовых актов в соответствие с действующим законодательством Российской Федерации и Республики Мордовия, на основании заключения на проект постановления прокурора Темниковского района, администрация Бабеевского сельского поселения </w:t>
      </w:r>
    </w:p>
    <w:p w:rsidR="00FC101F" w:rsidRDefault="00FC101F" w:rsidP="006523E4">
      <w:pPr>
        <w:spacing w:line="360" w:lineRule="auto"/>
        <w:jc w:val="both"/>
        <w:rPr>
          <w:color w:val="000000"/>
        </w:rPr>
      </w:pPr>
      <w:r>
        <w:rPr>
          <w:color w:val="000000"/>
          <w:shd w:val="clear" w:color="auto" w:fill="FFFFFF"/>
        </w:rPr>
        <w:t>п о с т а н о в л я е т:</w:t>
      </w:r>
    </w:p>
    <w:p w:rsidR="00FC101F" w:rsidRDefault="00FC101F" w:rsidP="00D9791E">
      <w:pPr>
        <w:shd w:val="clear" w:color="auto" w:fill="FFFFFF"/>
        <w:spacing w:line="360" w:lineRule="auto"/>
        <w:ind w:firstLine="709"/>
        <w:jc w:val="both"/>
        <w:rPr>
          <w:b/>
          <w:bCs/>
          <w:color w:val="414141"/>
        </w:rPr>
      </w:pPr>
      <w:bookmarkStart w:id="0" w:name="sub_2"/>
      <w:r>
        <w:rPr>
          <w:color w:val="000000"/>
        </w:rPr>
        <w:t xml:space="preserve">Отменить </w:t>
      </w:r>
      <w:r w:rsidRPr="00D9791E">
        <w:rPr>
          <w:color w:val="000000"/>
        </w:rPr>
        <w:t xml:space="preserve"> постановление</w:t>
      </w:r>
      <w:r>
        <w:rPr>
          <w:color w:val="000000"/>
        </w:rPr>
        <w:t xml:space="preserve"> № 12 от 24.04.2020 г</w:t>
      </w:r>
      <w:r w:rsidRPr="00045899"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>«</w:t>
      </w:r>
      <w:r w:rsidRPr="00F20B2C">
        <w:rPr>
          <w:b/>
          <w:bCs/>
          <w:color w:val="414141"/>
        </w:rPr>
        <w:t>Об утверждении Порядка взаимодействия органов местного самоуправления и муниципальных учреждений с организаторами добровольческой (волонтерской) деятельности, добровольческими (волонтерскими) организациями</w:t>
      </w:r>
      <w:r>
        <w:rPr>
          <w:b/>
          <w:bCs/>
          <w:color w:val="414141"/>
        </w:rPr>
        <w:t>»</w:t>
      </w:r>
    </w:p>
    <w:p w:rsidR="00FC101F" w:rsidRPr="00045899" w:rsidRDefault="00FC101F" w:rsidP="00045899">
      <w:pPr>
        <w:pStyle w:val="Heading1"/>
        <w:spacing w:line="360" w:lineRule="auto"/>
        <w:jc w:val="both"/>
        <w:rPr>
          <w:rFonts w:ascii="Times New Roman" w:hAnsi="Times New Roman" w:cs="Times New Roman"/>
          <w:color w:val="000000"/>
        </w:rPr>
      </w:pPr>
    </w:p>
    <w:p w:rsidR="00FC101F" w:rsidRDefault="00FC101F" w:rsidP="00045899">
      <w:pPr>
        <w:spacing w:line="360" w:lineRule="auto"/>
        <w:ind w:firstLine="720"/>
        <w:jc w:val="both"/>
        <w:rPr>
          <w:color w:val="000000"/>
        </w:rPr>
      </w:pPr>
    </w:p>
    <w:p w:rsidR="00FC101F" w:rsidRDefault="00FC101F" w:rsidP="000C4AA3">
      <w:pPr>
        <w:ind w:firstLine="720"/>
        <w:jc w:val="both"/>
        <w:rPr>
          <w:color w:val="000000"/>
        </w:rPr>
      </w:pPr>
    </w:p>
    <w:p w:rsidR="00FC101F" w:rsidRDefault="00FC101F" w:rsidP="000C4AA3">
      <w:pPr>
        <w:ind w:firstLine="720"/>
        <w:jc w:val="both"/>
        <w:rPr>
          <w:color w:val="000000"/>
        </w:rPr>
      </w:pPr>
    </w:p>
    <w:p w:rsidR="00FC101F" w:rsidRPr="000C4AA3" w:rsidRDefault="00FC101F" w:rsidP="000C4AA3">
      <w:pPr>
        <w:ind w:firstLine="720"/>
        <w:jc w:val="both"/>
        <w:rPr>
          <w:color w:val="000000"/>
        </w:rPr>
      </w:pPr>
    </w:p>
    <w:bookmarkEnd w:id="0"/>
    <w:p w:rsidR="00FC101F" w:rsidRPr="00793989" w:rsidRDefault="00FC101F" w:rsidP="000C4AA3">
      <w:pPr>
        <w:ind w:firstLine="720"/>
        <w:jc w:val="both"/>
        <w:rPr>
          <w:b/>
          <w:bCs/>
          <w:color w:val="000000"/>
        </w:rPr>
      </w:pPr>
    </w:p>
    <w:tbl>
      <w:tblPr>
        <w:tblW w:w="0" w:type="auto"/>
        <w:tblInd w:w="-106" w:type="dxa"/>
        <w:tblLook w:val="0000"/>
      </w:tblPr>
      <w:tblGrid>
        <w:gridCol w:w="6666"/>
        <w:gridCol w:w="3333"/>
      </w:tblGrid>
      <w:tr w:rsidR="00FC101F" w:rsidRPr="00793989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101F" w:rsidRPr="0082589D" w:rsidRDefault="00FC101F" w:rsidP="00C7150A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258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Глава Бабеевского </w:t>
            </w:r>
            <w:r w:rsidRPr="008258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 xml:space="preserve"> сельского поселения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101F" w:rsidRPr="0082589D" w:rsidRDefault="00FC101F" w:rsidP="004232BE">
            <w:pPr>
              <w:pStyle w:val="a2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258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Ю.П.Нечайкин</w:t>
            </w:r>
          </w:p>
        </w:tc>
      </w:tr>
    </w:tbl>
    <w:p w:rsidR="00FC101F" w:rsidRDefault="00FC101F" w:rsidP="000C4AA3">
      <w:pPr>
        <w:ind w:firstLine="720"/>
        <w:jc w:val="both"/>
        <w:rPr>
          <w:color w:val="000000"/>
        </w:rPr>
      </w:pPr>
    </w:p>
    <w:p w:rsidR="00FC101F" w:rsidRDefault="00FC101F" w:rsidP="000C4AA3">
      <w:pPr>
        <w:ind w:firstLine="720"/>
        <w:jc w:val="both"/>
        <w:rPr>
          <w:color w:val="000000"/>
        </w:rPr>
      </w:pPr>
    </w:p>
    <w:p w:rsidR="00FC101F" w:rsidRDefault="00FC101F" w:rsidP="000C4AA3">
      <w:pPr>
        <w:ind w:firstLine="720"/>
        <w:jc w:val="both"/>
        <w:rPr>
          <w:color w:val="000000"/>
        </w:rPr>
      </w:pPr>
    </w:p>
    <w:p w:rsidR="00FC101F" w:rsidRDefault="00FC101F" w:rsidP="000C4AA3">
      <w:pPr>
        <w:ind w:firstLine="720"/>
        <w:jc w:val="both"/>
        <w:rPr>
          <w:color w:val="000000"/>
        </w:rPr>
      </w:pPr>
    </w:p>
    <w:p w:rsidR="00FC101F" w:rsidRDefault="00FC101F" w:rsidP="005C4A3C">
      <w:pPr>
        <w:jc w:val="both"/>
        <w:rPr>
          <w:color w:val="000000"/>
        </w:rPr>
      </w:pPr>
    </w:p>
    <w:p w:rsidR="00FC101F" w:rsidRPr="00C7150A" w:rsidRDefault="00FC101F" w:rsidP="001975FA">
      <w:pPr>
        <w:tabs>
          <w:tab w:val="left" w:pos="975"/>
        </w:tabs>
        <w:ind w:firstLine="709"/>
        <w:jc w:val="both"/>
        <w:rPr>
          <w:sz w:val="24"/>
          <w:szCs w:val="24"/>
        </w:rPr>
      </w:pPr>
    </w:p>
    <w:p w:rsidR="00FC101F" w:rsidRPr="00791452" w:rsidRDefault="00FC101F" w:rsidP="001975FA">
      <w:r>
        <w:t xml:space="preserve">  </w:t>
      </w:r>
    </w:p>
    <w:sectPr w:rsidR="00FC101F" w:rsidRPr="00791452" w:rsidSect="005C4A3C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egoe UI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0E30B8"/>
    <w:multiLevelType w:val="multilevel"/>
    <w:tmpl w:val="75A4A2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4753538"/>
    <w:multiLevelType w:val="hybridMultilevel"/>
    <w:tmpl w:val="A55E720C"/>
    <w:lvl w:ilvl="0" w:tplc="FF448EAA">
      <w:start w:val="1"/>
      <w:numFmt w:val="decimal"/>
      <w:lvlText w:val="%1."/>
      <w:lvlJc w:val="left"/>
      <w:pPr>
        <w:tabs>
          <w:tab w:val="num" w:pos="1155"/>
        </w:tabs>
        <w:ind w:left="1155" w:hanging="43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71F52743"/>
    <w:multiLevelType w:val="hybridMultilevel"/>
    <w:tmpl w:val="AA4CA7E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03C64"/>
    <w:rsid w:val="000077B5"/>
    <w:rsid w:val="00011C55"/>
    <w:rsid w:val="00023F1F"/>
    <w:rsid w:val="00030C68"/>
    <w:rsid w:val="00042820"/>
    <w:rsid w:val="000446C5"/>
    <w:rsid w:val="00045899"/>
    <w:rsid w:val="000628B0"/>
    <w:rsid w:val="00076895"/>
    <w:rsid w:val="00084DCC"/>
    <w:rsid w:val="000C097E"/>
    <w:rsid w:val="000C4AA3"/>
    <w:rsid w:val="000D728F"/>
    <w:rsid w:val="000F184A"/>
    <w:rsid w:val="00122143"/>
    <w:rsid w:val="001975FA"/>
    <w:rsid w:val="001C59C8"/>
    <w:rsid w:val="001C72FD"/>
    <w:rsid w:val="00203C64"/>
    <w:rsid w:val="00240403"/>
    <w:rsid w:val="00262DBD"/>
    <w:rsid w:val="002709C8"/>
    <w:rsid w:val="00270FAD"/>
    <w:rsid w:val="002713C0"/>
    <w:rsid w:val="00286F94"/>
    <w:rsid w:val="002C64C4"/>
    <w:rsid w:val="002D5014"/>
    <w:rsid w:val="002D6BD1"/>
    <w:rsid w:val="002E6B33"/>
    <w:rsid w:val="002E7360"/>
    <w:rsid w:val="00313783"/>
    <w:rsid w:val="00324156"/>
    <w:rsid w:val="003248FB"/>
    <w:rsid w:val="00363A20"/>
    <w:rsid w:val="00374B72"/>
    <w:rsid w:val="003B50FE"/>
    <w:rsid w:val="003E4A9C"/>
    <w:rsid w:val="004232BE"/>
    <w:rsid w:val="00496A2F"/>
    <w:rsid w:val="004A5B7E"/>
    <w:rsid w:val="004D7912"/>
    <w:rsid w:val="004D7FD6"/>
    <w:rsid w:val="004F2934"/>
    <w:rsid w:val="00526FB4"/>
    <w:rsid w:val="00540746"/>
    <w:rsid w:val="00560A9A"/>
    <w:rsid w:val="00563440"/>
    <w:rsid w:val="00567E4D"/>
    <w:rsid w:val="005C1A94"/>
    <w:rsid w:val="005C4A3C"/>
    <w:rsid w:val="006131A9"/>
    <w:rsid w:val="006160BC"/>
    <w:rsid w:val="00620B86"/>
    <w:rsid w:val="006523E4"/>
    <w:rsid w:val="00656D3A"/>
    <w:rsid w:val="006B0EC2"/>
    <w:rsid w:val="006D3D9A"/>
    <w:rsid w:val="00707951"/>
    <w:rsid w:val="007432E0"/>
    <w:rsid w:val="00753592"/>
    <w:rsid w:val="00781E46"/>
    <w:rsid w:val="00783B4A"/>
    <w:rsid w:val="00787687"/>
    <w:rsid w:val="00791452"/>
    <w:rsid w:val="00793989"/>
    <w:rsid w:val="0079650D"/>
    <w:rsid w:val="007F2A8E"/>
    <w:rsid w:val="008004CF"/>
    <w:rsid w:val="0082589D"/>
    <w:rsid w:val="00841742"/>
    <w:rsid w:val="00863CF4"/>
    <w:rsid w:val="00872472"/>
    <w:rsid w:val="00883859"/>
    <w:rsid w:val="00886BA1"/>
    <w:rsid w:val="008A2EFD"/>
    <w:rsid w:val="008D6876"/>
    <w:rsid w:val="008E2ACE"/>
    <w:rsid w:val="00902FC5"/>
    <w:rsid w:val="0090444A"/>
    <w:rsid w:val="00920B2B"/>
    <w:rsid w:val="00925C65"/>
    <w:rsid w:val="009302FA"/>
    <w:rsid w:val="00932987"/>
    <w:rsid w:val="00941772"/>
    <w:rsid w:val="0094519A"/>
    <w:rsid w:val="0094554F"/>
    <w:rsid w:val="0097381E"/>
    <w:rsid w:val="00992BC9"/>
    <w:rsid w:val="009C2358"/>
    <w:rsid w:val="00A0768D"/>
    <w:rsid w:val="00A54169"/>
    <w:rsid w:val="00A62689"/>
    <w:rsid w:val="00A71522"/>
    <w:rsid w:val="00A74A9E"/>
    <w:rsid w:val="00A90812"/>
    <w:rsid w:val="00A9109C"/>
    <w:rsid w:val="00AA7872"/>
    <w:rsid w:val="00AD42E0"/>
    <w:rsid w:val="00AF498C"/>
    <w:rsid w:val="00B261BF"/>
    <w:rsid w:val="00B70110"/>
    <w:rsid w:val="00B815C0"/>
    <w:rsid w:val="00B84EFF"/>
    <w:rsid w:val="00BD7F44"/>
    <w:rsid w:val="00C11F2B"/>
    <w:rsid w:val="00C27631"/>
    <w:rsid w:val="00C460C3"/>
    <w:rsid w:val="00C55DC1"/>
    <w:rsid w:val="00C7150A"/>
    <w:rsid w:val="00C732D9"/>
    <w:rsid w:val="00D07C04"/>
    <w:rsid w:val="00D443D2"/>
    <w:rsid w:val="00D50B46"/>
    <w:rsid w:val="00D529C3"/>
    <w:rsid w:val="00D97723"/>
    <w:rsid w:val="00D9791E"/>
    <w:rsid w:val="00DA4361"/>
    <w:rsid w:val="00DB1255"/>
    <w:rsid w:val="00DB5EBE"/>
    <w:rsid w:val="00DD400B"/>
    <w:rsid w:val="00E00CD3"/>
    <w:rsid w:val="00E06535"/>
    <w:rsid w:val="00E10590"/>
    <w:rsid w:val="00E8728A"/>
    <w:rsid w:val="00EC5530"/>
    <w:rsid w:val="00ED4DA0"/>
    <w:rsid w:val="00F20B2C"/>
    <w:rsid w:val="00F63B32"/>
    <w:rsid w:val="00F751BC"/>
    <w:rsid w:val="00F85331"/>
    <w:rsid w:val="00FC101F"/>
    <w:rsid w:val="00FD7A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3C64"/>
    <w:rPr>
      <w:sz w:val="28"/>
      <w:szCs w:val="28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03C64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Heading6">
    <w:name w:val="heading 6"/>
    <w:basedOn w:val="Normal"/>
    <w:next w:val="Normal"/>
    <w:link w:val="Heading6Char"/>
    <w:uiPriority w:val="99"/>
    <w:qFormat/>
    <w:rsid w:val="00203C64"/>
    <w:pPr>
      <w:keepNext/>
      <w:jc w:val="center"/>
      <w:outlineLvl w:val="5"/>
    </w:pPr>
    <w:rPr>
      <w:rFonts w:ascii="Arial" w:hAnsi="Arial" w:cs="Arial"/>
      <w:b/>
      <w:bCs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96A2F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496A2F"/>
    <w:rPr>
      <w:rFonts w:ascii="Calibri" w:hAnsi="Calibri" w:cs="Calibri"/>
      <w:b/>
      <w:bCs/>
      <w:lang w:eastAsia="en-US"/>
    </w:rPr>
  </w:style>
  <w:style w:type="paragraph" w:styleId="NormalWeb">
    <w:name w:val="Normal (Web)"/>
    <w:basedOn w:val="Normal"/>
    <w:uiPriority w:val="99"/>
    <w:rsid w:val="00203C64"/>
    <w:pPr>
      <w:spacing w:before="100" w:beforeAutospacing="1" w:after="119"/>
    </w:pPr>
    <w:rPr>
      <w:sz w:val="24"/>
      <w:szCs w:val="24"/>
      <w:lang w:eastAsia="ru-RU"/>
    </w:rPr>
  </w:style>
  <w:style w:type="paragraph" w:styleId="BodyText">
    <w:name w:val="Body Text"/>
    <w:basedOn w:val="Normal"/>
    <w:link w:val="BodyTextChar"/>
    <w:uiPriority w:val="99"/>
    <w:rsid w:val="001975FA"/>
    <w:pPr>
      <w:jc w:val="both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496A2F"/>
    <w:rPr>
      <w:sz w:val="28"/>
      <w:szCs w:val="28"/>
      <w:lang w:eastAsia="en-US"/>
    </w:rPr>
  </w:style>
  <w:style w:type="paragraph" w:customStyle="1" w:styleId="ConsPlusNormal">
    <w:name w:val="ConsPlusNormal"/>
    <w:uiPriority w:val="99"/>
    <w:rsid w:val="001975FA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a">
    <w:name w:val="Знак Знак Знак Знак Знак Знак Знак"/>
    <w:basedOn w:val="Normal"/>
    <w:uiPriority w:val="99"/>
    <w:rsid w:val="001975F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/>
    </w:rPr>
  </w:style>
  <w:style w:type="table" w:styleId="TableGrid">
    <w:name w:val="Table Grid"/>
    <w:basedOn w:val="TableNormal"/>
    <w:uiPriority w:val="99"/>
    <w:rsid w:val="001975F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0">
    <w:name w:val="Цветовое выделение"/>
    <w:uiPriority w:val="99"/>
    <w:rsid w:val="000C4AA3"/>
    <w:rPr>
      <w:b/>
      <w:bCs/>
      <w:color w:val="auto"/>
      <w:sz w:val="26"/>
      <w:szCs w:val="26"/>
    </w:rPr>
  </w:style>
  <w:style w:type="character" w:customStyle="1" w:styleId="a1">
    <w:name w:val="Гипертекстовая ссылка"/>
    <w:uiPriority w:val="99"/>
    <w:rsid w:val="000C4AA3"/>
    <w:rPr>
      <w:b/>
      <w:bCs/>
      <w:color w:val="auto"/>
      <w:sz w:val="26"/>
      <w:szCs w:val="26"/>
    </w:rPr>
  </w:style>
  <w:style w:type="paragraph" w:customStyle="1" w:styleId="a2">
    <w:name w:val="Нормальный (таблица)"/>
    <w:basedOn w:val="Normal"/>
    <w:next w:val="Normal"/>
    <w:uiPriority w:val="99"/>
    <w:rsid w:val="000C4AA3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a3">
    <w:name w:val="Прижатый влево"/>
    <w:basedOn w:val="Normal"/>
    <w:next w:val="Normal"/>
    <w:uiPriority w:val="99"/>
    <w:rsid w:val="000C4AA3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  <w:lang w:eastAsia="ru-RU"/>
    </w:rPr>
  </w:style>
  <w:style w:type="paragraph" w:styleId="DocumentMap">
    <w:name w:val="Document Map"/>
    <w:basedOn w:val="Normal"/>
    <w:link w:val="DocumentMapChar"/>
    <w:uiPriority w:val="99"/>
    <w:semiHidden/>
    <w:rsid w:val="00C55DC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496A2F"/>
    <w:rPr>
      <w:sz w:val="2"/>
      <w:szCs w:val="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3B50F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3B50FE"/>
    <w:rPr>
      <w:rFonts w:ascii="Segoe UI" w:hAnsi="Segoe UI" w:cs="Segoe UI"/>
      <w:sz w:val="18"/>
      <w:szCs w:val="18"/>
      <w:lang w:eastAsia="en-US"/>
    </w:rPr>
  </w:style>
  <w:style w:type="paragraph" w:customStyle="1" w:styleId="a4">
    <w:name w:val="Знак"/>
    <w:basedOn w:val="Normal"/>
    <w:uiPriority w:val="99"/>
    <w:rsid w:val="0094554F"/>
    <w:rPr>
      <w:rFonts w:ascii="Verdana" w:hAnsi="Verdana" w:cs="Verdana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1337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7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7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31</TotalTime>
  <Pages>2</Pages>
  <Words>176</Words>
  <Characters>1009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СТАРОГОРОДСКОГО СЕЛЬСКОГО</dc:title>
  <dc:subject/>
  <dc:creator>user</dc:creator>
  <cp:keywords/>
  <dc:description/>
  <cp:lastModifiedBy>1</cp:lastModifiedBy>
  <cp:revision>24</cp:revision>
  <cp:lastPrinted>2020-07-30T06:17:00Z</cp:lastPrinted>
  <dcterms:created xsi:type="dcterms:W3CDTF">2020-11-18T08:45:00Z</dcterms:created>
  <dcterms:modified xsi:type="dcterms:W3CDTF">2022-11-21T07:55:00Z</dcterms:modified>
</cp:coreProperties>
</file>