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506" w:rsidRPr="009F6067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81506" w:rsidRPr="009F6067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81506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81506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1506" w:rsidRPr="00022649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1506" w:rsidRPr="0083315C" w:rsidRDefault="00481506" w:rsidP="00474079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3315C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81506" w:rsidRPr="00022649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1506" w:rsidRPr="00022649" w:rsidRDefault="00481506" w:rsidP="0083315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«30»декабря</w:t>
      </w:r>
      <w:r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№ 86</w:t>
      </w:r>
    </w:p>
    <w:p w:rsidR="00481506" w:rsidRPr="00022649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1506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Бабеево</w:t>
      </w:r>
    </w:p>
    <w:p w:rsidR="00481506" w:rsidRPr="00022649" w:rsidRDefault="00481506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1506" w:rsidRPr="006F0505" w:rsidRDefault="00481506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81506" w:rsidRPr="006F0505" w:rsidRDefault="00481506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 утверждении бюджета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Темниковского муниципального района</w:t>
      </w: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Республики Мордовия </w:t>
      </w:r>
    </w:p>
    <w:p w:rsidR="00481506" w:rsidRPr="004B5589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на 20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23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5гг</w:t>
      </w:r>
    </w:p>
    <w:p w:rsidR="00481506" w:rsidRPr="006F0505" w:rsidRDefault="00481506" w:rsidP="00474079">
      <w:pPr>
        <w:rPr>
          <w:rFonts w:ascii="Times New Roman" w:hAnsi="Times New Roman" w:cs="Times New Roman"/>
        </w:rPr>
      </w:pPr>
    </w:p>
    <w:p w:rsidR="00481506" w:rsidRPr="006F0505" w:rsidRDefault="00481506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81506" w:rsidRPr="00A765C1" w:rsidRDefault="00481506" w:rsidP="0083315C">
      <w:pPr>
        <w:spacing w:line="360" w:lineRule="auto"/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81506" w:rsidRPr="00A765C1" w:rsidRDefault="00481506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81506" w:rsidRPr="00A765C1" w:rsidRDefault="00481506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263210" w:rsidRDefault="00481506" w:rsidP="00474079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1. Утвердить бюджет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Бабеевского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5394,9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тыс.рублей, плановый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3916,3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3968,6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 и расходам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5266,4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тыс.рублей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 расходам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–3723,6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 руб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по расходам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5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год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3711,6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тыс.руб.</w:t>
      </w:r>
    </w:p>
    <w:p w:rsidR="00481506" w:rsidRPr="00263210" w:rsidRDefault="00481506" w:rsidP="00474079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81506" w:rsidRPr="00A765C1" w:rsidRDefault="00481506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81506" w:rsidRPr="00A765C1" w:rsidRDefault="00481506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81506" w:rsidRPr="00A765C1" w:rsidRDefault="00481506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81506" w:rsidRPr="00A765C1" w:rsidRDefault="00481506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района.</w:t>
      </w: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ar-SA"/>
        </w:rPr>
        <w:t>,</w:t>
      </w:r>
    </w:p>
    <w:p w:rsidR="00481506" w:rsidRPr="00A765C1" w:rsidRDefault="00481506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1C2975" w:rsidRDefault="00481506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Бабеевского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3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-202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5 гг. составляют 1,0 тыс.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481506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 w:rsidRPr="006F1770">
        <w:rPr>
          <w:rFonts w:ascii="Times New Roman" w:hAnsi="Times New Roman" w:cs="Times New Roman"/>
          <w:sz w:val="28"/>
          <w:szCs w:val="28"/>
          <w:lang w:eastAsia="ar-SA"/>
        </w:rPr>
        <w:t>6360,3тыс.рублей, на плановый 2024г.-6231,8тыс.руб, на плановый 2025 г.- 6039тыс.руб,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</w:t>
      </w:r>
      <w:bookmarkStart w:id="0" w:name="_GoBack"/>
      <w:bookmarkEnd w:id="0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81506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81506" w:rsidRPr="00A765C1" w:rsidRDefault="0048150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81506" w:rsidRPr="00A765C1" w:rsidRDefault="00481506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81506" w:rsidRPr="00A765C1" w:rsidRDefault="00481506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</w:t>
      </w:r>
      <w:r>
        <w:rPr>
          <w:rFonts w:ascii="Times New Roman" w:hAnsi="Times New Roman" w:cs="Times New Roman"/>
          <w:sz w:val="28"/>
          <w:szCs w:val="28"/>
          <w:lang w:eastAsia="ar-SA"/>
        </w:rPr>
        <w:t>т в силу после дня его официального опубликования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81506" w:rsidRPr="00A765C1" w:rsidRDefault="00481506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Default="00481506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Default="00481506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1506" w:rsidRPr="00A765C1" w:rsidRDefault="00481506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</w:p>
    <w:p w:rsidR="00481506" w:rsidRPr="00022649" w:rsidRDefault="00481506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Ю.П.Нечайкин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</w:p>
    <w:p w:rsidR="00481506" w:rsidRPr="006F0505" w:rsidRDefault="00481506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81506" w:rsidRPr="006F0505" w:rsidRDefault="00481506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81506" w:rsidRPr="006F0505" w:rsidRDefault="00481506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81506" w:rsidRDefault="00481506">
      <w:pPr>
        <w:rPr>
          <w:rFonts w:cs="Times New Roman"/>
        </w:rPr>
      </w:pPr>
    </w:p>
    <w:sectPr w:rsidR="00481506" w:rsidSect="0083315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506" w:rsidRDefault="0048150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481506" w:rsidRDefault="0048150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506" w:rsidRDefault="0048150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481506" w:rsidRDefault="0048150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506" w:rsidRDefault="00481506" w:rsidP="00375038">
    <w:pPr>
      <w:pStyle w:val="Head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481506" w:rsidRDefault="00481506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079"/>
    <w:rsid w:val="00022649"/>
    <w:rsid w:val="000334D3"/>
    <w:rsid w:val="00102FE7"/>
    <w:rsid w:val="00172B55"/>
    <w:rsid w:val="001A4FD9"/>
    <w:rsid w:val="001C2975"/>
    <w:rsid w:val="00227698"/>
    <w:rsid w:val="0025691F"/>
    <w:rsid w:val="00263210"/>
    <w:rsid w:val="0027795E"/>
    <w:rsid w:val="00280B90"/>
    <w:rsid w:val="00316653"/>
    <w:rsid w:val="00331ED6"/>
    <w:rsid w:val="00375038"/>
    <w:rsid w:val="00421AB7"/>
    <w:rsid w:val="00474079"/>
    <w:rsid w:val="00481506"/>
    <w:rsid w:val="004B5589"/>
    <w:rsid w:val="004D496E"/>
    <w:rsid w:val="00514465"/>
    <w:rsid w:val="00514ADF"/>
    <w:rsid w:val="00541DF6"/>
    <w:rsid w:val="005B3061"/>
    <w:rsid w:val="005B6F1C"/>
    <w:rsid w:val="005C46C8"/>
    <w:rsid w:val="005D69CF"/>
    <w:rsid w:val="00666146"/>
    <w:rsid w:val="006F0505"/>
    <w:rsid w:val="006F1770"/>
    <w:rsid w:val="00710104"/>
    <w:rsid w:val="007133CD"/>
    <w:rsid w:val="00801C3E"/>
    <w:rsid w:val="0083315C"/>
    <w:rsid w:val="00884BF3"/>
    <w:rsid w:val="008C59BD"/>
    <w:rsid w:val="00905AC2"/>
    <w:rsid w:val="00906901"/>
    <w:rsid w:val="00965280"/>
    <w:rsid w:val="00973495"/>
    <w:rsid w:val="009905DA"/>
    <w:rsid w:val="009A0BEE"/>
    <w:rsid w:val="009A17BA"/>
    <w:rsid w:val="009B545C"/>
    <w:rsid w:val="009C4680"/>
    <w:rsid w:val="009F6067"/>
    <w:rsid w:val="00A00D3B"/>
    <w:rsid w:val="00A42C66"/>
    <w:rsid w:val="00A757F2"/>
    <w:rsid w:val="00A765C1"/>
    <w:rsid w:val="00A906C8"/>
    <w:rsid w:val="00AD0B31"/>
    <w:rsid w:val="00B256BB"/>
    <w:rsid w:val="00BF707A"/>
    <w:rsid w:val="00C55AEF"/>
    <w:rsid w:val="00C632A6"/>
    <w:rsid w:val="00CD4364"/>
    <w:rsid w:val="00E721E0"/>
    <w:rsid w:val="00ED13B4"/>
    <w:rsid w:val="00F75B16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7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uiPriority w:val="99"/>
    <w:rsid w:val="0047407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905AC2"/>
    <w:pPr>
      <w:ind w:left="720"/>
    </w:pPr>
  </w:style>
  <w:style w:type="paragraph" w:styleId="Header">
    <w:name w:val="header"/>
    <w:basedOn w:val="Normal"/>
    <w:link w:val="HeaderChar"/>
    <w:uiPriority w:val="99"/>
    <w:rsid w:val="0083315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73495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331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6</Pages>
  <Words>1814</Words>
  <Characters>10346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1</cp:lastModifiedBy>
  <cp:revision>8</cp:revision>
  <dcterms:created xsi:type="dcterms:W3CDTF">2022-12-21T06:29:00Z</dcterms:created>
  <dcterms:modified xsi:type="dcterms:W3CDTF">2022-12-30T05:40:00Z</dcterms:modified>
</cp:coreProperties>
</file>