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902" w:rsidRDefault="00121902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121902" w:rsidRPr="00506F14" w:rsidRDefault="00121902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121902" w:rsidRPr="00506F14" w:rsidRDefault="0012190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121902" w:rsidRDefault="0012190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121902" w:rsidRPr="00506F14" w:rsidRDefault="00121902" w:rsidP="000D26D8">
      <w:pPr>
        <w:jc w:val="center"/>
        <w:rPr>
          <w:sz w:val="28"/>
          <w:szCs w:val="28"/>
        </w:rPr>
      </w:pPr>
    </w:p>
    <w:p w:rsidR="00121902" w:rsidRDefault="00121902" w:rsidP="000D26D8">
      <w:pPr>
        <w:jc w:val="center"/>
        <w:rPr>
          <w:sz w:val="28"/>
          <w:szCs w:val="28"/>
        </w:rPr>
      </w:pPr>
    </w:p>
    <w:p w:rsidR="00121902" w:rsidRPr="00A21148" w:rsidRDefault="00121902" w:rsidP="005C32D1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121902" w:rsidRPr="00E167E7" w:rsidRDefault="00121902" w:rsidP="000D26D8">
      <w:pPr>
        <w:jc w:val="both"/>
        <w:rPr>
          <w:sz w:val="28"/>
          <w:szCs w:val="28"/>
        </w:rPr>
      </w:pPr>
    </w:p>
    <w:p w:rsidR="00121902" w:rsidRPr="00E167E7" w:rsidRDefault="00121902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121902" w:rsidRPr="00192EAE">
        <w:tc>
          <w:tcPr>
            <w:tcW w:w="9900" w:type="dxa"/>
          </w:tcPr>
          <w:p w:rsidR="00121902" w:rsidRDefault="0012190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«__» _______ 2023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№  __</w:t>
            </w:r>
          </w:p>
          <w:p w:rsidR="00121902" w:rsidRPr="00192EAE" w:rsidRDefault="0012190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21902" w:rsidRPr="00E167E7">
        <w:tc>
          <w:tcPr>
            <w:tcW w:w="9900" w:type="dxa"/>
          </w:tcPr>
          <w:p w:rsidR="00121902" w:rsidRPr="00192EAE" w:rsidRDefault="00121902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121902" w:rsidRDefault="00121902" w:rsidP="000D26D8">
      <w:pPr>
        <w:pStyle w:val="Heading1"/>
        <w:jc w:val="center"/>
        <w:rPr>
          <w:rStyle w:val="a"/>
        </w:rPr>
      </w:pPr>
    </w:p>
    <w:p w:rsidR="00121902" w:rsidRDefault="00121902" w:rsidP="000D26D8">
      <w:pPr>
        <w:spacing w:line="360" w:lineRule="auto"/>
        <w:ind w:firstLine="709"/>
        <w:rPr>
          <w:sz w:val="28"/>
          <w:szCs w:val="28"/>
        </w:rPr>
      </w:pPr>
    </w:p>
    <w:p w:rsidR="00121902" w:rsidRDefault="0012190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121902" w:rsidRDefault="0012190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121902" w:rsidRDefault="0012190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121902" w:rsidRPr="00F85E12" w:rsidRDefault="00121902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4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22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121902" w:rsidRDefault="00121902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21902" w:rsidRDefault="00121902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21902" w:rsidRPr="00D47700" w:rsidRDefault="00121902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21902" w:rsidRPr="00506F14" w:rsidRDefault="00121902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21902" w:rsidRDefault="00121902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>ки Мордовия за 4 квартал 2022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121902" w:rsidRPr="001F3E91" w:rsidRDefault="00121902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постановление вступает в силу после дня его официального опубликования </w:t>
      </w:r>
    </w:p>
    <w:p w:rsidR="00121902" w:rsidRPr="009968B7" w:rsidRDefault="00121902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21902" w:rsidRDefault="00121902" w:rsidP="000D26D8">
      <w:pPr>
        <w:jc w:val="both"/>
        <w:rPr>
          <w:sz w:val="28"/>
          <w:szCs w:val="28"/>
        </w:rPr>
      </w:pPr>
    </w:p>
    <w:p w:rsidR="00121902" w:rsidRDefault="00121902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21902" w:rsidRDefault="00121902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121902" w:rsidRPr="00B0572B" w:rsidRDefault="00121902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121902" w:rsidRDefault="00121902" w:rsidP="000D26D8">
      <w:pPr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jc w:val="right"/>
        <w:rPr>
          <w:color w:val="000000"/>
          <w:spacing w:val="-4"/>
        </w:rPr>
      </w:pPr>
    </w:p>
    <w:p w:rsidR="00121902" w:rsidRPr="00824888" w:rsidRDefault="0012190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121902" w:rsidRPr="00824888" w:rsidRDefault="0012190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</w:t>
      </w:r>
      <w:r>
        <w:rPr>
          <w:color w:val="000000"/>
          <w:spacing w:val="-4"/>
        </w:rPr>
        <w:t xml:space="preserve">  постановлению администрации</w:t>
      </w:r>
    </w:p>
    <w:p w:rsidR="00121902" w:rsidRPr="00824888" w:rsidRDefault="0012190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121902" w:rsidRPr="00824888" w:rsidRDefault="0012190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«____» ________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22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___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121902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21902" w:rsidRPr="00E80FE0" w:rsidRDefault="0012190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21902" w:rsidRPr="00E80FE0" w:rsidRDefault="0012190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21902" w:rsidRPr="00E80FE0" w:rsidRDefault="0012190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21902" w:rsidRPr="00E80FE0" w:rsidRDefault="0012190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Pr="00E80FE0" w:rsidRDefault="00121902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Pr="00E80FE0" w:rsidRDefault="00121902" w:rsidP="006E38FB">
            <w:pPr>
              <w:rPr>
                <w:rFonts w:ascii="Arial" w:hAnsi="Arial" w:cs="Arial"/>
              </w:rPr>
            </w:pPr>
          </w:p>
        </w:tc>
      </w:tr>
      <w:tr w:rsidR="00121902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121902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121902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730745" w:rsidRDefault="00121902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7385310,00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32296" w:rsidRDefault="00121902" w:rsidP="008F40E9">
            <w:pPr>
              <w:shd w:val="clear" w:color="auto" w:fill="FFFFFF"/>
              <w:rPr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D32296">
              <w:rPr>
                <w:b/>
                <w:bCs/>
                <w:color w:val="000000"/>
                <w:sz w:val="16"/>
                <w:szCs w:val="16"/>
              </w:rPr>
              <w:t>6720089,13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421E1C" w:rsidRDefault="00121902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-665220,87</w:t>
            </w:r>
          </w:p>
        </w:tc>
      </w:tr>
      <w:tr w:rsidR="00121902">
        <w:trPr>
          <w:trHeight w:val="1073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730745" w:rsidRDefault="00121902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2302100,0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121902" w:rsidRDefault="00121902" w:rsidP="008F40E9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1980674,63</w:t>
            </w:r>
          </w:p>
          <w:p w:rsidR="00121902" w:rsidRDefault="0012190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121902" w:rsidRDefault="0012190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121902" w:rsidRDefault="0012190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121902" w:rsidRDefault="0012190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121902" w:rsidRPr="00730745" w:rsidRDefault="0012190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421E1C" w:rsidRDefault="00121902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964425,06</w:t>
            </w:r>
          </w:p>
        </w:tc>
      </w:tr>
      <w:tr w:rsidR="0012190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121902" w:rsidRDefault="00121902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1444300,0</w:t>
            </w:r>
          </w:p>
          <w:p w:rsidR="00121902" w:rsidRDefault="00121902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121902" w:rsidRDefault="00121902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121902" w:rsidRPr="00730745" w:rsidRDefault="00121902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470A4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1119250,88</w:t>
            </w:r>
          </w:p>
          <w:p w:rsidR="00121902" w:rsidRPr="00730745" w:rsidRDefault="00121902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421E1C" w:rsidRDefault="00121902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-325049,12</w:t>
            </w:r>
          </w:p>
        </w:tc>
      </w:tr>
      <w:tr w:rsidR="0012190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A53FEB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57000,0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68596,82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421E1C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11596,32</w:t>
            </w:r>
          </w:p>
        </w:tc>
      </w:tr>
      <w:tr w:rsidR="00121902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A53FEB" w:rsidRDefault="00121902" w:rsidP="003622CF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48700,0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60421,94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421E1C" w:rsidRDefault="00121902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11721,94</w:t>
            </w:r>
          </w:p>
        </w:tc>
      </w:tr>
      <w:tr w:rsidR="00121902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A53FEB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8174,88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421E1C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-125,12</w:t>
            </w:r>
          </w:p>
        </w:tc>
      </w:tr>
      <w:tr w:rsidR="00121902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2246,95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-2246,95</w:t>
            </w:r>
          </w:p>
        </w:tc>
      </w:tr>
      <w:tr w:rsidR="00121902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7909E5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A53FEB" w:rsidRDefault="00121902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67753,0,0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A53FEB" w:rsidRDefault="00121902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109720,42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421E1C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41967,42</w:t>
            </w:r>
          </w:p>
        </w:tc>
      </w:tr>
      <w:tr w:rsidR="0012190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431CCE" w:rsidRDefault="00121902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431CCE">
              <w:rPr>
                <w:b/>
                <w:bCs/>
                <w:sz w:val="16"/>
                <w:szCs w:val="16"/>
              </w:rPr>
              <w:t>7</w:t>
            </w:r>
            <w:r>
              <w:rPr>
                <w:b/>
                <w:bCs/>
                <w:sz w:val="16"/>
                <w:szCs w:val="16"/>
              </w:rPr>
              <w:t>947</w:t>
            </w:r>
            <w:r w:rsidRPr="00431CCE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D76BAC" w:rsidRDefault="00121902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5688,90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421E1C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-2258,10</w:t>
            </w:r>
          </w:p>
        </w:tc>
      </w:tr>
      <w:tr w:rsidR="0012190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A53FEB" w:rsidRDefault="00121902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768000,0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377338,96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421E1C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-390661,04</w:t>
            </w:r>
          </w:p>
        </w:tc>
      </w:tr>
      <w:tr w:rsidR="0012190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A53FEB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19121,43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BA7C6F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-31878,50</w:t>
            </w:r>
          </w:p>
        </w:tc>
      </w:tr>
      <w:tr w:rsidR="0012190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432000,0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528413,42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BA7C6F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96413,42</w:t>
            </w:r>
          </w:p>
        </w:tc>
      </w:tr>
      <w:tr w:rsidR="0012190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A53FEB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60600,0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8123,98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BA7C6F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-52476,02</w:t>
            </w:r>
          </w:p>
        </w:tc>
      </w:tr>
      <w:tr w:rsidR="0012190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88623,75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3623,75</w:t>
            </w:r>
          </w:p>
        </w:tc>
      </w:tr>
      <w:tr w:rsidR="00121902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BA7C6F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21902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944015" w:rsidRDefault="00121902" w:rsidP="006E38F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BA7C6F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21902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EA5CC4" w:rsidRDefault="00121902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5083210,0,0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EA5CC4" w:rsidRDefault="00121902" w:rsidP="008F40E9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4739414,50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EA5CC4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-343795,50</w:t>
            </w:r>
          </w:p>
        </w:tc>
      </w:tr>
      <w:tr w:rsidR="00121902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EA5CC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121902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66539E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66539E">
              <w:rPr>
                <w:b/>
                <w:bCs/>
                <w:sz w:val="16"/>
                <w:szCs w:val="16"/>
              </w:rPr>
              <w:t>142400,0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66539E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142400,0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66539E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21902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1338600,00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1338600,0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EA5CC4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21902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EA5CC4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121902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95400,0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EA5CC4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21902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D76BAC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1909400,0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D76BAC" w:rsidRDefault="00121902" w:rsidP="0015421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1566004,50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EA5CC4" w:rsidRDefault="00121902" w:rsidP="008F40E9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-343395,50</w:t>
            </w:r>
          </w:p>
        </w:tc>
      </w:tr>
      <w:tr w:rsidR="00121902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762310,0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762310,0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21902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834700,0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</w:tbl>
    <w:p w:rsidR="00121902" w:rsidRDefault="0012190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121902" w:rsidRDefault="0012190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121902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856598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7385310,0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6692596,65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A73EED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-692713,35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7385310,0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6692596,65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1222A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-692713,35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A444A5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A444A5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285233,09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-266,91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100200,0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0A5B7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163575,35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163575,35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44480,64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44480,64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A444A5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C7851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970545,14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970545,14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9F106D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471900,0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  <w:tc>
          <w:tcPr>
            <w:tcW w:w="1480" w:type="dxa"/>
            <w:vAlign w:val="bottom"/>
          </w:tcPr>
          <w:p w:rsidR="00121902" w:rsidRPr="00506F14" w:rsidRDefault="00121902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598134,55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598134,55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195987,99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195987,99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4412,24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4412,24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121902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1505,0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BC7851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C7851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C7851" w:rsidRDefault="00121902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37503,35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C7851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37503,35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C7851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C7851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908910,73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C7851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908910,73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C7851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257078,91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257078,91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12320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33870,0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33870,0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15285,30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15285,30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6129,24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6129,24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6007,42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6007,42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-400,0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121902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69301,0,0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69301,0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21099,0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21099,0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883095" w:rsidRDefault="00121902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1781277,94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1102831,50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-678446,44</w:t>
            </w: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742081" w:rsidRDefault="0012190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742081" w:rsidRDefault="0012190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857E93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197610,0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197610,0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857E93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857E93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857E93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857E93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857E93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121902" w:rsidRPr="00857E93" w:rsidRDefault="0012190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360556,20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360556,20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91205038910078090244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730440,0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730440,0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27492,48</w:t>
            </w:r>
          </w:p>
          <w:p w:rsidR="00121902" w:rsidRPr="00506F14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1902" w:rsidRPr="00506F14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121902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Default="00121902" w:rsidP="006E38FB">
            <w:pPr>
              <w:shd w:val="clear" w:color="auto" w:fill="FFFFFF"/>
              <w:jc w:val="center"/>
            </w:pPr>
          </w:p>
          <w:p w:rsidR="00121902" w:rsidRDefault="00121902" w:rsidP="006E38FB">
            <w:pPr>
              <w:shd w:val="clear" w:color="auto" w:fill="FFFFFF"/>
              <w:jc w:val="center"/>
            </w:pPr>
          </w:p>
          <w:p w:rsidR="00121902" w:rsidRPr="00506F14" w:rsidRDefault="00121902" w:rsidP="006E38FB">
            <w:pPr>
              <w:shd w:val="clear" w:color="auto" w:fill="FFFFFF"/>
              <w:jc w:val="center"/>
            </w:pPr>
            <w:r>
              <w:t>3</w:t>
            </w:r>
            <w:r w:rsidRPr="00506F14">
              <w:t>. Поступления и выбытия источников финансирования дефицита бюджета</w:t>
            </w:r>
          </w:p>
        </w:tc>
      </w:tr>
      <w:tr w:rsidR="00121902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Pr="00506F14" w:rsidRDefault="00121902" w:rsidP="006E38FB">
            <w:pPr>
              <w:shd w:val="clear" w:color="auto" w:fill="FFFFFF"/>
            </w:pPr>
          </w:p>
        </w:tc>
      </w:tr>
      <w:tr w:rsidR="00121902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121902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121902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0A5B7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-27492,48</w:t>
            </w:r>
          </w:p>
        </w:tc>
      </w:tr>
      <w:tr w:rsidR="00121902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121902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121902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121902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21902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121902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121902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21902" w:rsidRPr="00B8155B" w:rsidRDefault="0012190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121902" w:rsidRPr="00506F14" w:rsidRDefault="0012190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121902" w:rsidRPr="00506F14" w:rsidRDefault="0012190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121902" w:rsidRPr="00506F14" w:rsidRDefault="0012190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121902" w:rsidRPr="00506F14" w:rsidRDefault="0012190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121902" w:rsidRPr="00506F14" w:rsidRDefault="00121902" w:rsidP="000D26D8">
      <w:pPr>
        <w:jc w:val="both"/>
        <w:rPr>
          <w:color w:val="000000"/>
          <w:spacing w:val="-4"/>
          <w:sz w:val="28"/>
          <w:szCs w:val="28"/>
        </w:rPr>
      </w:pPr>
    </w:p>
    <w:p w:rsidR="00121902" w:rsidRPr="00506F14" w:rsidRDefault="00121902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121902" w:rsidRDefault="00121902"/>
    <w:p w:rsidR="00121902" w:rsidRDefault="00121902"/>
    <w:sectPr w:rsidR="00121902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902" w:rsidRDefault="00121902" w:rsidP="00AC50D2">
      <w:r>
        <w:separator/>
      </w:r>
    </w:p>
  </w:endnote>
  <w:endnote w:type="continuationSeparator" w:id="1">
    <w:p w:rsidR="00121902" w:rsidRDefault="00121902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902" w:rsidRDefault="00121902" w:rsidP="00AC50D2">
      <w:r>
        <w:separator/>
      </w:r>
    </w:p>
  </w:footnote>
  <w:footnote w:type="continuationSeparator" w:id="1">
    <w:p w:rsidR="00121902" w:rsidRDefault="00121902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02" w:rsidRDefault="00121902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21902" w:rsidRDefault="00121902" w:rsidP="006E38FB">
    <w:pPr>
      <w:pStyle w:val="Header"/>
      <w:jc w:val="center"/>
    </w:pPr>
  </w:p>
  <w:p w:rsidR="00121902" w:rsidRDefault="0012190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16D89"/>
    <w:rsid w:val="0006265E"/>
    <w:rsid w:val="00066785"/>
    <w:rsid w:val="00066EBB"/>
    <w:rsid w:val="000749BB"/>
    <w:rsid w:val="0007778F"/>
    <w:rsid w:val="000A2F5C"/>
    <w:rsid w:val="000A5B73"/>
    <w:rsid w:val="000C3AC0"/>
    <w:rsid w:val="000D26D8"/>
    <w:rsid w:val="000D5B58"/>
    <w:rsid w:val="000D72AC"/>
    <w:rsid w:val="000E5F5E"/>
    <w:rsid w:val="000F387D"/>
    <w:rsid w:val="00103EBA"/>
    <w:rsid w:val="00121902"/>
    <w:rsid w:val="001222A8"/>
    <w:rsid w:val="00123209"/>
    <w:rsid w:val="001235FD"/>
    <w:rsid w:val="00127E08"/>
    <w:rsid w:val="00134745"/>
    <w:rsid w:val="00141FDC"/>
    <w:rsid w:val="0014345C"/>
    <w:rsid w:val="00147C68"/>
    <w:rsid w:val="00154215"/>
    <w:rsid w:val="0018370D"/>
    <w:rsid w:val="00192EAE"/>
    <w:rsid w:val="001D0F47"/>
    <w:rsid w:val="001E76A5"/>
    <w:rsid w:val="001F3E91"/>
    <w:rsid w:val="001F6EEC"/>
    <w:rsid w:val="00206E06"/>
    <w:rsid w:val="002072AF"/>
    <w:rsid w:val="00211C62"/>
    <w:rsid w:val="00211D91"/>
    <w:rsid w:val="002154A6"/>
    <w:rsid w:val="00221A2B"/>
    <w:rsid w:val="00241F93"/>
    <w:rsid w:val="00242E1B"/>
    <w:rsid w:val="002444E0"/>
    <w:rsid w:val="002456E1"/>
    <w:rsid w:val="0025492D"/>
    <w:rsid w:val="0029031A"/>
    <w:rsid w:val="002B67A6"/>
    <w:rsid w:val="002D08D6"/>
    <w:rsid w:val="002D15DC"/>
    <w:rsid w:val="002D4E27"/>
    <w:rsid w:val="002E318C"/>
    <w:rsid w:val="002E364F"/>
    <w:rsid w:val="00312F05"/>
    <w:rsid w:val="003325EF"/>
    <w:rsid w:val="00335C5A"/>
    <w:rsid w:val="003622CF"/>
    <w:rsid w:val="0038424A"/>
    <w:rsid w:val="00392DE3"/>
    <w:rsid w:val="003A5810"/>
    <w:rsid w:val="003B0327"/>
    <w:rsid w:val="003B4435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31CCE"/>
    <w:rsid w:val="00444927"/>
    <w:rsid w:val="00470A46"/>
    <w:rsid w:val="004832E6"/>
    <w:rsid w:val="004C03BB"/>
    <w:rsid w:val="004C6EDE"/>
    <w:rsid w:val="00506F14"/>
    <w:rsid w:val="00526055"/>
    <w:rsid w:val="00536A7C"/>
    <w:rsid w:val="00536B2C"/>
    <w:rsid w:val="0054219C"/>
    <w:rsid w:val="005576BA"/>
    <w:rsid w:val="00576E18"/>
    <w:rsid w:val="005C32D1"/>
    <w:rsid w:val="00627047"/>
    <w:rsid w:val="00641F19"/>
    <w:rsid w:val="00646A0C"/>
    <w:rsid w:val="006539C6"/>
    <w:rsid w:val="0066539E"/>
    <w:rsid w:val="00676017"/>
    <w:rsid w:val="006A0C78"/>
    <w:rsid w:val="006A33B7"/>
    <w:rsid w:val="006B1E13"/>
    <w:rsid w:val="006C1EBC"/>
    <w:rsid w:val="006C254A"/>
    <w:rsid w:val="006E210C"/>
    <w:rsid w:val="006E38FB"/>
    <w:rsid w:val="00715A87"/>
    <w:rsid w:val="007214A4"/>
    <w:rsid w:val="007263EF"/>
    <w:rsid w:val="00730745"/>
    <w:rsid w:val="00740173"/>
    <w:rsid w:val="00742081"/>
    <w:rsid w:val="007909E5"/>
    <w:rsid w:val="007B48DA"/>
    <w:rsid w:val="007B4DB5"/>
    <w:rsid w:val="007D2CC1"/>
    <w:rsid w:val="007E584E"/>
    <w:rsid w:val="007E6826"/>
    <w:rsid w:val="00810E2D"/>
    <w:rsid w:val="00822679"/>
    <w:rsid w:val="00824888"/>
    <w:rsid w:val="00825F93"/>
    <w:rsid w:val="0083625D"/>
    <w:rsid w:val="0084068A"/>
    <w:rsid w:val="0085266D"/>
    <w:rsid w:val="00856598"/>
    <w:rsid w:val="00857E93"/>
    <w:rsid w:val="00883095"/>
    <w:rsid w:val="00897860"/>
    <w:rsid w:val="008B32E7"/>
    <w:rsid w:val="008B5E3C"/>
    <w:rsid w:val="008D3613"/>
    <w:rsid w:val="008E323E"/>
    <w:rsid w:val="008F40E9"/>
    <w:rsid w:val="008F6268"/>
    <w:rsid w:val="009100BE"/>
    <w:rsid w:val="00922E9E"/>
    <w:rsid w:val="00927564"/>
    <w:rsid w:val="00944015"/>
    <w:rsid w:val="00945892"/>
    <w:rsid w:val="00946930"/>
    <w:rsid w:val="00970370"/>
    <w:rsid w:val="00972A2E"/>
    <w:rsid w:val="009805DD"/>
    <w:rsid w:val="009968B7"/>
    <w:rsid w:val="009A5FD5"/>
    <w:rsid w:val="009B2BC1"/>
    <w:rsid w:val="009D22EA"/>
    <w:rsid w:val="009F106D"/>
    <w:rsid w:val="009F4157"/>
    <w:rsid w:val="009F459F"/>
    <w:rsid w:val="009F6C5D"/>
    <w:rsid w:val="00A009BE"/>
    <w:rsid w:val="00A02455"/>
    <w:rsid w:val="00A108D3"/>
    <w:rsid w:val="00A21148"/>
    <w:rsid w:val="00A444A5"/>
    <w:rsid w:val="00A53FEB"/>
    <w:rsid w:val="00A62581"/>
    <w:rsid w:val="00A73EED"/>
    <w:rsid w:val="00A778EF"/>
    <w:rsid w:val="00A94E97"/>
    <w:rsid w:val="00AC50D2"/>
    <w:rsid w:val="00AC5B2E"/>
    <w:rsid w:val="00B0572B"/>
    <w:rsid w:val="00B44757"/>
    <w:rsid w:val="00B46FAD"/>
    <w:rsid w:val="00B509F9"/>
    <w:rsid w:val="00B52317"/>
    <w:rsid w:val="00B52FD4"/>
    <w:rsid w:val="00B534A1"/>
    <w:rsid w:val="00B8155B"/>
    <w:rsid w:val="00BA7C6F"/>
    <w:rsid w:val="00BC2A29"/>
    <w:rsid w:val="00BC5157"/>
    <w:rsid w:val="00BC57E0"/>
    <w:rsid w:val="00BC581B"/>
    <w:rsid w:val="00BC7851"/>
    <w:rsid w:val="00C149B2"/>
    <w:rsid w:val="00C26B37"/>
    <w:rsid w:val="00C37386"/>
    <w:rsid w:val="00C56CF3"/>
    <w:rsid w:val="00C637F5"/>
    <w:rsid w:val="00C70122"/>
    <w:rsid w:val="00C83A7C"/>
    <w:rsid w:val="00C94B67"/>
    <w:rsid w:val="00CE45F1"/>
    <w:rsid w:val="00D32296"/>
    <w:rsid w:val="00D47700"/>
    <w:rsid w:val="00D5315C"/>
    <w:rsid w:val="00D540B3"/>
    <w:rsid w:val="00D76BAC"/>
    <w:rsid w:val="00D83C11"/>
    <w:rsid w:val="00DA1E3A"/>
    <w:rsid w:val="00DC3949"/>
    <w:rsid w:val="00DC67C7"/>
    <w:rsid w:val="00DD0054"/>
    <w:rsid w:val="00DE1F1B"/>
    <w:rsid w:val="00DE66BB"/>
    <w:rsid w:val="00DE6964"/>
    <w:rsid w:val="00E02F48"/>
    <w:rsid w:val="00E04B6B"/>
    <w:rsid w:val="00E167E7"/>
    <w:rsid w:val="00E2212A"/>
    <w:rsid w:val="00E260F1"/>
    <w:rsid w:val="00E37648"/>
    <w:rsid w:val="00E51EBD"/>
    <w:rsid w:val="00E54C96"/>
    <w:rsid w:val="00E63E02"/>
    <w:rsid w:val="00E65D27"/>
    <w:rsid w:val="00E80FE0"/>
    <w:rsid w:val="00E93A42"/>
    <w:rsid w:val="00EA5CC4"/>
    <w:rsid w:val="00EA7BD2"/>
    <w:rsid w:val="00EB11AB"/>
    <w:rsid w:val="00ED5939"/>
    <w:rsid w:val="00F21897"/>
    <w:rsid w:val="00F42339"/>
    <w:rsid w:val="00F46AEE"/>
    <w:rsid w:val="00F64D42"/>
    <w:rsid w:val="00F67A86"/>
    <w:rsid w:val="00F7445F"/>
    <w:rsid w:val="00F8421C"/>
    <w:rsid w:val="00F85E12"/>
    <w:rsid w:val="00F950D2"/>
    <w:rsid w:val="00FA00A9"/>
    <w:rsid w:val="00FB13ED"/>
    <w:rsid w:val="00FE37D8"/>
    <w:rsid w:val="00FE46A6"/>
    <w:rsid w:val="00FF0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603</TotalTime>
  <Pages>5</Pages>
  <Words>1342</Words>
  <Characters>7656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27</cp:revision>
  <cp:lastPrinted>2023-01-17T08:22:00Z</cp:lastPrinted>
  <dcterms:created xsi:type="dcterms:W3CDTF">2021-09-02T07:57:00Z</dcterms:created>
  <dcterms:modified xsi:type="dcterms:W3CDTF">2023-01-26T11:31:00Z</dcterms:modified>
</cp:coreProperties>
</file>