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34" w:rsidRDefault="00B03934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B03934" w:rsidRPr="00945892" w:rsidRDefault="00B03934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БАБЕЕВСКОГО СЕЛЬСКОГО ПОСЕЛЕНИЯ </w:t>
      </w:r>
    </w:p>
    <w:p w:rsidR="00B03934" w:rsidRPr="00945892" w:rsidRDefault="00B03934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B03934" w:rsidRPr="00945892" w:rsidRDefault="00B03934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B03934" w:rsidRPr="00945892" w:rsidRDefault="00B03934" w:rsidP="00C86632">
      <w:pPr>
        <w:jc w:val="center"/>
      </w:pPr>
    </w:p>
    <w:p w:rsidR="00B03934" w:rsidRPr="00206E06" w:rsidRDefault="00B03934" w:rsidP="00C86632">
      <w:pPr>
        <w:jc w:val="center"/>
      </w:pPr>
    </w:p>
    <w:p w:rsidR="00B03934" w:rsidRDefault="00B03934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Pr="00444927">
        <w:rPr>
          <w:b/>
          <w:bCs/>
          <w:sz w:val="34"/>
          <w:szCs w:val="34"/>
        </w:rPr>
        <w:t>Е Н И Е</w:t>
      </w:r>
    </w:p>
    <w:p w:rsidR="00B03934" w:rsidRDefault="00B03934" w:rsidP="00C86632">
      <w:pPr>
        <w:jc w:val="center"/>
        <w:outlineLvl w:val="0"/>
        <w:rPr>
          <w:b/>
          <w:bCs/>
          <w:sz w:val="34"/>
          <w:szCs w:val="34"/>
        </w:rPr>
      </w:pPr>
    </w:p>
    <w:p w:rsidR="00B03934" w:rsidRPr="00206E06" w:rsidRDefault="00B03934" w:rsidP="00C86632">
      <w:pPr>
        <w:jc w:val="center"/>
        <w:rPr>
          <w:b/>
          <w:bCs/>
        </w:rPr>
      </w:pPr>
    </w:p>
    <w:p w:rsidR="00B03934" w:rsidRPr="00206E06" w:rsidRDefault="00B03934" w:rsidP="00C86632">
      <w:pPr>
        <w:jc w:val="center"/>
        <w:rPr>
          <w:b/>
          <w:bCs/>
        </w:rPr>
      </w:pPr>
    </w:p>
    <w:p w:rsidR="00B03934" w:rsidRPr="00444927" w:rsidRDefault="00B03934" w:rsidP="00C86632">
      <w:pPr>
        <w:rPr>
          <w:sz w:val="28"/>
          <w:szCs w:val="28"/>
        </w:rPr>
      </w:pPr>
      <w:r>
        <w:rPr>
          <w:sz w:val="28"/>
          <w:szCs w:val="28"/>
        </w:rPr>
        <w:t>«__» _____ 2023</w:t>
      </w:r>
      <w:r w:rsidRPr="00444927">
        <w:rPr>
          <w:sz w:val="28"/>
          <w:szCs w:val="28"/>
        </w:rPr>
        <w:t xml:space="preserve"> года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____</w:t>
      </w:r>
      <w:r w:rsidRPr="00444927">
        <w:rPr>
          <w:sz w:val="28"/>
          <w:szCs w:val="28"/>
        </w:rPr>
        <w:t xml:space="preserve"> </w:t>
      </w:r>
    </w:p>
    <w:p w:rsidR="00B03934" w:rsidRDefault="00B03934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B03934" w:rsidRPr="00206E06" w:rsidRDefault="00B03934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03934" w:rsidRPr="00206E06" w:rsidRDefault="00B03934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03934" w:rsidRPr="00206E06" w:rsidRDefault="00B03934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B03934" w:rsidRPr="00206E06" w:rsidRDefault="00B03934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4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B03934" w:rsidRPr="00206E06" w:rsidRDefault="00B03934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B03934" w:rsidRPr="00206E06" w:rsidRDefault="00B03934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4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>Бабеевского сельского поселении, 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</w:t>
      </w:r>
      <w:r>
        <w:rPr>
          <w:sz w:val="28"/>
          <w:szCs w:val="28"/>
        </w:rPr>
        <w:t>овского муниципального района Республики Мордовия п о с т а н о в л я е т:</w:t>
      </w:r>
    </w:p>
    <w:p w:rsidR="00B03934" w:rsidRPr="00206E06" w:rsidRDefault="00B03934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4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B03934" w:rsidRDefault="00B03934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</w:t>
      </w:r>
      <w:r w:rsidRPr="00206E06">
        <w:rPr>
          <w:sz w:val="28"/>
          <w:szCs w:val="28"/>
        </w:rPr>
        <w:t xml:space="preserve">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B03934" w:rsidRDefault="00B03934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B03934" w:rsidRDefault="00B03934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B03934" w:rsidRDefault="00B03934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B03934" w:rsidRDefault="00B03934" w:rsidP="00C86632">
      <w:pPr>
        <w:pStyle w:val="1"/>
        <w:jc w:val="both"/>
        <w:rPr>
          <w:sz w:val="28"/>
          <w:szCs w:val="28"/>
        </w:rPr>
      </w:pPr>
    </w:p>
    <w:p w:rsidR="00B03934" w:rsidRPr="00E63E02" w:rsidRDefault="00B03934" w:rsidP="00C86632">
      <w:pPr>
        <w:pStyle w:val="1"/>
        <w:jc w:val="both"/>
        <w:rPr>
          <w:sz w:val="28"/>
          <w:szCs w:val="28"/>
        </w:rPr>
      </w:pP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Pr="00206E06">
        <w:rPr>
          <w:sz w:val="24"/>
          <w:szCs w:val="24"/>
        </w:rPr>
        <w:t xml:space="preserve"> </w:t>
      </w: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B03934" w:rsidRPr="00206E06" w:rsidRDefault="00B03934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«__»___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__</w:t>
      </w:r>
    </w:p>
    <w:p w:rsidR="00B03934" w:rsidRPr="00206E06" w:rsidRDefault="00B03934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B03934" w:rsidRPr="00206E06" w:rsidRDefault="00B03934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B03934" w:rsidRPr="00206E06" w:rsidRDefault="00B03934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B03934" w:rsidRDefault="00B03934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03934" w:rsidRDefault="00B03934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B03934" w:rsidRPr="00206E06">
        <w:trPr>
          <w:jc w:val="center"/>
        </w:trPr>
        <w:tc>
          <w:tcPr>
            <w:tcW w:w="2697" w:type="dxa"/>
            <w:vAlign w:val="center"/>
          </w:tcPr>
          <w:p w:rsidR="00B03934" w:rsidRPr="00E37648" w:rsidRDefault="00B03934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B03934" w:rsidRPr="00E37648" w:rsidRDefault="00B03934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B03934" w:rsidRPr="00E37648" w:rsidRDefault="00B03934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B03934" w:rsidRPr="00E37648" w:rsidRDefault="00B03934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B03934" w:rsidRPr="00E37648" w:rsidRDefault="00B03934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B03934" w:rsidRPr="00206E06">
        <w:trPr>
          <w:jc w:val="center"/>
        </w:trPr>
        <w:tc>
          <w:tcPr>
            <w:tcW w:w="2697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B03934" w:rsidRPr="00E37648" w:rsidRDefault="00B03934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B03934" w:rsidRPr="00E37648" w:rsidRDefault="00B03934" w:rsidP="00D469D5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  <w:tr w:rsidR="00B03934" w:rsidRPr="00206E06">
        <w:trPr>
          <w:jc w:val="center"/>
        </w:trPr>
        <w:tc>
          <w:tcPr>
            <w:tcW w:w="2697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B03934" w:rsidRPr="00E37648" w:rsidRDefault="00B03934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B03934" w:rsidRPr="00E37648" w:rsidRDefault="00B03934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B03934" w:rsidRPr="00E37648" w:rsidRDefault="00B03934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</w:tbl>
    <w:p w:rsidR="00B03934" w:rsidRDefault="00B03934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B03934" w:rsidRDefault="00B03934" w:rsidP="00C86632">
      <w:pPr>
        <w:rPr>
          <w:sz w:val="28"/>
          <w:szCs w:val="28"/>
        </w:rPr>
      </w:pPr>
    </w:p>
    <w:p w:rsidR="00B03934" w:rsidRDefault="00B03934" w:rsidP="00C86632">
      <w:pPr>
        <w:rPr>
          <w:sz w:val="28"/>
          <w:szCs w:val="28"/>
        </w:rPr>
      </w:pPr>
    </w:p>
    <w:p w:rsidR="00B03934" w:rsidRPr="00922E9E" w:rsidRDefault="00B03934" w:rsidP="00C86632"/>
    <w:p w:rsidR="00B03934" w:rsidRDefault="00B03934"/>
    <w:sectPr w:rsidR="00B03934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934" w:rsidRDefault="00B03934">
      <w:r>
        <w:separator/>
      </w:r>
    </w:p>
  </w:endnote>
  <w:endnote w:type="continuationSeparator" w:id="1">
    <w:p w:rsidR="00B03934" w:rsidRDefault="00B039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934" w:rsidRDefault="00B03934">
      <w:r>
        <w:separator/>
      </w:r>
    </w:p>
  </w:footnote>
  <w:footnote w:type="continuationSeparator" w:id="1">
    <w:p w:rsidR="00B03934" w:rsidRDefault="00B039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34" w:rsidRDefault="00B03934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03934" w:rsidRDefault="00B039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B71"/>
    <w:rsid w:val="0008051A"/>
    <w:rsid w:val="00141561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921B6"/>
    <w:rsid w:val="002A0F4F"/>
    <w:rsid w:val="00335976"/>
    <w:rsid w:val="00401F9B"/>
    <w:rsid w:val="00426293"/>
    <w:rsid w:val="00434040"/>
    <w:rsid w:val="00444927"/>
    <w:rsid w:val="004B2CD2"/>
    <w:rsid w:val="004D6158"/>
    <w:rsid w:val="004F5781"/>
    <w:rsid w:val="00503E5F"/>
    <w:rsid w:val="0052037E"/>
    <w:rsid w:val="005633A8"/>
    <w:rsid w:val="00587111"/>
    <w:rsid w:val="005C67A2"/>
    <w:rsid w:val="005F106F"/>
    <w:rsid w:val="006702FB"/>
    <w:rsid w:val="006B28EF"/>
    <w:rsid w:val="007B5349"/>
    <w:rsid w:val="007D75F7"/>
    <w:rsid w:val="007D75FB"/>
    <w:rsid w:val="007E6826"/>
    <w:rsid w:val="00867312"/>
    <w:rsid w:val="00880A43"/>
    <w:rsid w:val="008D53CD"/>
    <w:rsid w:val="00922E9E"/>
    <w:rsid w:val="00945892"/>
    <w:rsid w:val="009906C1"/>
    <w:rsid w:val="009A3455"/>
    <w:rsid w:val="00A737E0"/>
    <w:rsid w:val="00AD3F22"/>
    <w:rsid w:val="00B03934"/>
    <w:rsid w:val="00B353A0"/>
    <w:rsid w:val="00B500ED"/>
    <w:rsid w:val="00BC736E"/>
    <w:rsid w:val="00C36BC4"/>
    <w:rsid w:val="00C86632"/>
    <w:rsid w:val="00D469D5"/>
    <w:rsid w:val="00D80810"/>
    <w:rsid w:val="00E32D96"/>
    <w:rsid w:val="00E33440"/>
    <w:rsid w:val="00E37648"/>
    <w:rsid w:val="00E63E02"/>
    <w:rsid w:val="00E7616B"/>
    <w:rsid w:val="00E83A69"/>
    <w:rsid w:val="00F34FA9"/>
    <w:rsid w:val="00FD5958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4AA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2</Pages>
  <Words>341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21</cp:revision>
  <cp:lastPrinted>2023-01-17T07:21:00Z</cp:lastPrinted>
  <dcterms:created xsi:type="dcterms:W3CDTF">2021-09-02T07:58:00Z</dcterms:created>
  <dcterms:modified xsi:type="dcterms:W3CDTF">2023-01-26T11:30:00Z</dcterms:modified>
</cp:coreProperties>
</file>