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89B" w:rsidRPr="00506F14" w:rsidRDefault="00CB589B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CB589B" w:rsidRPr="00506F14" w:rsidRDefault="00CB589B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CB589B" w:rsidRDefault="00CB589B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CB589B" w:rsidRPr="00506F14" w:rsidRDefault="00CB589B" w:rsidP="000D26D8">
      <w:pPr>
        <w:jc w:val="center"/>
        <w:rPr>
          <w:sz w:val="28"/>
          <w:szCs w:val="28"/>
        </w:rPr>
      </w:pPr>
    </w:p>
    <w:p w:rsidR="00CB589B" w:rsidRDefault="00CB589B" w:rsidP="000D26D8">
      <w:pPr>
        <w:jc w:val="center"/>
        <w:rPr>
          <w:sz w:val="28"/>
          <w:szCs w:val="28"/>
        </w:rPr>
      </w:pPr>
    </w:p>
    <w:p w:rsidR="00CB589B" w:rsidRPr="00A21148" w:rsidRDefault="00CB589B" w:rsidP="005C32D1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A21148">
        <w:rPr>
          <w:b/>
          <w:bCs/>
          <w:sz w:val="34"/>
          <w:szCs w:val="34"/>
        </w:rPr>
        <w:t xml:space="preserve"> Е Н И Е</w:t>
      </w:r>
    </w:p>
    <w:p w:rsidR="00CB589B" w:rsidRPr="00E167E7" w:rsidRDefault="00CB589B" w:rsidP="000D26D8">
      <w:pPr>
        <w:jc w:val="both"/>
        <w:rPr>
          <w:sz w:val="28"/>
          <w:szCs w:val="28"/>
        </w:rPr>
      </w:pPr>
    </w:p>
    <w:p w:rsidR="00CB589B" w:rsidRPr="00E167E7" w:rsidRDefault="00CB589B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CB589B" w:rsidRPr="00192EAE">
        <w:tc>
          <w:tcPr>
            <w:tcW w:w="9900" w:type="dxa"/>
          </w:tcPr>
          <w:p w:rsidR="00CB589B" w:rsidRDefault="00CB589B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«08»февраля 2023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     № 9</w:t>
            </w:r>
          </w:p>
          <w:p w:rsidR="00CB589B" w:rsidRPr="00192EAE" w:rsidRDefault="00CB589B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CB589B" w:rsidRPr="00E167E7">
        <w:tc>
          <w:tcPr>
            <w:tcW w:w="9900" w:type="dxa"/>
          </w:tcPr>
          <w:p w:rsidR="00CB589B" w:rsidRPr="00192EAE" w:rsidRDefault="00CB589B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CB589B" w:rsidRDefault="00CB589B" w:rsidP="000D26D8">
      <w:pPr>
        <w:pStyle w:val="Heading1"/>
        <w:jc w:val="center"/>
        <w:rPr>
          <w:rStyle w:val="a"/>
        </w:rPr>
      </w:pPr>
    </w:p>
    <w:p w:rsidR="00CB589B" w:rsidRDefault="00CB589B" w:rsidP="000D26D8">
      <w:pPr>
        <w:spacing w:line="360" w:lineRule="auto"/>
        <w:ind w:firstLine="709"/>
        <w:rPr>
          <w:sz w:val="28"/>
          <w:szCs w:val="28"/>
        </w:rPr>
      </w:pPr>
    </w:p>
    <w:p w:rsidR="00CB589B" w:rsidRDefault="00CB589B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CB589B" w:rsidRDefault="00CB589B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 </w:t>
      </w:r>
    </w:p>
    <w:p w:rsidR="00CB589B" w:rsidRDefault="00CB589B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:rsidR="00CB589B" w:rsidRPr="00F85E12" w:rsidRDefault="00CB589B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>
        <w:rPr>
          <w:b/>
          <w:bCs/>
          <w:sz w:val="28"/>
          <w:szCs w:val="28"/>
        </w:rPr>
        <w:t>4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22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CB589B" w:rsidRDefault="00CB589B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89B" w:rsidRDefault="00CB589B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89B" w:rsidRPr="00D47700" w:rsidRDefault="00CB589B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89B" w:rsidRPr="00506F14" w:rsidRDefault="00CB589B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п о с т а н о в л я е т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CB589B" w:rsidRDefault="00CB589B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>ки Мордовия за 4 квартал 2022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CB589B" w:rsidRPr="001F3E91" w:rsidRDefault="00CB589B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постановление вступает в силу после дня его официального опубликования </w:t>
      </w:r>
    </w:p>
    <w:p w:rsidR="00CB589B" w:rsidRPr="009968B7" w:rsidRDefault="00CB589B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B589B" w:rsidRDefault="00CB589B" w:rsidP="000D26D8">
      <w:pPr>
        <w:jc w:val="both"/>
        <w:rPr>
          <w:sz w:val="28"/>
          <w:szCs w:val="28"/>
        </w:rPr>
      </w:pPr>
    </w:p>
    <w:p w:rsidR="00CB589B" w:rsidRDefault="00CB589B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B589B" w:rsidRDefault="00CB589B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CB589B" w:rsidRPr="00B0572B" w:rsidRDefault="00CB589B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CB589B" w:rsidRDefault="00CB589B" w:rsidP="000D26D8">
      <w:pPr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jc w:val="right"/>
        <w:rPr>
          <w:color w:val="000000"/>
          <w:spacing w:val="-4"/>
        </w:rPr>
      </w:pPr>
    </w:p>
    <w:p w:rsidR="00CB589B" w:rsidRPr="00824888" w:rsidRDefault="00CB589B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Приложение </w:t>
      </w:r>
    </w:p>
    <w:p w:rsidR="00CB589B" w:rsidRPr="00824888" w:rsidRDefault="00CB589B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к</w:t>
      </w:r>
      <w:r>
        <w:rPr>
          <w:color w:val="000000"/>
          <w:spacing w:val="-4"/>
        </w:rPr>
        <w:t xml:space="preserve">  постановлению администрации</w:t>
      </w:r>
    </w:p>
    <w:p w:rsidR="00CB589B" w:rsidRDefault="00CB589B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Бабеевского сельского поселения</w:t>
      </w:r>
    </w:p>
    <w:p w:rsidR="00CB589B" w:rsidRDefault="00CB589B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Темниковского муниципального района</w:t>
      </w:r>
    </w:p>
    <w:p w:rsidR="00CB589B" w:rsidRPr="00824888" w:rsidRDefault="00CB589B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Республики Мордовия</w:t>
      </w:r>
      <w:r w:rsidRPr="00824888">
        <w:rPr>
          <w:color w:val="000000"/>
          <w:spacing w:val="-4"/>
        </w:rPr>
        <w:t xml:space="preserve"> </w:t>
      </w:r>
    </w:p>
    <w:p w:rsidR="00CB589B" w:rsidRPr="00824888" w:rsidRDefault="00CB589B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08.02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23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9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CB589B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B589B" w:rsidRPr="00E80FE0" w:rsidRDefault="00CB589B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B589B" w:rsidRPr="00E80FE0" w:rsidRDefault="00CB589B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B589B" w:rsidRPr="00E80FE0" w:rsidRDefault="00CB589B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B589B" w:rsidRPr="00E80FE0" w:rsidRDefault="00CB589B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B589B" w:rsidRPr="00E80FE0" w:rsidRDefault="00CB589B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B589B" w:rsidRPr="00E80FE0" w:rsidRDefault="00CB589B" w:rsidP="006E38FB">
            <w:pPr>
              <w:rPr>
                <w:rFonts w:ascii="Arial" w:hAnsi="Arial" w:cs="Arial"/>
              </w:rPr>
            </w:pPr>
          </w:p>
        </w:tc>
      </w:tr>
      <w:tr w:rsidR="00CB589B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CB589B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CB589B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730745" w:rsidRDefault="00CB589B" w:rsidP="00946930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7385310,00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D32296" w:rsidRDefault="00CB589B" w:rsidP="008F40E9">
            <w:pPr>
              <w:shd w:val="clear" w:color="auto" w:fill="FFFFFF"/>
              <w:rPr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D32296">
              <w:rPr>
                <w:b/>
                <w:bCs/>
                <w:color w:val="000000"/>
                <w:sz w:val="16"/>
                <w:szCs w:val="16"/>
              </w:rPr>
              <w:t>6720089,13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421E1C" w:rsidRDefault="00CB589B" w:rsidP="006E38FB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-665220,87</w:t>
            </w:r>
          </w:p>
        </w:tc>
      </w:tr>
      <w:tr w:rsidR="00CB589B">
        <w:trPr>
          <w:trHeight w:val="1073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730745" w:rsidRDefault="00CB589B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2302100,0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CB589B" w:rsidRDefault="00CB589B" w:rsidP="008F40E9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1980674,63</w:t>
            </w:r>
          </w:p>
          <w:p w:rsidR="00CB589B" w:rsidRDefault="00CB589B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CB589B" w:rsidRDefault="00CB589B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CB589B" w:rsidRDefault="00CB589B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CB589B" w:rsidRDefault="00CB589B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CB589B" w:rsidRPr="00730745" w:rsidRDefault="00CB589B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421E1C" w:rsidRDefault="00CB589B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964425,06</w:t>
            </w:r>
          </w:p>
        </w:tc>
      </w:tr>
      <w:tr w:rsidR="00CB589B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CB589B" w:rsidRDefault="00CB589B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1444300,0</w:t>
            </w:r>
          </w:p>
          <w:p w:rsidR="00CB589B" w:rsidRDefault="00CB589B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CB589B" w:rsidRDefault="00CB589B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CB589B" w:rsidRPr="00730745" w:rsidRDefault="00CB589B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470A4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1119250,88</w:t>
            </w:r>
          </w:p>
          <w:p w:rsidR="00CB589B" w:rsidRPr="00730745" w:rsidRDefault="00CB589B" w:rsidP="006B1E13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421E1C" w:rsidRDefault="00CB589B" w:rsidP="006B1E13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-325049,12</w:t>
            </w:r>
          </w:p>
        </w:tc>
      </w:tr>
      <w:tr w:rsidR="00CB589B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A53FE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57000,0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68596,82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421E1C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11596,32</w:t>
            </w:r>
          </w:p>
        </w:tc>
      </w:tr>
      <w:tr w:rsidR="00CB589B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A53FEB" w:rsidRDefault="00CB589B" w:rsidP="003622CF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48700,0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D76BAC" w:rsidRDefault="00CB589B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60421,94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421E1C" w:rsidRDefault="00CB589B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11721,94</w:t>
            </w:r>
          </w:p>
        </w:tc>
      </w:tr>
      <w:tr w:rsidR="00CB589B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91210102030011000110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A53FE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8174,88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421E1C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-125,12</w:t>
            </w:r>
          </w:p>
        </w:tc>
      </w:tr>
      <w:tr w:rsidR="00CB589B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2246,95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-2246,95</w:t>
            </w:r>
          </w:p>
        </w:tc>
      </w:tr>
      <w:tr w:rsidR="00CB589B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7909E5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A53FEB" w:rsidRDefault="00CB589B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67753,0,0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A53FEB" w:rsidRDefault="00CB589B" w:rsidP="00825F9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109720,42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421E1C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41967,42</w:t>
            </w:r>
          </w:p>
        </w:tc>
      </w:tr>
      <w:tr w:rsidR="00CB589B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Default="00CB589B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431CCE" w:rsidRDefault="00CB589B" w:rsidP="00946930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431CCE">
              <w:rPr>
                <w:b/>
                <w:bCs/>
                <w:sz w:val="16"/>
                <w:szCs w:val="16"/>
              </w:rPr>
              <w:t>7</w:t>
            </w:r>
            <w:r>
              <w:rPr>
                <w:b/>
                <w:bCs/>
                <w:sz w:val="16"/>
                <w:szCs w:val="16"/>
              </w:rPr>
              <w:t>947</w:t>
            </w:r>
            <w:r w:rsidRPr="00431CCE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D76BAC" w:rsidRDefault="00CB589B" w:rsidP="00825F9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5688,90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421E1C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-2258,10</w:t>
            </w:r>
          </w:p>
        </w:tc>
      </w:tr>
      <w:tr w:rsidR="00CB589B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A53FEB" w:rsidRDefault="00CB589B" w:rsidP="009B2BC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768000,0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377338,96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421E1C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-390661,04</w:t>
            </w:r>
          </w:p>
        </w:tc>
      </w:tr>
      <w:tr w:rsidR="00CB589B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A53FE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19121,43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BA7C6F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-31878,50</w:t>
            </w:r>
          </w:p>
        </w:tc>
      </w:tr>
      <w:tr w:rsidR="00CB589B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432000,0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528413,42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BA7C6F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96413,42</w:t>
            </w:r>
          </w:p>
        </w:tc>
      </w:tr>
      <w:tr w:rsidR="00CB589B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A53FE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60600,0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8123,98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BA7C6F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-52476,02</w:t>
            </w:r>
          </w:p>
        </w:tc>
      </w:tr>
      <w:tr w:rsidR="00CB589B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91211105025100000120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88623,75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3623,75</w:t>
            </w:r>
          </w:p>
        </w:tc>
      </w:tr>
      <w:tr w:rsidR="00CB589B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продажи земельных участков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91211406025100000430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561000,0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561000,0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BA7C6F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A7C6F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B589B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944015" w:rsidRDefault="00CB589B" w:rsidP="006E38FB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91211714030100000150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211800,0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211800,0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BA7C6F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B589B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EA5CC4" w:rsidRDefault="00CB589B" w:rsidP="009B2BC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5083210,0,0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EA5CC4" w:rsidRDefault="00CB589B" w:rsidP="008F40E9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4739414,50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EA5CC4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-343795,50</w:t>
            </w:r>
          </w:p>
        </w:tc>
      </w:tr>
      <w:tr w:rsidR="00CB589B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EA5CC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CB589B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91220215001100000150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66539E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66539E">
              <w:rPr>
                <w:b/>
                <w:bCs/>
                <w:sz w:val="16"/>
                <w:szCs w:val="16"/>
              </w:rPr>
              <w:t>142400,0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66539E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142400,0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66539E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B589B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912 2 02 02999 10 0000 150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1338600,00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1338600,0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EA5CC4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B589B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EA5CC4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-40</w:t>
            </w:r>
            <w:r w:rsidRPr="00EA5CC4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CB589B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95400,0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EA5CC4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B589B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D76BAC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1909400,0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D76BAC" w:rsidRDefault="00CB589B" w:rsidP="00154215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1566004,50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EA5CC4" w:rsidRDefault="00CB589B" w:rsidP="008F40E9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-343395,50</w:t>
            </w:r>
          </w:p>
        </w:tc>
      </w:tr>
      <w:tr w:rsidR="00CB589B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CB589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762310,0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762310,0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B589B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91220215002100000150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834700,0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834700,0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</w:tbl>
    <w:p w:rsidR="00CB589B" w:rsidRDefault="00CB589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B589B" w:rsidRDefault="00CB589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CB589B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2D057D" w:rsidRDefault="00CB589B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2D057D" w:rsidRDefault="00CB589B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7385310,0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2D057D" w:rsidRDefault="00CB589B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6692596,65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2D057D" w:rsidRDefault="00CB589B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-692713,35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2D057D" w:rsidRDefault="00CB589B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2D057D" w:rsidRDefault="00CB589B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2D057D" w:rsidRDefault="00CB589B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2D057D" w:rsidRDefault="00CB589B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2D057D" w:rsidRDefault="00CB589B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2D057D" w:rsidRDefault="00CB589B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7385310,0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2D057D" w:rsidRDefault="00CB589B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6692596,65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2D057D" w:rsidRDefault="00CB589B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-692713,35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A444A5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A444A5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285233,09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-266,91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100200,0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0A5B7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163575,35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163575,35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44480,64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44480,64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A444A5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C7851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970545,14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970545,14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9F106D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471900,0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-13600,0</w:t>
            </w:r>
          </w:p>
        </w:tc>
        <w:tc>
          <w:tcPr>
            <w:tcW w:w="1480" w:type="dxa"/>
            <w:vAlign w:val="bottom"/>
          </w:tcPr>
          <w:p w:rsidR="00CB589B" w:rsidRPr="00506F14" w:rsidRDefault="00CB589B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598134,55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598134,55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195987,99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195987,99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4412,24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4412,24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CB589B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1505,0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BC7851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C7851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C7851" w:rsidRDefault="00CB589B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37503,35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C7851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37503,35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C7851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C7851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908910,73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C7851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908910,73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C7851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257078,91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257078,91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12320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33870,0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33870,0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15285,30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15285,30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912 0104 6510044205247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6129,24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6129,24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6007,42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6007,42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0E5F5E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-400,0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CB589B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69301,0,0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69301,0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21099,0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21099,0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883095" w:rsidRDefault="00CB589B" w:rsidP="002E364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912 03100800241110 244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CB589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1781277,94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1102831,50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-678446,44</w:t>
            </w:r>
          </w:p>
        </w:tc>
      </w:tr>
      <w:tr w:rsidR="00CB589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742081" w:rsidRDefault="00CB589B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742081" w:rsidRDefault="00CB589B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857E93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197610,0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197610,0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857E93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CB589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857E93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857E93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857E93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857E93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CB589B" w:rsidRPr="00857E93" w:rsidRDefault="00CB589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360556,20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360556,20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91205038910078090244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730440,0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730440,0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27492,48</w:t>
            </w:r>
          </w:p>
          <w:p w:rsidR="00CB589B" w:rsidRPr="00506F14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589B" w:rsidRPr="00506F14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CB589B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B589B" w:rsidRDefault="00CB589B" w:rsidP="006E38FB">
            <w:pPr>
              <w:shd w:val="clear" w:color="auto" w:fill="FFFFFF"/>
              <w:jc w:val="center"/>
            </w:pPr>
          </w:p>
          <w:p w:rsidR="00CB589B" w:rsidRDefault="00CB589B" w:rsidP="006E38FB">
            <w:pPr>
              <w:shd w:val="clear" w:color="auto" w:fill="FFFFFF"/>
              <w:jc w:val="center"/>
            </w:pPr>
          </w:p>
          <w:p w:rsidR="00CB589B" w:rsidRPr="00506F14" w:rsidRDefault="00CB589B" w:rsidP="006E38FB">
            <w:pPr>
              <w:shd w:val="clear" w:color="auto" w:fill="FFFFFF"/>
              <w:jc w:val="center"/>
            </w:pPr>
            <w:r>
              <w:t>3</w:t>
            </w:r>
            <w:r w:rsidRPr="00506F14">
              <w:t>. Поступления и выбытия источников финансирования дефицита бюджета</w:t>
            </w:r>
          </w:p>
        </w:tc>
      </w:tr>
      <w:tr w:rsidR="00CB589B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B589B" w:rsidRPr="00506F14" w:rsidRDefault="00CB589B" w:rsidP="006E38FB">
            <w:pPr>
              <w:shd w:val="clear" w:color="auto" w:fill="FFFFFF"/>
            </w:pPr>
          </w:p>
        </w:tc>
      </w:tr>
      <w:tr w:rsidR="00CB589B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CB589B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CB589B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B8155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8155B" w:rsidRDefault="00CB589B" w:rsidP="000A5B7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-27492,48</w:t>
            </w:r>
          </w:p>
        </w:tc>
      </w:tr>
      <w:tr w:rsidR="00CB589B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B8155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CB589B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B8155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CB589B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B8155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CB589B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B8155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CB589B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B8155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8155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CB589B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89B" w:rsidRPr="00B8155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589B" w:rsidRPr="00B8155B" w:rsidRDefault="00CB589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8155B">
              <w:rPr>
                <w:b/>
                <w:bCs/>
                <w:sz w:val="16"/>
                <w:szCs w:val="16"/>
              </w:rPr>
              <w:t>0 </w:t>
            </w:r>
          </w:p>
        </w:tc>
      </w:tr>
      <w:tr w:rsidR="00CB589B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B589B" w:rsidRPr="00B8155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B589B" w:rsidRPr="00B8155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B589B" w:rsidRPr="00B8155B" w:rsidRDefault="00CB589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CB589B" w:rsidRPr="00506F14" w:rsidRDefault="00CB589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B589B" w:rsidRPr="00506F14" w:rsidRDefault="00CB589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B589B" w:rsidRPr="00506F14" w:rsidRDefault="00CB589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B589B" w:rsidRPr="00506F14" w:rsidRDefault="00CB589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B589B" w:rsidRPr="00506F14" w:rsidRDefault="00CB589B" w:rsidP="000D26D8">
      <w:pPr>
        <w:jc w:val="both"/>
        <w:rPr>
          <w:color w:val="000000"/>
          <w:spacing w:val="-4"/>
          <w:sz w:val="28"/>
          <w:szCs w:val="28"/>
        </w:rPr>
      </w:pPr>
    </w:p>
    <w:p w:rsidR="00CB589B" w:rsidRPr="00506F14" w:rsidRDefault="00CB589B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CB589B" w:rsidRDefault="00CB589B"/>
    <w:p w:rsidR="00CB589B" w:rsidRDefault="00CB589B"/>
    <w:sectPr w:rsidR="00CB589B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89B" w:rsidRDefault="00CB589B" w:rsidP="00AC50D2">
      <w:r>
        <w:separator/>
      </w:r>
    </w:p>
  </w:endnote>
  <w:endnote w:type="continuationSeparator" w:id="1">
    <w:p w:rsidR="00CB589B" w:rsidRDefault="00CB589B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89B" w:rsidRDefault="00CB589B" w:rsidP="00AC50D2">
      <w:r>
        <w:separator/>
      </w:r>
    </w:p>
  </w:footnote>
  <w:footnote w:type="continuationSeparator" w:id="1">
    <w:p w:rsidR="00CB589B" w:rsidRDefault="00CB589B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89B" w:rsidRDefault="00CB589B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B589B" w:rsidRDefault="00CB589B" w:rsidP="006E38FB">
    <w:pPr>
      <w:pStyle w:val="Header"/>
      <w:jc w:val="center"/>
    </w:pPr>
  </w:p>
  <w:p w:rsidR="00CB589B" w:rsidRDefault="00CB589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02842"/>
    <w:rsid w:val="00016D89"/>
    <w:rsid w:val="0006265E"/>
    <w:rsid w:val="00066785"/>
    <w:rsid w:val="00066EBB"/>
    <w:rsid w:val="000749BB"/>
    <w:rsid w:val="0007778F"/>
    <w:rsid w:val="000A2F5C"/>
    <w:rsid w:val="000A5B73"/>
    <w:rsid w:val="000C3AC0"/>
    <w:rsid w:val="000D26D8"/>
    <w:rsid w:val="000D5B58"/>
    <w:rsid w:val="000D72AC"/>
    <w:rsid w:val="000E5F5E"/>
    <w:rsid w:val="000F387D"/>
    <w:rsid w:val="00103EBA"/>
    <w:rsid w:val="00121902"/>
    <w:rsid w:val="001222A8"/>
    <w:rsid w:val="00123209"/>
    <w:rsid w:val="001235FD"/>
    <w:rsid w:val="00127E08"/>
    <w:rsid w:val="00134745"/>
    <w:rsid w:val="00141FDC"/>
    <w:rsid w:val="0014345C"/>
    <w:rsid w:val="00147C68"/>
    <w:rsid w:val="00154215"/>
    <w:rsid w:val="00154621"/>
    <w:rsid w:val="0018370D"/>
    <w:rsid w:val="00192EAE"/>
    <w:rsid w:val="001D0F47"/>
    <w:rsid w:val="001E76A5"/>
    <w:rsid w:val="001F3E91"/>
    <w:rsid w:val="001F6EEC"/>
    <w:rsid w:val="00201302"/>
    <w:rsid w:val="00206E06"/>
    <w:rsid w:val="002072AF"/>
    <w:rsid w:val="00211C62"/>
    <w:rsid w:val="00211D91"/>
    <w:rsid w:val="002154A6"/>
    <w:rsid w:val="00221A2B"/>
    <w:rsid w:val="00241F93"/>
    <w:rsid w:val="00242E1B"/>
    <w:rsid w:val="002444E0"/>
    <w:rsid w:val="002456E1"/>
    <w:rsid w:val="0025492D"/>
    <w:rsid w:val="0029031A"/>
    <w:rsid w:val="002B67A6"/>
    <w:rsid w:val="002D057D"/>
    <w:rsid w:val="002D08D6"/>
    <w:rsid w:val="002D15DC"/>
    <w:rsid w:val="002D4E27"/>
    <w:rsid w:val="002E318C"/>
    <w:rsid w:val="002E364F"/>
    <w:rsid w:val="002F59AF"/>
    <w:rsid w:val="00312F05"/>
    <w:rsid w:val="003325EF"/>
    <w:rsid w:val="00335C5A"/>
    <w:rsid w:val="003549A6"/>
    <w:rsid w:val="003622CF"/>
    <w:rsid w:val="00383923"/>
    <w:rsid w:val="0038424A"/>
    <w:rsid w:val="00392DE3"/>
    <w:rsid w:val="003A5810"/>
    <w:rsid w:val="003B0327"/>
    <w:rsid w:val="003B4435"/>
    <w:rsid w:val="003C33A2"/>
    <w:rsid w:val="003C6DDD"/>
    <w:rsid w:val="003C7BCD"/>
    <w:rsid w:val="003E166B"/>
    <w:rsid w:val="004124E1"/>
    <w:rsid w:val="004128B2"/>
    <w:rsid w:val="00420EB7"/>
    <w:rsid w:val="00421E1C"/>
    <w:rsid w:val="00422D69"/>
    <w:rsid w:val="00431CCE"/>
    <w:rsid w:val="00444927"/>
    <w:rsid w:val="00470A46"/>
    <w:rsid w:val="004832E6"/>
    <w:rsid w:val="004C03BB"/>
    <w:rsid w:val="004C5012"/>
    <w:rsid w:val="004C6EDE"/>
    <w:rsid w:val="004E3D0E"/>
    <w:rsid w:val="00506F14"/>
    <w:rsid w:val="00526055"/>
    <w:rsid w:val="00536A7C"/>
    <w:rsid w:val="00536B2C"/>
    <w:rsid w:val="0054219C"/>
    <w:rsid w:val="005576BA"/>
    <w:rsid w:val="00576E18"/>
    <w:rsid w:val="005C32D1"/>
    <w:rsid w:val="00627047"/>
    <w:rsid w:val="00641F19"/>
    <w:rsid w:val="00646A0C"/>
    <w:rsid w:val="006539C6"/>
    <w:rsid w:val="0066539E"/>
    <w:rsid w:val="00676017"/>
    <w:rsid w:val="00677127"/>
    <w:rsid w:val="006A0C78"/>
    <w:rsid w:val="006A33B7"/>
    <w:rsid w:val="006B1E13"/>
    <w:rsid w:val="006C1EBC"/>
    <w:rsid w:val="006C254A"/>
    <w:rsid w:val="006E210C"/>
    <w:rsid w:val="006E38FB"/>
    <w:rsid w:val="00715A87"/>
    <w:rsid w:val="007214A4"/>
    <w:rsid w:val="007263EF"/>
    <w:rsid w:val="00730745"/>
    <w:rsid w:val="00740173"/>
    <w:rsid w:val="00742081"/>
    <w:rsid w:val="007909E5"/>
    <w:rsid w:val="007B48DA"/>
    <w:rsid w:val="007B4DB5"/>
    <w:rsid w:val="007D2CC1"/>
    <w:rsid w:val="007E584E"/>
    <w:rsid w:val="007E6826"/>
    <w:rsid w:val="00810E2D"/>
    <w:rsid w:val="00822679"/>
    <w:rsid w:val="00824888"/>
    <w:rsid w:val="00825F93"/>
    <w:rsid w:val="0083625D"/>
    <w:rsid w:val="0084068A"/>
    <w:rsid w:val="0085266D"/>
    <w:rsid w:val="00856598"/>
    <w:rsid w:val="00857E93"/>
    <w:rsid w:val="00883095"/>
    <w:rsid w:val="00897860"/>
    <w:rsid w:val="008B32E7"/>
    <w:rsid w:val="008B5E3C"/>
    <w:rsid w:val="008D3613"/>
    <w:rsid w:val="008E323E"/>
    <w:rsid w:val="008F40E9"/>
    <w:rsid w:val="008F6268"/>
    <w:rsid w:val="009100BE"/>
    <w:rsid w:val="00922E9E"/>
    <w:rsid w:val="00927564"/>
    <w:rsid w:val="00944015"/>
    <w:rsid w:val="00945892"/>
    <w:rsid w:val="00946930"/>
    <w:rsid w:val="00970370"/>
    <w:rsid w:val="00972A2E"/>
    <w:rsid w:val="009805DD"/>
    <w:rsid w:val="009968B7"/>
    <w:rsid w:val="009A5FD5"/>
    <w:rsid w:val="009B2BC1"/>
    <w:rsid w:val="009D22EA"/>
    <w:rsid w:val="009F106D"/>
    <w:rsid w:val="009F4157"/>
    <w:rsid w:val="009F459F"/>
    <w:rsid w:val="009F6C5D"/>
    <w:rsid w:val="00A009BE"/>
    <w:rsid w:val="00A02455"/>
    <w:rsid w:val="00A108D3"/>
    <w:rsid w:val="00A21148"/>
    <w:rsid w:val="00A444A5"/>
    <w:rsid w:val="00A53FEB"/>
    <w:rsid w:val="00A62581"/>
    <w:rsid w:val="00A73EED"/>
    <w:rsid w:val="00A778EF"/>
    <w:rsid w:val="00A94E97"/>
    <w:rsid w:val="00AC50D2"/>
    <w:rsid w:val="00AC5B2E"/>
    <w:rsid w:val="00B0572B"/>
    <w:rsid w:val="00B44757"/>
    <w:rsid w:val="00B46FAD"/>
    <w:rsid w:val="00B509F9"/>
    <w:rsid w:val="00B52317"/>
    <w:rsid w:val="00B52FD4"/>
    <w:rsid w:val="00B534A1"/>
    <w:rsid w:val="00B8155B"/>
    <w:rsid w:val="00BA7C6F"/>
    <w:rsid w:val="00BC2A29"/>
    <w:rsid w:val="00BC5157"/>
    <w:rsid w:val="00BC57E0"/>
    <w:rsid w:val="00BC581B"/>
    <w:rsid w:val="00BC7851"/>
    <w:rsid w:val="00C149B2"/>
    <w:rsid w:val="00C26B37"/>
    <w:rsid w:val="00C37386"/>
    <w:rsid w:val="00C56CF3"/>
    <w:rsid w:val="00C637F5"/>
    <w:rsid w:val="00C70122"/>
    <w:rsid w:val="00C83A7C"/>
    <w:rsid w:val="00C94B67"/>
    <w:rsid w:val="00CB589B"/>
    <w:rsid w:val="00CE45F1"/>
    <w:rsid w:val="00D32296"/>
    <w:rsid w:val="00D47700"/>
    <w:rsid w:val="00D5315C"/>
    <w:rsid w:val="00D540B3"/>
    <w:rsid w:val="00D76BAC"/>
    <w:rsid w:val="00D80E0B"/>
    <w:rsid w:val="00D83C11"/>
    <w:rsid w:val="00DA1E3A"/>
    <w:rsid w:val="00DB3851"/>
    <w:rsid w:val="00DC3949"/>
    <w:rsid w:val="00DC67C7"/>
    <w:rsid w:val="00DD0054"/>
    <w:rsid w:val="00DE1F1B"/>
    <w:rsid w:val="00DE66BB"/>
    <w:rsid w:val="00DE6964"/>
    <w:rsid w:val="00E02F48"/>
    <w:rsid w:val="00E04B6B"/>
    <w:rsid w:val="00E167E7"/>
    <w:rsid w:val="00E2212A"/>
    <w:rsid w:val="00E260F1"/>
    <w:rsid w:val="00E37648"/>
    <w:rsid w:val="00E51EBD"/>
    <w:rsid w:val="00E54C96"/>
    <w:rsid w:val="00E63E02"/>
    <w:rsid w:val="00E65D27"/>
    <w:rsid w:val="00E80FE0"/>
    <w:rsid w:val="00E93A42"/>
    <w:rsid w:val="00EA5CC4"/>
    <w:rsid w:val="00EA7BD2"/>
    <w:rsid w:val="00EB11AB"/>
    <w:rsid w:val="00ED5939"/>
    <w:rsid w:val="00F17D45"/>
    <w:rsid w:val="00F21897"/>
    <w:rsid w:val="00F42339"/>
    <w:rsid w:val="00F46AEE"/>
    <w:rsid w:val="00F47007"/>
    <w:rsid w:val="00F64D42"/>
    <w:rsid w:val="00F67A86"/>
    <w:rsid w:val="00F7445F"/>
    <w:rsid w:val="00F8421C"/>
    <w:rsid w:val="00F85E12"/>
    <w:rsid w:val="00F950D2"/>
    <w:rsid w:val="00FA00A9"/>
    <w:rsid w:val="00FB13ED"/>
    <w:rsid w:val="00FD40EF"/>
    <w:rsid w:val="00FE37D8"/>
    <w:rsid w:val="00FE46A6"/>
    <w:rsid w:val="00FF0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606</TotalTime>
  <Pages>5</Pages>
  <Words>1348</Words>
  <Characters>7686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31</cp:revision>
  <cp:lastPrinted>2023-01-17T08:22:00Z</cp:lastPrinted>
  <dcterms:created xsi:type="dcterms:W3CDTF">2021-09-02T07:57:00Z</dcterms:created>
  <dcterms:modified xsi:type="dcterms:W3CDTF">2023-02-08T12:07:00Z</dcterms:modified>
</cp:coreProperties>
</file>