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DD6" w:rsidRDefault="00CD3DD6" w:rsidP="00F05A2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CD3DD6" w:rsidRDefault="00CD3DD6" w:rsidP="00F05A2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CD3DD6" w:rsidRDefault="00CD3DD6" w:rsidP="00F05A2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CD3DD6" w:rsidRDefault="00CD3DD6" w:rsidP="00F05A2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D3DD6" w:rsidRDefault="00CD3DD6" w:rsidP="00F05A2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CD3DD6" w:rsidRDefault="00CD3DD6" w:rsidP="00F05A2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CD3DD6" w:rsidRDefault="00CD3DD6" w:rsidP="00F05A2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CD3DD6" w:rsidRDefault="00CD3DD6" w:rsidP="00F05A29">
      <w:pPr>
        <w:spacing w:after="0"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CD3DD6" w:rsidRDefault="00CD3DD6" w:rsidP="00F05A29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</w:p>
    <w:p w:rsidR="00CD3DD6" w:rsidRDefault="00CD3DD6" w:rsidP="00F05A29">
      <w:pPr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 22                                                                                           от 14 февраля 2023 г</w:t>
      </w:r>
    </w:p>
    <w:tbl>
      <w:tblPr>
        <w:tblW w:w="10235" w:type="dxa"/>
        <w:tblInd w:w="-106" w:type="dxa"/>
        <w:tblLook w:val="00A0"/>
      </w:tblPr>
      <w:tblGrid>
        <w:gridCol w:w="5274"/>
        <w:gridCol w:w="4961"/>
      </w:tblGrid>
      <w:tr w:rsidR="00CD3DD6" w:rsidRPr="00711F82">
        <w:trPr>
          <w:trHeight w:hRule="exact" w:val="1208"/>
        </w:trPr>
        <w:tc>
          <w:tcPr>
            <w:tcW w:w="5274" w:type="dxa"/>
          </w:tcPr>
          <w:p w:rsidR="00CD3DD6" w:rsidRPr="00711F82" w:rsidRDefault="00CD3DD6" w:rsidP="00F05A29">
            <w:pPr>
              <w:spacing w:before="240" w:after="0" w:line="240" w:lineRule="auto"/>
              <w:ind w:left="344"/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</w:pPr>
          </w:p>
        </w:tc>
        <w:tc>
          <w:tcPr>
            <w:tcW w:w="4961" w:type="dxa"/>
          </w:tcPr>
          <w:p w:rsidR="00CD3DD6" w:rsidRPr="00711F82" w:rsidRDefault="00CD3DD6" w:rsidP="00711F8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D3DD6" w:rsidRPr="00F05A29" w:rsidRDefault="00CD3DD6" w:rsidP="00F05A29">
      <w:pPr>
        <w:pStyle w:val="NormalWeb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Pr="00F05A29">
        <w:rPr>
          <w:sz w:val="28"/>
          <w:szCs w:val="28"/>
        </w:rPr>
        <w:t>.прокуратуре</w:t>
      </w:r>
      <w:r>
        <w:rPr>
          <w:sz w:val="28"/>
          <w:szCs w:val="28"/>
        </w:rPr>
        <w:t xml:space="preserve"> </w:t>
      </w:r>
      <w:r w:rsidRPr="00F05A29">
        <w:rPr>
          <w:sz w:val="28"/>
          <w:szCs w:val="28"/>
        </w:rPr>
        <w:t xml:space="preserve">Темниковского района ежемесячно в первый вторник месяца проводится день приема предпринимателей по вопросам соблюдения законодательства в сфере предпринимательской деятельности. </w:t>
      </w:r>
    </w:p>
    <w:p w:rsidR="00CD3DD6" w:rsidRPr="0042322D" w:rsidRDefault="00CD3DD6" w:rsidP="00F05A2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2322D">
        <w:rPr>
          <w:rFonts w:ascii="Times New Roman" w:hAnsi="Times New Roman" w:cs="Times New Roman"/>
          <w:color w:val="000000"/>
          <w:sz w:val="28"/>
          <w:szCs w:val="28"/>
        </w:rPr>
        <w:t>В указанный период прием звонков осуществля</w:t>
      </w:r>
      <w:r>
        <w:rPr>
          <w:rFonts w:ascii="Times New Roman" w:hAnsi="Times New Roman" w:cs="Times New Roman"/>
          <w:color w:val="000000"/>
          <w:sz w:val="28"/>
          <w:szCs w:val="28"/>
        </w:rPr>
        <w:t>ет</w:t>
      </w:r>
      <w:r w:rsidRPr="0042322D">
        <w:rPr>
          <w:rFonts w:ascii="Times New Roman" w:hAnsi="Times New Roman" w:cs="Times New Roman"/>
          <w:color w:val="000000"/>
          <w:sz w:val="28"/>
          <w:szCs w:val="28"/>
        </w:rPr>
        <w:t xml:space="preserve">ся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здание прокуратуры района </w:t>
      </w:r>
      <w:r w:rsidRPr="0042322D">
        <w:rPr>
          <w:rFonts w:ascii="Times New Roman" w:hAnsi="Times New Roman" w:cs="Times New Roman"/>
          <w:color w:val="000000"/>
          <w:sz w:val="28"/>
          <w:szCs w:val="28"/>
        </w:rPr>
        <w:t>с 09 до 18 часов по московскому времени.</w:t>
      </w:r>
    </w:p>
    <w:p w:rsidR="00CD3DD6" w:rsidRPr="0042322D" w:rsidRDefault="00CD3DD6" w:rsidP="004232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9639" w:type="dxa"/>
        <w:tblInd w:w="-106" w:type="dxa"/>
        <w:tblLook w:val="00A0"/>
      </w:tblPr>
      <w:tblGrid>
        <w:gridCol w:w="5387"/>
        <w:gridCol w:w="4252"/>
      </w:tblGrid>
      <w:tr w:rsidR="00CD3DD6" w:rsidRPr="00711F82">
        <w:tc>
          <w:tcPr>
            <w:tcW w:w="5387" w:type="dxa"/>
          </w:tcPr>
          <w:p w:rsidR="00CD3DD6" w:rsidRPr="00711F82" w:rsidRDefault="00CD3DD6" w:rsidP="00711F82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DD6" w:rsidRPr="00711F82" w:rsidRDefault="00CD3DD6" w:rsidP="00711F82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DD6" w:rsidRPr="00711F82" w:rsidRDefault="00CD3DD6" w:rsidP="00711F82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11F82">
              <w:rPr>
                <w:rFonts w:ascii="Times New Roman" w:hAnsi="Times New Roman" w:cs="Times New Roman"/>
                <w:sz w:val="28"/>
                <w:szCs w:val="28"/>
              </w:rPr>
              <w:t>Прокурор района</w:t>
            </w:r>
          </w:p>
          <w:p w:rsidR="00CD3DD6" w:rsidRPr="00711F82" w:rsidRDefault="00CD3DD6" w:rsidP="00711F82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D3DD6" w:rsidRPr="00711F82" w:rsidRDefault="00CD3DD6" w:rsidP="00711F82">
            <w:pPr>
              <w:spacing w:after="0" w:line="240" w:lineRule="exact"/>
              <w:ind w:lef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11F82">
              <w:rPr>
                <w:rFonts w:ascii="Times New Roman" w:hAnsi="Times New Roman" w:cs="Times New Roman"/>
                <w:sz w:val="28"/>
                <w:szCs w:val="28"/>
              </w:rPr>
              <w:t>старший советник юстиции</w:t>
            </w:r>
          </w:p>
        </w:tc>
        <w:tc>
          <w:tcPr>
            <w:tcW w:w="4252" w:type="dxa"/>
            <w:vAlign w:val="bottom"/>
          </w:tcPr>
          <w:p w:rsidR="00CD3DD6" w:rsidRPr="00711F82" w:rsidRDefault="00CD3DD6" w:rsidP="00711F82">
            <w:pPr>
              <w:spacing w:after="0" w:line="240" w:lineRule="exact"/>
              <w:ind w:right="-108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11F82">
              <w:rPr>
                <w:rFonts w:ascii="Times New Roman" w:hAnsi="Times New Roman" w:cs="Times New Roman"/>
                <w:sz w:val="28"/>
                <w:szCs w:val="28"/>
              </w:rPr>
              <w:t xml:space="preserve">М.В. Штанов </w:t>
            </w:r>
          </w:p>
        </w:tc>
      </w:tr>
      <w:tr w:rsidR="00CD3DD6" w:rsidRPr="00711F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40" w:type="dxa"/>
          <w:trHeight w:val="1427"/>
        </w:trPr>
        <w:tc>
          <w:tcPr>
            <w:tcW w:w="4129" w:type="dxa"/>
            <w:tcBorders>
              <w:top w:val="nil"/>
              <w:left w:val="nil"/>
              <w:bottom w:val="nil"/>
              <w:right w:val="nil"/>
            </w:tcBorders>
          </w:tcPr>
          <w:p w:rsidR="00CD3DD6" w:rsidRPr="00711F82" w:rsidRDefault="00CD3DD6" w:rsidP="00711F82">
            <w:pPr>
              <w:spacing w:after="0" w:line="240" w:lineRule="auto"/>
              <w:ind w:left="-107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  <w:bookmarkStart w:id="0" w:name="SIGNERSTAMP1"/>
            <w:r w:rsidRPr="00711F82">
              <w:rPr>
                <w:rFonts w:ascii="Times New Roman" w:hAnsi="Times New Roman" w:cs="Times New Roman"/>
                <w:color w:val="D9D9D9"/>
                <w:sz w:val="28"/>
                <w:szCs w:val="28"/>
              </w:rPr>
              <w:t>штамп подписи 1</w:t>
            </w:r>
            <w:bookmarkEnd w:id="0"/>
          </w:p>
          <w:p w:rsidR="00CD3DD6" w:rsidRPr="00711F82" w:rsidRDefault="00CD3DD6" w:rsidP="00711F82">
            <w:pPr>
              <w:spacing w:before="240" w:after="0" w:line="240" w:lineRule="auto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</w:p>
        </w:tc>
      </w:tr>
      <w:tr w:rsidR="00CD3DD6" w:rsidRPr="00711F8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40" w:type="dxa"/>
          <w:trHeight w:val="1427"/>
        </w:trPr>
        <w:tc>
          <w:tcPr>
            <w:tcW w:w="4129" w:type="dxa"/>
            <w:tcBorders>
              <w:top w:val="nil"/>
              <w:left w:val="nil"/>
              <w:bottom w:val="nil"/>
              <w:right w:val="nil"/>
            </w:tcBorders>
          </w:tcPr>
          <w:p w:rsidR="00CD3DD6" w:rsidRPr="00711F82" w:rsidRDefault="00CD3DD6" w:rsidP="00711F82">
            <w:pPr>
              <w:spacing w:after="0" w:line="240" w:lineRule="auto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</w:p>
          <w:p w:rsidR="00CD3DD6" w:rsidRPr="00711F82" w:rsidRDefault="00CD3DD6" w:rsidP="00711F82">
            <w:pPr>
              <w:spacing w:after="0" w:line="240" w:lineRule="auto"/>
              <w:rPr>
                <w:rFonts w:ascii="Times New Roman" w:hAnsi="Times New Roman" w:cs="Times New Roman"/>
                <w:color w:val="D9D9D9"/>
                <w:sz w:val="28"/>
                <w:szCs w:val="28"/>
              </w:rPr>
            </w:pPr>
          </w:p>
        </w:tc>
      </w:tr>
    </w:tbl>
    <w:tbl>
      <w:tblPr>
        <w:tblpPr w:leftFromText="113" w:rightFromText="113" w:horzAnchor="margin" w:tblpYSpec="bottom"/>
        <w:tblOverlap w:val="never"/>
        <w:tblW w:w="5000" w:type="pct"/>
        <w:tblLayout w:type="fixed"/>
        <w:tblCellMar>
          <w:left w:w="0" w:type="dxa"/>
          <w:right w:w="0" w:type="dxa"/>
        </w:tblCellMar>
        <w:tblLook w:val="00A0"/>
      </w:tblPr>
      <w:tblGrid>
        <w:gridCol w:w="9637"/>
      </w:tblGrid>
      <w:tr w:rsidR="00CD3DD6" w:rsidRPr="00711F82">
        <w:tc>
          <w:tcPr>
            <w:tcW w:w="9637" w:type="dxa"/>
          </w:tcPr>
          <w:p w:rsidR="00CD3DD6" w:rsidRPr="00711F82" w:rsidRDefault="00CD3DD6" w:rsidP="00711F82">
            <w:pPr>
              <w:spacing w:after="0" w:line="24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D3DD6" w:rsidRPr="005029B0" w:rsidRDefault="00CD3DD6" w:rsidP="00CC24DD">
      <w:pPr>
        <w:spacing w:before="240" w:after="0"/>
        <w:rPr>
          <w:rFonts w:ascii="Times New Roman" w:hAnsi="Times New Roman" w:cs="Times New Roman"/>
          <w:color w:val="D9D9D9"/>
          <w:sz w:val="20"/>
          <w:szCs w:val="20"/>
        </w:rPr>
      </w:pPr>
    </w:p>
    <w:sectPr w:rsidR="00CD3DD6" w:rsidRPr="005029B0" w:rsidSect="00F10AB4">
      <w:headerReference w:type="default" r:id="rId6"/>
      <w:footerReference w:type="first" r:id="rId7"/>
      <w:pgSz w:w="11906" w:h="16838"/>
      <w:pgMar w:top="1134" w:right="851" w:bottom="1134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3DD6" w:rsidRDefault="00CD3DD6" w:rsidP="00466B1C">
      <w:pPr>
        <w:spacing w:after="0" w:line="240" w:lineRule="auto"/>
      </w:pPr>
      <w:r>
        <w:separator/>
      </w:r>
    </w:p>
  </w:endnote>
  <w:endnote w:type="continuationSeparator" w:id="1">
    <w:p w:rsidR="00CD3DD6" w:rsidRDefault="00CD3DD6" w:rsidP="00466B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vertAnchor="page" w:horzAnchor="margin" w:tblpXSpec="right" w:tblpYSpec="outside"/>
      <w:tblW w:w="0" w:type="auto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Layout w:type="fixed"/>
      <w:tblCellMar>
        <w:top w:w="28" w:type="dxa"/>
        <w:left w:w="28" w:type="dxa"/>
        <w:bottom w:w="28" w:type="dxa"/>
        <w:right w:w="28" w:type="dxa"/>
      </w:tblCellMar>
      <w:tblLook w:val="00A0"/>
    </w:tblPr>
    <w:tblGrid>
      <w:gridCol w:w="2807"/>
    </w:tblGrid>
    <w:tr w:rsidR="00CD3DD6" w:rsidRPr="00711F82">
      <w:trPr>
        <w:cantSplit/>
        <w:trHeight w:val="62"/>
      </w:trPr>
      <w:tc>
        <w:tcPr>
          <w:tcW w:w="2807" w:type="dxa"/>
          <w:tcBorders>
            <w:top w:val="single" w:sz="12" w:space="0" w:color="000000"/>
            <w:bottom w:val="single" w:sz="12" w:space="0" w:color="000000"/>
          </w:tcBorders>
        </w:tcPr>
        <w:p w:rsidR="00CD3DD6" w:rsidRPr="00711F82" w:rsidRDefault="00CD3DD6" w:rsidP="004137AB">
          <w:pPr>
            <w:spacing w:after="60" w:line="240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711F82">
            <w:rPr>
              <w:rFonts w:ascii="Times New Roman" w:hAnsi="Times New Roman" w:cs="Times New Roman"/>
              <w:sz w:val="16"/>
              <w:szCs w:val="16"/>
            </w:rPr>
            <w:t>Прокуратура Темниковского района</w:t>
          </w:r>
        </w:p>
        <w:p w:rsidR="00CD3DD6" w:rsidRPr="00711F82" w:rsidRDefault="00CD3DD6" w:rsidP="00540C41">
          <w:pPr>
            <w:spacing w:after="60" w:line="240" w:lineRule="auto"/>
            <w:jc w:val="center"/>
            <w:rPr>
              <w:rFonts w:ascii="Times New Roman" w:hAnsi="Times New Roman" w:cs="Times New Roman"/>
              <w:sz w:val="16"/>
              <w:szCs w:val="16"/>
            </w:rPr>
          </w:pPr>
          <w:r w:rsidRPr="00711F82">
            <w:rPr>
              <w:rFonts w:ascii="Times New Roman" w:hAnsi="Times New Roman" w:cs="Times New Roman"/>
              <w:sz w:val="16"/>
              <w:szCs w:val="16"/>
            </w:rPr>
            <w:t xml:space="preserve">№ </w:t>
          </w:r>
          <w:bookmarkStart w:id="1" w:name="REGNUMSTAMP"/>
          <w:r w:rsidRPr="00711F82">
            <w:rPr>
              <w:rFonts w:ascii="Times New Roman" w:hAnsi="Times New Roman" w:cs="Times New Roman"/>
              <w:color w:val="BFBFBF"/>
              <w:sz w:val="16"/>
              <w:szCs w:val="16"/>
            </w:rPr>
            <w:t>ег.номер</w:t>
          </w:r>
          <w:bookmarkEnd w:id="1"/>
        </w:p>
      </w:tc>
    </w:tr>
  </w:tbl>
  <w:p w:rsidR="00CD3DD6" w:rsidRDefault="00CD3DD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3DD6" w:rsidRDefault="00CD3DD6" w:rsidP="00466B1C">
      <w:pPr>
        <w:spacing w:after="0" w:line="240" w:lineRule="auto"/>
      </w:pPr>
      <w:r>
        <w:separator/>
      </w:r>
    </w:p>
  </w:footnote>
  <w:footnote w:type="continuationSeparator" w:id="1">
    <w:p w:rsidR="00CD3DD6" w:rsidRDefault="00CD3DD6" w:rsidP="00466B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DD6" w:rsidRPr="004627D3" w:rsidRDefault="00CD3DD6" w:rsidP="004627D3">
    <w:pPr>
      <w:pStyle w:val="Header"/>
      <w:jc w:val="center"/>
      <w:rPr>
        <w:rFonts w:ascii="Times New Roman" w:hAnsi="Times New Roman" w:cs="Times New Roman"/>
        <w:sz w:val="28"/>
        <w:szCs w:val="28"/>
      </w:rPr>
    </w:pPr>
    <w:r w:rsidRPr="00B01D7C">
      <w:rPr>
        <w:rFonts w:ascii="Times New Roman" w:hAnsi="Times New Roman" w:cs="Times New Roman"/>
        <w:sz w:val="28"/>
        <w:szCs w:val="28"/>
      </w:rPr>
      <w:fldChar w:fldCharType="begin"/>
    </w:r>
    <w:r w:rsidRPr="00B01D7C">
      <w:rPr>
        <w:rFonts w:ascii="Times New Roman" w:hAnsi="Times New Roman" w:cs="Times New Roman"/>
        <w:sz w:val="28"/>
        <w:szCs w:val="28"/>
      </w:rPr>
      <w:instrText>PAGE   \* MERGEFORMAT</w:instrText>
    </w:r>
    <w:r w:rsidRPr="00B01D7C">
      <w:rPr>
        <w:rFonts w:ascii="Times New Roman" w:hAnsi="Times New Roman" w:cs="Times New Roman"/>
        <w:sz w:val="28"/>
        <w:szCs w:val="28"/>
      </w:rPr>
      <w:fldChar w:fldCharType="separate"/>
    </w:r>
    <w:r>
      <w:rPr>
        <w:rFonts w:ascii="Times New Roman" w:hAnsi="Times New Roman" w:cs="Times New Roman"/>
        <w:noProof/>
        <w:sz w:val="28"/>
        <w:szCs w:val="28"/>
      </w:rPr>
      <w:t>2</w:t>
    </w:r>
    <w:r w:rsidRPr="00B01D7C">
      <w:rPr>
        <w:rFonts w:ascii="Times New Roman" w:hAnsi="Times New Roman" w:cs="Times New Roman"/>
        <w:sz w:val="28"/>
        <w:szCs w:val="28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6F28"/>
    <w:rsid w:val="00001C4B"/>
    <w:rsid w:val="000023DE"/>
    <w:rsid w:val="000077F9"/>
    <w:rsid w:val="00012C21"/>
    <w:rsid w:val="00013D8F"/>
    <w:rsid w:val="000221FE"/>
    <w:rsid w:val="00025A34"/>
    <w:rsid w:val="00036BF2"/>
    <w:rsid w:val="00036C1F"/>
    <w:rsid w:val="00045EEF"/>
    <w:rsid w:val="000478B5"/>
    <w:rsid w:val="00056107"/>
    <w:rsid w:val="00056F60"/>
    <w:rsid w:val="00070B35"/>
    <w:rsid w:val="000742B5"/>
    <w:rsid w:val="00074707"/>
    <w:rsid w:val="00076177"/>
    <w:rsid w:val="00076B9F"/>
    <w:rsid w:val="0008292C"/>
    <w:rsid w:val="00085A49"/>
    <w:rsid w:val="00090374"/>
    <w:rsid w:val="00094C89"/>
    <w:rsid w:val="00095253"/>
    <w:rsid w:val="00096DDA"/>
    <w:rsid w:val="00097541"/>
    <w:rsid w:val="000A282F"/>
    <w:rsid w:val="000B04BD"/>
    <w:rsid w:val="000C383D"/>
    <w:rsid w:val="000C5FB5"/>
    <w:rsid w:val="000D0EE4"/>
    <w:rsid w:val="000D15A8"/>
    <w:rsid w:val="000D6050"/>
    <w:rsid w:val="000D65B9"/>
    <w:rsid w:val="000E0802"/>
    <w:rsid w:val="000E1D0C"/>
    <w:rsid w:val="000E46B4"/>
    <w:rsid w:val="000E525D"/>
    <w:rsid w:val="000F2044"/>
    <w:rsid w:val="000F242D"/>
    <w:rsid w:val="000F3825"/>
    <w:rsid w:val="0010055F"/>
    <w:rsid w:val="00100A55"/>
    <w:rsid w:val="001038B0"/>
    <w:rsid w:val="001041A9"/>
    <w:rsid w:val="00105BA4"/>
    <w:rsid w:val="0011229F"/>
    <w:rsid w:val="00126DFD"/>
    <w:rsid w:val="00127E0E"/>
    <w:rsid w:val="0013499B"/>
    <w:rsid w:val="00135D39"/>
    <w:rsid w:val="00145AB2"/>
    <w:rsid w:val="00146D5F"/>
    <w:rsid w:val="00150368"/>
    <w:rsid w:val="001511BB"/>
    <w:rsid w:val="00152A7F"/>
    <w:rsid w:val="001572D5"/>
    <w:rsid w:val="00157D69"/>
    <w:rsid w:val="001619D9"/>
    <w:rsid w:val="00161EB1"/>
    <w:rsid w:val="00167170"/>
    <w:rsid w:val="001708FF"/>
    <w:rsid w:val="0017389D"/>
    <w:rsid w:val="00182496"/>
    <w:rsid w:val="0018383C"/>
    <w:rsid w:val="0018600B"/>
    <w:rsid w:val="001A44F2"/>
    <w:rsid w:val="001A67CC"/>
    <w:rsid w:val="001B0D98"/>
    <w:rsid w:val="001B674D"/>
    <w:rsid w:val="001C2A3A"/>
    <w:rsid w:val="001C5C3F"/>
    <w:rsid w:val="001D3109"/>
    <w:rsid w:val="001D7541"/>
    <w:rsid w:val="001E1084"/>
    <w:rsid w:val="001F63BE"/>
    <w:rsid w:val="001F738B"/>
    <w:rsid w:val="0020375D"/>
    <w:rsid w:val="00215B04"/>
    <w:rsid w:val="0023422E"/>
    <w:rsid w:val="002371BB"/>
    <w:rsid w:val="00246023"/>
    <w:rsid w:val="0024732D"/>
    <w:rsid w:val="00247E6A"/>
    <w:rsid w:val="002636CB"/>
    <w:rsid w:val="002764BB"/>
    <w:rsid w:val="0028201C"/>
    <w:rsid w:val="0028240C"/>
    <w:rsid w:val="0028330B"/>
    <w:rsid w:val="00286125"/>
    <w:rsid w:val="002908B8"/>
    <w:rsid w:val="00291BA9"/>
    <w:rsid w:val="00291E5F"/>
    <w:rsid w:val="00294DBC"/>
    <w:rsid w:val="002A3A3E"/>
    <w:rsid w:val="002A438D"/>
    <w:rsid w:val="002A516A"/>
    <w:rsid w:val="002A55FB"/>
    <w:rsid w:val="002C5D18"/>
    <w:rsid w:val="002D0D23"/>
    <w:rsid w:val="002D1EBD"/>
    <w:rsid w:val="002E1837"/>
    <w:rsid w:val="002E193E"/>
    <w:rsid w:val="002F0A6D"/>
    <w:rsid w:val="002F380E"/>
    <w:rsid w:val="00300019"/>
    <w:rsid w:val="00301280"/>
    <w:rsid w:val="003022F3"/>
    <w:rsid w:val="00305CA0"/>
    <w:rsid w:val="00306880"/>
    <w:rsid w:val="003070DF"/>
    <w:rsid w:val="00307676"/>
    <w:rsid w:val="0032062A"/>
    <w:rsid w:val="003208EC"/>
    <w:rsid w:val="00322983"/>
    <w:rsid w:val="00327C32"/>
    <w:rsid w:val="00331604"/>
    <w:rsid w:val="003357A8"/>
    <w:rsid w:val="0034315B"/>
    <w:rsid w:val="00345072"/>
    <w:rsid w:val="00345113"/>
    <w:rsid w:val="00357EB8"/>
    <w:rsid w:val="00371D8F"/>
    <w:rsid w:val="003720E3"/>
    <w:rsid w:val="00381BA1"/>
    <w:rsid w:val="003913CD"/>
    <w:rsid w:val="00391618"/>
    <w:rsid w:val="003A43A8"/>
    <w:rsid w:val="003A4433"/>
    <w:rsid w:val="003B0766"/>
    <w:rsid w:val="003B2439"/>
    <w:rsid w:val="003C0D22"/>
    <w:rsid w:val="003D4BF1"/>
    <w:rsid w:val="003F00A7"/>
    <w:rsid w:val="004137AB"/>
    <w:rsid w:val="004153A6"/>
    <w:rsid w:val="0041542F"/>
    <w:rsid w:val="0042322D"/>
    <w:rsid w:val="004261B0"/>
    <w:rsid w:val="004266FA"/>
    <w:rsid w:val="004347B1"/>
    <w:rsid w:val="004352D0"/>
    <w:rsid w:val="00443812"/>
    <w:rsid w:val="004534D3"/>
    <w:rsid w:val="00457EBA"/>
    <w:rsid w:val="004604E8"/>
    <w:rsid w:val="00460686"/>
    <w:rsid w:val="004617E1"/>
    <w:rsid w:val="004627D3"/>
    <w:rsid w:val="00466B1C"/>
    <w:rsid w:val="0047175F"/>
    <w:rsid w:val="004807A6"/>
    <w:rsid w:val="00480A2E"/>
    <w:rsid w:val="004825C8"/>
    <w:rsid w:val="00492123"/>
    <w:rsid w:val="00494DAB"/>
    <w:rsid w:val="004A1E26"/>
    <w:rsid w:val="004A2402"/>
    <w:rsid w:val="004A3A1D"/>
    <w:rsid w:val="004A70BA"/>
    <w:rsid w:val="004B2EF6"/>
    <w:rsid w:val="004B2FD2"/>
    <w:rsid w:val="004B5F63"/>
    <w:rsid w:val="004B5FA0"/>
    <w:rsid w:val="004C1642"/>
    <w:rsid w:val="004C6A25"/>
    <w:rsid w:val="004C6FCE"/>
    <w:rsid w:val="004C7F8A"/>
    <w:rsid w:val="004D0529"/>
    <w:rsid w:val="004D4C97"/>
    <w:rsid w:val="004F02E5"/>
    <w:rsid w:val="004F0BA0"/>
    <w:rsid w:val="004F0C71"/>
    <w:rsid w:val="004F14AF"/>
    <w:rsid w:val="004F1531"/>
    <w:rsid w:val="004F6109"/>
    <w:rsid w:val="005029B0"/>
    <w:rsid w:val="00511B78"/>
    <w:rsid w:val="005204BC"/>
    <w:rsid w:val="00534FC8"/>
    <w:rsid w:val="00540C41"/>
    <w:rsid w:val="005417E3"/>
    <w:rsid w:val="00547B65"/>
    <w:rsid w:val="00571A89"/>
    <w:rsid w:val="00572C5A"/>
    <w:rsid w:val="00586FEA"/>
    <w:rsid w:val="00590F29"/>
    <w:rsid w:val="005951D5"/>
    <w:rsid w:val="0059643D"/>
    <w:rsid w:val="005A06C4"/>
    <w:rsid w:val="005A4C22"/>
    <w:rsid w:val="005A66B0"/>
    <w:rsid w:val="005B42B2"/>
    <w:rsid w:val="005B44A2"/>
    <w:rsid w:val="005D2EBB"/>
    <w:rsid w:val="005D35DD"/>
    <w:rsid w:val="005D7DB7"/>
    <w:rsid w:val="005E28D0"/>
    <w:rsid w:val="005E4A48"/>
    <w:rsid w:val="005F0864"/>
    <w:rsid w:val="005F0C99"/>
    <w:rsid w:val="005F1C75"/>
    <w:rsid w:val="005F6607"/>
    <w:rsid w:val="005F736F"/>
    <w:rsid w:val="005F7A6A"/>
    <w:rsid w:val="0061330A"/>
    <w:rsid w:val="00614CE9"/>
    <w:rsid w:val="00617843"/>
    <w:rsid w:val="0062430C"/>
    <w:rsid w:val="00626321"/>
    <w:rsid w:val="00630B6E"/>
    <w:rsid w:val="00630F73"/>
    <w:rsid w:val="006320F5"/>
    <w:rsid w:val="0063502F"/>
    <w:rsid w:val="00635E6A"/>
    <w:rsid w:val="00636F28"/>
    <w:rsid w:val="00650837"/>
    <w:rsid w:val="00657E9B"/>
    <w:rsid w:val="00665021"/>
    <w:rsid w:val="006668AE"/>
    <w:rsid w:val="006716B1"/>
    <w:rsid w:val="0068220D"/>
    <w:rsid w:val="00684ECB"/>
    <w:rsid w:val="00692FDF"/>
    <w:rsid w:val="006946D7"/>
    <w:rsid w:val="00695D0E"/>
    <w:rsid w:val="00697628"/>
    <w:rsid w:val="006A6269"/>
    <w:rsid w:val="006A6B2B"/>
    <w:rsid w:val="006A796E"/>
    <w:rsid w:val="006B2C76"/>
    <w:rsid w:val="006C00A7"/>
    <w:rsid w:val="006C03DA"/>
    <w:rsid w:val="006C08E0"/>
    <w:rsid w:val="006C0C44"/>
    <w:rsid w:val="006C37AF"/>
    <w:rsid w:val="006C5F47"/>
    <w:rsid w:val="006D481A"/>
    <w:rsid w:val="006F0AC5"/>
    <w:rsid w:val="006F2B18"/>
    <w:rsid w:val="006F5F59"/>
    <w:rsid w:val="006F6FD4"/>
    <w:rsid w:val="007015F7"/>
    <w:rsid w:val="00703B93"/>
    <w:rsid w:val="00711F82"/>
    <w:rsid w:val="00722302"/>
    <w:rsid w:val="00722B56"/>
    <w:rsid w:val="00732F91"/>
    <w:rsid w:val="00733443"/>
    <w:rsid w:val="007343BF"/>
    <w:rsid w:val="00737708"/>
    <w:rsid w:val="00746475"/>
    <w:rsid w:val="00750260"/>
    <w:rsid w:val="007535CB"/>
    <w:rsid w:val="00753FC8"/>
    <w:rsid w:val="00761CCB"/>
    <w:rsid w:val="00762F6E"/>
    <w:rsid w:val="007633B5"/>
    <w:rsid w:val="00785C87"/>
    <w:rsid w:val="00791D39"/>
    <w:rsid w:val="00794A9A"/>
    <w:rsid w:val="007A05D6"/>
    <w:rsid w:val="007B42EE"/>
    <w:rsid w:val="007C1202"/>
    <w:rsid w:val="007C5569"/>
    <w:rsid w:val="007C567D"/>
    <w:rsid w:val="007D4AA8"/>
    <w:rsid w:val="007D6EED"/>
    <w:rsid w:val="007F12D9"/>
    <w:rsid w:val="00802F23"/>
    <w:rsid w:val="00804C07"/>
    <w:rsid w:val="00805C1A"/>
    <w:rsid w:val="00806D37"/>
    <w:rsid w:val="008132B2"/>
    <w:rsid w:val="00814873"/>
    <w:rsid w:val="00824501"/>
    <w:rsid w:val="008252DC"/>
    <w:rsid w:val="0082721B"/>
    <w:rsid w:val="00830EBA"/>
    <w:rsid w:val="00845286"/>
    <w:rsid w:val="008568C5"/>
    <w:rsid w:val="00856DC7"/>
    <w:rsid w:val="0088566A"/>
    <w:rsid w:val="00886E5D"/>
    <w:rsid w:val="008926C7"/>
    <w:rsid w:val="00895359"/>
    <w:rsid w:val="00897FB9"/>
    <w:rsid w:val="008A4371"/>
    <w:rsid w:val="008A7AFC"/>
    <w:rsid w:val="008B3121"/>
    <w:rsid w:val="008D59DF"/>
    <w:rsid w:val="008D7376"/>
    <w:rsid w:val="008D7933"/>
    <w:rsid w:val="008E061B"/>
    <w:rsid w:val="008E313F"/>
    <w:rsid w:val="008E4601"/>
    <w:rsid w:val="00905A5C"/>
    <w:rsid w:val="0091220C"/>
    <w:rsid w:val="00916A9D"/>
    <w:rsid w:val="00922DBB"/>
    <w:rsid w:val="00924B31"/>
    <w:rsid w:val="00926289"/>
    <w:rsid w:val="00940170"/>
    <w:rsid w:val="00943BE2"/>
    <w:rsid w:val="0094686C"/>
    <w:rsid w:val="00951224"/>
    <w:rsid w:val="0096091F"/>
    <w:rsid w:val="0096156E"/>
    <w:rsid w:val="009748EA"/>
    <w:rsid w:val="00976A49"/>
    <w:rsid w:val="00984107"/>
    <w:rsid w:val="009900FB"/>
    <w:rsid w:val="009A4FB5"/>
    <w:rsid w:val="009A5354"/>
    <w:rsid w:val="009A7FFB"/>
    <w:rsid w:val="009B1D79"/>
    <w:rsid w:val="009B5884"/>
    <w:rsid w:val="009C0855"/>
    <w:rsid w:val="009D194F"/>
    <w:rsid w:val="009D1BB1"/>
    <w:rsid w:val="009D62B4"/>
    <w:rsid w:val="009E2E34"/>
    <w:rsid w:val="009E407C"/>
    <w:rsid w:val="009E43FD"/>
    <w:rsid w:val="009E48A0"/>
    <w:rsid w:val="009F07E3"/>
    <w:rsid w:val="009F6EC2"/>
    <w:rsid w:val="009F728D"/>
    <w:rsid w:val="00A003E0"/>
    <w:rsid w:val="00A10AD4"/>
    <w:rsid w:val="00A10D96"/>
    <w:rsid w:val="00A155A1"/>
    <w:rsid w:val="00A26B7C"/>
    <w:rsid w:val="00A27FA2"/>
    <w:rsid w:val="00A33505"/>
    <w:rsid w:val="00A33D50"/>
    <w:rsid w:val="00A34BA5"/>
    <w:rsid w:val="00A43CD2"/>
    <w:rsid w:val="00A509F7"/>
    <w:rsid w:val="00A5236C"/>
    <w:rsid w:val="00A55404"/>
    <w:rsid w:val="00A776B4"/>
    <w:rsid w:val="00A8102A"/>
    <w:rsid w:val="00A81C09"/>
    <w:rsid w:val="00A82426"/>
    <w:rsid w:val="00A85B10"/>
    <w:rsid w:val="00A90064"/>
    <w:rsid w:val="00A93D35"/>
    <w:rsid w:val="00AA1946"/>
    <w:rsid w:val="00AA462E"/>
    <w:rsid w:val="00AA68A6"/>
    <w:rsid w:val="00AB31F0"/>
    <w:rsid w:val="00AC194A"/>
    <w:rsid w:val="00AD01B2"/>
    <w:rsid w:val="00AD3BD0"/>
    <w:rsid w:val="00AE3C35"/>
    <w:rsid w:val="00AF42B0"/>
    <w:rsid w:val="00B01D7C"/>
    <w:rsid w:val="00B036A7"/>
    <w:rsid w:val="00B13283"/>
    <w:rsid w:val="00B240B8"/>
    <w:rsid w:val="00B278C8"/>
    <w:rsid w:val="00B310E2"/>
    <w:rsid w:val="00B33A93"/>
    <w:rsid w:val="00B43D55"/>
    <w:rsid w:val="00B46A91"/>
    <w:rsid w:val="00B46B3B"/>
    <w:rsid w:val="00B47A73"/>
    <w:rsid w:val="00B61BE2"/>
    <w:rsid w:val="00B67D22"/>
    <w:rsid w:val="00B71734"/>
    <w:rsid w:val="00B80CED"/>
    <w:rsid w:val="00B860E7"/>
    <w:rsid w:val="00B86BCC"/>
    <w:rsid w:val="00BA4810"/>
    <w:rsid w:val="00BB052F"/>
    <w:rsid w:val="00BE284B"/>
    <w:rsid w:val="00BE62FB"/>
    <w:rsid w:val="00BE6D0B"/>
    <w:rsid w:val="00BF3AA6"/>
    <w:rsid w:val="00BF3C49"/>
    <w:rsid w:val="00C03C60"/>
    <w:rsid w:val="00C12FCC"/>
    <w:rsid w:val="00C135FA"/>
    <w:rsid w:val="00C24A8D"/>
    <w:rsid w:val="00C305D6"/>
    <w:rsid w:val="00C35747"/>
    <w:rsid w:val="00C36F5A"/>
    <w:rsid w:val="00C46016"/>
    <w:rsid w:val="00C64618"/>
    <w:rsid w:val="00C73527"/>
    <w:rsid w:val="00C82E82"/>
    <w:rsid w:val="00C872C5"/>
    <w:rsid w:val="00C92A12"/>
    <w:rsid w:val="00C935CF"/>
    <w:rsid w:val="00CA0DEB"/>
    <w:rsid w:val="00CA0E05"/>
    <w:rsid w:val="00CA491A"/>
    <w:rsid w:val="00CB26AF"/>
    <w:rsid w:val="00CB357A"/>
    <w:rsid w:val="00CB3C55"/>
    <w:rsid w:val="00CB4DD2"/>
    <w:rsid w:val="00CC24DD"/>
    <w:rsid w:val="00CC26D9"/>
    <w:rsid w:val="00CC3121"/>
    <w:rsid w:val="00CC3903"/>
    <w:rsid w:val="00CD3DD6"/>
    <w:rsid w:val="00CE60B2"/>
    <w:rsid w:val="00CF11D1"/>
    <w:rsid w:val="00D04B75"/>
    <w:rsid w:val="00D110BA"/>
    <w:rsid w:val="00D131FF"/>
    <w:rsid w:val="00D13C64"/>
    <w:rsid w:val="00D171BE"/>
    <w:rsid w:val="00D2397F"/>
    <w:rsid w:val="00D26095"/>
    <w:rsid w:val="00D31393"/>
    <w:rsid w:val="00D45B1C"/>
    <w:rsid w:val="00D53FDC"/>
    <w:rsid w:val="00D55766"/>
    <w:rsid w:val="00D64181"/>
    <w:rsid w:val="00D6420C"/>
    <w:rsid w:val="00D77A64"/>
    <w:rsid w:val="00D77FC5"/>
    <w:rsid w:val="00D94857"/>
    <w:rsid w:val="00D94D7E"/>
    <w:rsid w:val="00DA2A1B"/>
    <w:rsid w:val="00DA78D2"/>
    <w:rsid w:val="00DB1B47"/>
    <w:rsid w:val="00DD20D4"/>
    <w:rsid w:val="00DD4B89"/>
    <w:rsid w:val="00DE0849"/>
    <w:rsid w:val="00DE6066"/>
    <w:rsid w:val="00DE70DC"/>
    <w:rsid w:val="00DE787C"/>
    <w:rsid w:val="00DE7C26"/>
    <w:rsid w:val="00DF115A"/>
    <w:rsid w:val="00DF1219"/>
    <w:rsid w:val="00DF3BB4"/>
    <w:rsid w:val="00DF66C2"/>
    <w:rsid w:val="00DF7580"/>
    <w:rsid w:val="00E02BF6"/>
    <w:rsid w:val="00E039E3"/>
    <w:rsid w:val="00E03BCF"/>
    <w:rsid w:val="00E1084B"/>
    <w:rsid w:val="00E10B64"/>
    <w:rsid w:val="00E145DB"/>
    <w:rsid w:val="00E1563B"/>
    <w:rsid w:val="00E34828"/>
    <w:rsid w:val="00E35A21"/>
    <w:rsid w:val="00E455B9"/>
    <w:rsid w:val="00E45E2F"/>
    <w:rsid w:val="00E51199"/>
    <w:rsid w:val="00E55B08"/>
    <w:rsid w:val="00E624C3"/>
    <w:rsid w:val="00E83FBE"/>
    <w:rsid w:val="00E94BC9"/>
    <w:rsid w:val="00E96E09"/>
    <w:rsid w:val="00E97DEB"/>
    <w:rsid w:val="00EB1C44"/>
    <w:rsid w:val="00EB31A0"/>
    <w:rsid w:val="00ED0FFC"/>
    <w:rsid w:val="00ED4153"/>
    <w:rsid w:val="00EE39BE"/>
    <w:rsid w:val="00EE3E7A"/>
    <w:rsid w:val="00EF214F"/>
    <w:rsid w:val="00EF4A50"/>
    <w:rsid w:val="00F05A29"/>
    <w:rsid w:val="00F07F29"/>
    <w:rsid w:val="00F10AB4"/>
    <w:rsid w:val="00F10C23"/>
    <w:rsid w:val="00F30AB0"/>
    <w:rsid w:val="00F32D19"/>
    <w:rsid w:val="00F370ED"/>
    <w:rsid w:val="00F469CD"/>
    <w:rsid w:val="00F47C6B"/>
    <w:rsid w:val="00F54D24"/>
    <w:rsid w:val="00F65031"/>
    <w:rsid w:val="00F66B2B"/>
    <w:rsid w:val="00F67310"/>
    <w:rsid w:val="00F70377"/>
    <w:rsid w:val="00F7274D"/>
    <w:rsid w:val="00F75A78"/>
    <w:rsid w:val="00F762F0"/>
    <w:rsid w:val="00F97EBA"/>
    <w:rsid w:val="00FB66F5"/>
    <w:rsid w:val="00FC11B6"/>
    <w:rsid w:val="00FC2418"/>
    <w:rsid w:val="00FC383E"/>
    <w:rsid w:val="00FC4F3B"/>
    <w:rsid w:val="00FC5FFC"/>
    <w:rsid w:val="00FD25D2"/>
    <w:rsid w:val="00FD7A0C"/>
    <w:rsid w:val="00FE2EAD"/>
    <w:rsid w:val="00FE5BCB"/>
    <w:rsid w:val="00FF68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04BD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860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860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18600B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66B1C"/>
  </w:style>
  <w:style w:type="paragraph" w:styleId="Footer">
    <w:name w:val="footer"/>
    <w:basedOn w:val="Normal"/>
    <w:link w:val="FooterChar"/>
    <w:uiPriority w:val="99"/>
    <w:rsid w:val="00466B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66B1C"/>
  </w:style>
  <w:style w:type="table" w:customStyle="1" w:styleId="1">
    <w:name w:val="Сетка таблицы светлая1"/>
    <w:uiPriority w:val="99"/>
    <w:rsid w:val="002908B8"/>
    <w:rPr>
      <w:rFonts w:cs="Calibri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 светлая2"/>
    <w:uiPriority w:val="99"/>
    <w:rsid w:val="002908B8"/>
    <w:rPr>
      <w:rFonts w:cs="Calibri"/>
      <w:sz w:val="20"/>
      <w:szCs w:val="20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86BCC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rsid w:val="00B86BCC"/>
    <w:pPr>
      <w:spacing w:after="0" w:line="240" w:lineRule="auto"/>
      <w:jc w:val="center"/>
    </w:pPr>
    <w:rPr>
      <w:rFonts w:ascii="Arial Black" w:eastAsia="Times New Roman" w:hAnsi="Arial Black" w:cs="Arial Black"/>
      <w:lang w:eastAsia="ru-RU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B86BCC"/>
    <w:rPr>
      <w:rFonts w:ascii="Arial Black" w:hAnsi="Arial Black" w:cs="Arial Black"/>
      <w:snapToGrid w:val="0"/>
      <w:sz w:val="20"/>
      <w:szCs w:val="20"/>
      <w:lang w:eastAsia="ru-RU"/>
    </w:rPr>
  </w:style>
  <w:style w:type="paragraph" w:styleId="BodyText2">
    <w:name w:val="Body Text 2"/>
    <w:basedOn w:val="Normal"/>
    <w:link w:val="BodyText2Char"/>
    <w:uiPriority w:val="99"/>
    <w:semiHidden/>
    <w:rsid w:val="004C6A25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C6A25"/>
  </w:style>
  <w:style w:type="paragraph" w:styleId="ListParagraph">
    <w:name w:val="List Paragraph"/>
    <w:basedOn w:val="Normal"/>
    <w:uiPriority w:val="99"/>
    <w:qFormat/>
    <w:rsid w:val="00CB357A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3B24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3B243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3B243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B243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B2439"/>
    <w:rPr>
      <w:b/>
      <w:bCs/>
    </w:rPr>
  </w:style>
  <w:style w:type="paragraph" w:customStyle="1" w:styleId="Style2">
    <w:name w:val="Style2"/>
    <w:basedOn w:val="Normal"/>
    <w:uiPriority w:val="99"/>
    <w:rsid w:val="00AF42B0"/>
    <w:pPr>
      <w:widowControl w:val="0"/>
      <w:autoSpaceDE w:val="0"/>
      <w:autoSpaceDN w:val="0"/>
      <w:adjustRightInd w:val="0"/>
      <w:spacing w:after="0" w:line="322" w:lineRule="exact"/>
      <w:ind w:firstLine="69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0">
    <w:name w:val="Основной текст (2)"/>
    <w:basedOn w:val="Normal"/>
    <w:uiPriority w:val="99"/>
    <w:rsid w:val="003D4BF1"/>
    <w:pPr>
      <w:widowControl w:val="0"/>
      <w:shd w:val="clear" w:color="auto" w:fill="FFFFFF"/>
      <w:spacing w:after="0" w:line="235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NormalWeb">
    <w:name w:val="Normal (Web)"/>
    <w:basedOn w:val="Normal"/>
    <w:uiPriority w:val="99"/>
    <w:semiHidden/>
    <w:rsid w:val="004232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uiPriority w:val="99"/>
    <w:rsid w:val="00F05A29"/>
    <w:pPr>
      <w:widowControl w:val="0"/>
      <w:ind w:right="19772"/>
    </w:pPr>
    <w:rPr>
      <w:rFonts w:ascii="Arial" w:hAnsi="Arial" w:cs="Arial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9925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112</Words>
  <Characters>644</Characters>
  <Application>Microsoft Office Outlook</Application>
  <DocSecurity>0</DocSecurity>
  <Lines>0</Lines>
  <Paragraphs>0</Paragraphs>
  <ScaleCrop>false</ScaleCrop>
  <Company>DG Win&amp;Soft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ЭОС</dc:creator>
  <cp:keywords/>
  <dc:description/>
  <cp:lastModifiedBy>1</cp:lastModifiedBy>
  <cp:revision>3</cp:revision>
  <cp:lastPrinted>2021-01-30T10:11:00Z</cp:lastPrinted>
  <dcterms:created xsi:type="dcterms:W3CDTF">2023-02-13T17:18:00Z</dcterms:created>
  <dcterms:modified xsi:type="dcterms:W3CDTF">2023-02-14T12:27:00Z</dcterms:modified>
  <cp:category>Файлы документов</cp:category>
</cp:coreProperties>
</file>