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6C" w:rsidRPr="00117829" w:rsidRDefault="00B5516C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 СЕЛЬСКОГО ПОСЕЛЕНИЯ</w:t>
      </w:r>
    </w:p>
    <w:p w:rsidR="00B5516C" w:rsidRPr="00117829" w:rsidRDefault="00B5516C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Бабеевского МУНИЦИПАЛЬНОГО РАЙОНА</w:t>
      </w:r>
    </w:p>
    <w:p w:rsidR="00B5516C" w:rsidRPr="00117829" w:rsidRDefault="00B5516C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B5516C" w:rsidRPr="00B04A1F" w:rsidRDefault="00B5516C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B5516C" w:rsidRPr="00B04A1F" w:rsidRDefault="00B5516C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B5516C" w:rsidRDefault="00B5516C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B04A1F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B5516C" w:rsidRPr="00B04A1F" w:rsidRDefault="00B5516C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B5516C" w:rsidRPr="00B04A1F" w:rsidRDefault="00B5516C" w:rsidP="002F697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«11»марта </w:t>
      </w:r>
      <w:r w:rsidRPr="00B04A1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B04A1F">
        <w:rPr>
          <w:rFonts w:ascii="Times New Roman" w:hAnsi="Times New Roman" w:cs="Times New Roman"/>
          <w:sz w:val="28"/>
          <w:szCs w:val="28"/>
        </w:rPr>
        <w:t xml:space="preserve"> г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04A1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B04A1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B5516C" w:rsidRPr="00DC7E74" w:rsidRDefault="00B5516C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7E74">
        <w:rPr>
          <w:rFonts w:ascii="Times New Roman" w:hAnsi="Times New Roman" w:cs="Times New Roman"/>
          <w:sz w:val="28"/>
          <w:szCs w:val="28"/>
        </w:rPr>
        <w:t>с.Бабеево</w:t>
      </w:r>
    </w:p>
    <w:p w:rsidR="00B5516C" w:rsidRDefault="00B5516C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профилактических групп по проведению мероприятий </w:t>
      </w:r>
    </w:p>
    <w:p w:rsidR="00B5516C" w:rsidRPr="00051966" w:rsidRDefault="00B5516C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по пожарной безопасности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  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 района на 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B5516C" w:rsidRPr="00051966" w:rsidRDefault="00B5516C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5516C" w:rsidRPr="00117829" w:rsidRDefault="00B5516C" w:rsidP="00051966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66">
        <w:rPr>
          <w:sz w:val="28"/>
          <w:szCs w:val="28"/>
        </w:rPr>
        <w:tab/>
      </w:r>
      <w:r w:rsidRPr="0011782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Бабеевского сельского поселения Темниковского муниципального района  п о с т а н о в л я е т:</w:t>
      </w:r>
    </w:p>
    <w:p w:rsidR="00B5516C" w:rsidRPr="00117829" w:rsidRDefault="00B5516C" w:rsidP="0005196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1.Создать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B5516C" w:rsidRPr="00117829" w:rsidRDefault="00B5516C" w:rsidP="00DC7E7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2.Членам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         3.Организовывать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предложений домовладельцу об устранении выявленных нарушений требований пожарной безопасности.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4. Председателю комиссии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 протокол схода.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5.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 постановлению.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6.Контроль за исполнением настоящего постановления оставляю за собой.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7.Настоящее постановление вступает в силу после дня его официального опубликования</w:t>
      </w:r>
    </w:p>
    <w:p w:rsidR="00B5516C" w:rsidRPr="00051966" w:rsidRDefault="00B5516C" w:rsidP="00051966">
      <w:pPr>
        <w:pStyle w:val="NoSpacing"/>
        <w:spacing w:line="360" w:lineRule="auto"/>
        <w:ind w:firstLine="709"/>
        <w:jc w:val="both"/>
        <w:rPr>
          <w:sz w:val="28"/>
          <w:szCs w:val="28"/>
        </w:rPr>
      </w:pPr>
    </w:p>
    <w:p w:rsidR="00B5516C" w:rsidRPr="00051966" w:rsidRDefault="00B5516C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16C" w:rsidRPr="00051966" w:rsidRDefault="00B5516C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B5516C" w:rsidRPr="00051966" w:rsidRDefault="00B5516C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Ю.П.Нечайкин</w:t>
      </w: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Pr="00051966" w:rsidRDefault="00B5516C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5516C" w:rsidRPr="00051966" w:rsidRDefault="00B5516C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5516C" w:rsidRPr="00051966" w:rsidRDefault="00B5516C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5516C" w:rsidRPr="00051966" w:rsidRDefault="00B5516C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051966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5196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51966">
        <w:rPr>
          <w:rFonts w:ascii="Times New Roman" w:hAnsi="Times New Roman" w:cs="Times New Roman"/>
          <w:sz w:val="24"/>
          <w:szCs w:val="24"/>
        </w:rPr>
        <w:t>.2022</w:t>
      </w:r>
    </w:p>
    <w:p w:rsidR="00B5516C" w:rsidRDefault="00B5516C" w:rsidP="0084234A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B5516C" w:rsidRPr="00370AEF" w:rsidRDefault="00B5516C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СОСТАВ</w:t>
      </w:r>
    </w:p>
    <w:p w:rsidR="00B5516C" w:rsidRDefault="00B5516C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 xml:space="preserve">профилактической группы по предупреждению и профилактике пожаров в жилых помещениях </w:t>
      </w:r>
    </w:p>
    <w:p w:rsidR="00B5516C" w:rsidRPr="00370AEF" w:rsidRDefault="00B5516C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на территории Бабеевского сельского поселения</w:t>
      </w:r>
    </w:p>
    <w:p w:rsidR="00B5516C" w:rsidRPr="00051966" w:rsidRDefault="00B5516C" w:rsidP="0084234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4155"/>
        <w:gridCol w:w="4950"/>
      </w:tblGrid>
      <w:tr w:rsidR="00B5516C" w:rsidRPr="00413168" w:rsidTr="00DA2C6F">
        <w:trPr>
          <w:trHeight w:val="420"/>
        </w:trPr>
        <w:tc>
          <w:tcPr>
            <w:tcW w:w="594" w:type="dxa"/>
          </w:tcPr>
          <w:p w:rsidR="00B5516C" w:rsidRPr="00FE12B3" w:rsidRDefault="00B5516C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55" w:type="dxa"/>
          </w:tcPr>
          <w:p w:rsidR="00B5516C" w:rsidRPr="00FE12B3" w:rsidRDefault="00B5516C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4950" w:type="dxa"/>
          </w:tcPr>
          <w:p w:rsidR="00B5516C" w:rsidRPr="00FE12B3" w:rsidRDefault="00B5516C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5516C" w:rsidRPr="00413168" w:rsidTr="00DA2C6F">
        <w:trPr>
          <w:trHeight w:val="420"/>
        </w:trPr>
        <w:tc>
          <w:tcPr>
            <w:tcW w:w="594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5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Нечайкин Юрий Павлович</w:t>
            </w:r>
          </w:p>
        </w:tc>
        <w:tc>
          <w:tcPr>
            <w:tcW w:w="4950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B5516C" w:rsidRPr="00413168" w:rsidTr="00DA2C6F">
        <w:trPr>
          <w:trHeight w:val="360"/>
        </w:trPr>
        <w:tc>
          <w:tcPr>
            <w:tcW w:w="594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5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Баранчикова Мария Ивановна</w:t>
            </w:r>
          </w:p>
        </w:tc>
        <w:tc>
          <w:tcPr>
            <w:tcW w:w="4950" w:type="dxa"/>
          </w:tcPr>
          <w:p w:rsidR="00B5516C" w:rsidRDefault="00B5516C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-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меститель главы</w:t>
            </w:r>
          </w:p>
          <w:p w:rsidR="00B5516C" w:rsidRPr="00413168" w:rsidRDefault="00B5516C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B5516C" w:rsidRPr="00413168" w:rsidTr="00DA2C6F">
        <w:trPr>
          <w:trHeight w:val="390"/>
        </w:trPr>
        <w:tc>
          <w:tcPr>
            <w:tcW w:w="594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5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6C" w:rsidRPr="00413168" w:rsidTr="00DA2C6F">
        <w:trPr>
          <w:trHeight w:val="450"/>
        </w:trPr>
        <w:tc>
          <w:tcPr>
            <w:tcW w:w="594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5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Бисяев Иван Иванович</w:t>
            </w:r>
          </w:p>
        </w:tc>
        <w:tc>
          <w:tcPr>
            <w:tcW w:w="4950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главы </w:t>
            </w:r>
          </w:p>
        </w:tc>
      </w:tr>
      <w:tr w:rsidR="00B5516C" w:rsidRPr="00413168" w:rsidTr="00DA2C6F">
        <w:trPr>
          <w:trHeight w:val="570"/>
        </w:trPr>
        <w:tc>
          <w:tcPr>
            <w:tcW w:w="594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5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Абанова Лариса Петровна</w:t>
            </w:r>
          </w:p>
        </w:tc>
        <w:tc>
          <w:tcPr>
            <w:tcW w:w="4950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B5516C" w:rsidRPr="00413168" w:rsidTr="00DA2C6F">
        <w:trPr>
          <w:trHeight w:val="615"/>
        </w:trPr>
        <w:tc>
          <w:tcPr>
            <w:tcW w:w="594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55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Шукшина Ольга Ивановна</w:t>
            </w:r>
          </w:p>
        </w:tc>
        <w:tc>
          <w:tcPr>
            <w:tcW w:w="4950" w:type="dxa"/>
          </w:tcPr>
          <w:p w:rsidR="00B5516C" w:rsidRPr="00413168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B5516C" w:rsidRPr="00413168" w:rsidTr="00DA2C6F">
        <w:trPr>
          <w:trHeight w:val="336"/>
        </w:trPr>
        <w:tc>
          <w:tcPr>
            <w:tcW w:w="594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55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Расщепкина Клавдия Борисовна</w:t>
            </w:r>
          </w:p>
        </w:tc>
        <w:tc>
          <w:tcPr>
            <w:tcW w:w="4950" w:type="dxa"/>
          </w:tcPr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Лаврентьевской 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 (по согласованию)</w:t>
            </w:r>
          </w:p>
        </w:tc>
      </w:tr>
      <w:tr w:rsidR="00B5516C" w:rsidRPr="00413168" w:rsidTr="00DA2C6F">
        <w:trPr>
          <w:trHeight w:val="336"/>
        </w:trPr>
        <w:tc>
          <w:tcPr>
            <w:tcW w:w="594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55" w:type="dxa"/>
          </w:tcPr>
          <w:p w:rsidR="00B5516C" w:rsidRDefault="00B5516C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Синяев Владимир Ильич</w:t>
            </w:r>
          </w:p>
        </w:tc>
        <w:tc>
          <w:tcPr>
            <w:tcW w:w="4950" w:type="dxa"/>
          </w:tcPr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 РМ «Лесопожарный Центр»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Лесопожарной станции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B5516C" w:rsidRDefault="00B5516C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516C" w:rsidRPr="00A04AF1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5516C" w:rsidRPr="00A04AF1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5516C" w:rsidRPr="00A04AF1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5516C" w:rsidRPr="00A04AF1" w:rsidRDefault="00B5516C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A04AF1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04AF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04AF1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B5516C" w:rsidRPr="00567832" w:rsidRDefault="00B5516C" w:rsidP="00567832">
      <w:pPr>
        <w:pStyle w:val="NormalWeb"/>
        <w:jc w:val="center"/>
        <w:rPr>
          <w:rFonts w:ascii="Times New Roman" w:hAnsi="Times New Roman" w:cs="Times New Roman"/>
          <w:sz w:val="26"/>
          <w:szCs w:val="26"/>
        </w:rPr>
      </w:pPr>
      <w:r w:rsidRPr="00567832">
        <w:rPr>
          <w:rFonts w:ascii="Times New Roman" w:hAnsi="Times New Roman" w:cs="Times New Roman"/>
        </w:rPr>
        <w:t>План работы</w:t>
      </w:r>
      <w:r w:rsidRPr="00567832">
        <w:rPr>
          <w:rFonts w:ascii="Times New Roman" w:hAnsi="Times New Roman" w:cs="Times New Roman"/>
        </w:rPr>
        <w:br/>
        <w:t>профилактической группы по предупреждению и профилактике пожаров</w:t>
      </w:r>
      <w:r w:rsidRPr="00567832">
        <w:rPr>
          <w:rFonts w:ascii="Times New Roman" w:hAnsi="Times New Roman" w:cs="Times New Roman"/>
        </w:rPr>
        <w:br/>
        <w:t>в жилых помещениях на территории Бабеевского сельского поселения</w:t>
      </w:r>
      <w:r w:rsidRPr="0056783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6095"/>
        <w:gridCol w:w="1559"/>
        <w:gridCol w:w="1701"/>
      </w:tblGrid>
      <w:tr w:rsidR="00B5516C" w:rsidRPr="00413168">
        <w:tc>
          <w:tcPr>
            <w:tcW w:w="534" w:type="dxa"/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№п/п</w:t>
            </w:r>
          </w:p>
        </w:tc>
        <w:tc>
          <w:tcPr>
            <w:tcW w:w="6095" w:type="dxa"/>
          </w:tcPr>
          <w:p w:rsidR="00B5516C" w:rsidRPr="00567832" w:rsidRDefault="00B5516C" w:rsidP="0041316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794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Исполнители</w:t>
            </w:r>
          </w:p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члены группы</w:t>
            </w: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Обновлять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заместитель председателя группы</w:t>
            </w: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Предоставлять ежемесячно ведомости проведения подворных обходов в отдел надзорной деятельности  и профилактических работ Темниковского и Теньгушевского муниципальных районов УНД И ПР Главного управления МЧС России по Республике Мордовия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заместитель председателя группы</w:t>
            </w: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председатель группы</w:t>
            </w: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Принять меры к временной приостановке эксплуатации зданий, помещений, участков электросетей и печей, непосредственно создающих угрозу возникновения пожара и безопасности людей, согласно действующему законодательству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председатель группы</w:t>
            </w:r>
          </w:p>
        </w:tc>
      </w:tr>
      <w:tr w:rsidR="00B5516C" w:rsidRPr="00413168">
        <w:tc>
          <w:tcPr>
            <w:tcW w:w="534" w:type="dxa"/>
          </w:tcPr>
          <w:p w:rsidR="00B5516C" w:rsidRPr="00567832" w:rsidRDefault="00B5516C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6095" w:type="dxa"/>
          </w:tcPr>
          <w:p w:rsidR="00B5516C" w:rsidRPr="00567832" w:rsidRDefault="00B5516C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Организовать проверки подвальных и чердачных помещений, пустующих и подлежащих сносу строений, гаражей, вагончиков и других мест вероятного сбора лиц, систематически совершающих правонарушения, представляющих оперативный интерес, с целью их выявления и задержания, пресечения преступлений и других правонарушений.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16C" w:rsidRPr="00567832" w:rsidRDefault="00B5516C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16C" w:rsidRPr="00567832" w:rsidRDefault="00B5516C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члены группы</w:t>
            </w:r>
          </w:p>
        </w:tc>
      </w:tr>
    </w:tbl>
    <w:p w:rsidR="00B5516C" w:rsidRPr="00E96CEF" w:rsidRDefault="00B5516C" w:rsidP="00051966">
      <w:pPr>
        <w:pStyle w:val="NoSpacing"/>
        <w:jc w:val="both"/>
      </w:pPr>
    </w:p>
    <w:p w:rsidR="00B5516C" w:rsidRPr="00E96CEF" w:rsidRDefault="00B5516C" w:rsidP="00051966"/>
    <w:p w:rsidR="00B5516C" w:rsidRDefault="00B5516C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6C" w:rsidRDefault="00B5516C" w:rsidP="00C66905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3C3C3C"/>
          <w:sz w:val="21"/>
          <w:szCs w:val="21"/>
        </w:rPr>
      </w:pPr>
    </w:p>
    <w:sectPr w:rsidR="00B5516C" w:rsidSect="00DC7E74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16C" w:rsidRDefault="00B5516C" w:rsidP="00860A5C">
      <w:pPr>
        <w:spacing w:after="0" w:line="240" w:lineRule="auto"/>
      </w:pPr>
      <w:r>
        <w:separator/>
      </w:r>
    </w:p>
  </w:endnote>
  <w:endnote w:type="continuationSeparator" w:id="1">
    <w:p w:rsidR="00B5516C" w:rsidRDefault="00B5516C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16C" w:rsidRDefault="00B5516C" w:rsidP="00860A5C">
      <w:pPr>
        <w:spacing w:after="0" w:line="240" w:lineRule="auto"/>
      </w:pPr>
      <w:r>
        <w:separator/>
      </w:r>
    </w:p>
  </w:footnote>
  <w:footnote w:type="continuationSeparator" w:id="1">
    <w:p w:rsidR="00B5516C" w:rsidRDefault="00B5516C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6C" w:rsidRDefault="00B5516C" w:rsidP="008944E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5516C" w:rsidRDefault="00B5516C" w:rsidP="005F7A76">
    <w:pPr>
      <w:pStyle w:val="Header"/>
    </w:pPr>
  </w:p>
  <w:p w:rsidR="00B5516C" w:rsidRDefault="00B551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6C" w:rsidRDefault="00B5516C" w:rsidP="00006976">
    <w:pPr>
      <w:pStyle w:val="Header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1C0"/>
    <w:rsid w:val="00006976"/>
    <w:rsid w:val="00051966"/>
    <w:rsid w:val="000A203F"/>
    <w:rsid w:val="00117829"/>
    <w:rsid w:val="001239D9"/>
    <w:rsid w:val="001E58A9"/>
    <w:rsid w:val="00293135"/>
    <w:rsid w:val="002F6976"/>
    <w:rsid w:val="00370AEF"/>
    <w:rsid w:val="003A21C0"/>
    <w:rsid w:val="004122F8"/>
    <w:rsid w:val="00413168"/>
    <w:rsid w:val="004B6FC5"/>
    <w:rsid w:val="00521014"/>
    <w:rsid w:val="00567832"/>
    <w:rsid w:val="005A76F9"/>
    <w:rsid w:val="005D36FD"/>
    <w:rsid w:val="005E45B9"/>
    <w:rsid w:val="005F7A76"/>
    <w:rsid w:val="00614F11"/>
    <w:rsid w:val="006B136A"/>
    <w:rsid w:val="0071796A"/>
    <w:rsid w:val="00745144"/>
    <w:rsid w:val="007534CE"/>
    <w:rsid w:val="00790C51"/>
    <w:rsid w:val="00794743"/>
    <w:rsid w:val="007E497A"/>
    <w:rsid w:val="0084234A"/>
    <w:rsid w:val="00860A5C"/>
    <w:rsid w:val="008662DC"/>
    <w:rsid w:val="00872AD9"/>
    <w:rsid w:val="008944E2"/>
    <w:rsid w:val="008A3E9F"/>
    <w:rsid w:val="008D468C"/>
    <w:rsid w:val="00900B70"/>
    <w:rsid w:val="00901DB6"/>
    <w:rsid w:val="009A6C40"/>
    <w:rsid w:val="00A04AF1"/>
    <w:rsid w:val="00A4766B"/>
    <w:rsid w:val="00AB2EEC"/>
    <w:rsid w:val="00B04A1F"/>
    <w:rsid w:val="00B5516C"/>
    <w:rsid w:val="00B552A2"/>
    <w:rsid w:val="00B7492B"/>
    <w:rsid w:val="00BB4159"/>
    <w:rsid w:val="00C66905"/>
    <w:rsid w:val="00DA2C6F"/>
    <w:rsid w:val="00DA7097"/>
    <w:rsid w:val="00DC7E74"/>
    <w:rsid w:val="00E24AEA"/>
    <w:rsid w:val="00E96CEF"/>
    <w:rsid w:val="00EC4395"/>
    <w:rsid w:val="00FC6089"/>
    <w:rsid w:val="00FE12B3"/>
    <w:rsid w:val="00FE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A5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3A21C0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A21C0"/>
  </w:style>
  <w:style w:type="paragraph" w:customStyle="1" w:styleId="consplusnonformat">
    <w:name w:val="consplusnonformat"/>
    <w:basedOn w:val="Normal"/>
    <w:uiPriority w:val="99"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790C51"/>
    <w:pPr>
      <w:ind w:left="720"/>
    </w:pPr>
  </w:style>
  <w:style w:type="paragraph" w:styleId="Subtitle">
    <w:name w:val="Subtitle"/>
    <w:basedOn w:val="Normal"/>
    <w:link w:val="SubtitleChar"/>
    <w:uiPriority w:val="99"/>
    <w:qFormat/>
    <w:rsid w:val="002F6976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F6976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2F6976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F6976"/>
    <w:rPr>
      <w:rFonts w:ascii="Calibri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697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7A76"/>
  </w:style>
  <w:style w:type="paragraph" w:styleId="NoSpacing">
    <w:name w:val="No Spacing"/>
    <w:uiPriority w:val="99"/>
    <w:qFormat/>
    <w:rsid w:val="00051966"/>
    <w:rPr>
      <w:rFonts w:cs="Calibri"/>
      <w:sz w:val="24"/>
      <w:szCs w:val="24"/>
    </w:rPr>
  </w:style>
  <w:style w:type="table" w:styleId="TableGrid">
    <w:name w:val="Table Grid"/>
    <w:basedOn w:val="TableNormal"/>
    <w:uiPriority w:val="99"/>
    <w:rsid w:val="00051966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DC7E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70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5</Pages>
  <Words>833</Words>
  <Characters>4749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2022-03-14T05:45:00Z</cp:lastPrinted>
  <dcterms:created xsi:type="dcterms:W3CDTF">2018-01-26T07:42:00Z</dcterms:created>
  <dcterms:modified xsi:type="dcterms:W3CDTF">2022-04-27T08:00:00Z</dcterms:modified>
</cp:coreProperties>
</file>