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49A" w:rsidRPr="00FF3EA2" w:rsidRDefault="0093749A" w:rsidP="002933BC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 xml:space="preserve">АДМИНИСТРАЦИЯ  </w:t>
      </w:r>
      <w:r>
        <w:rPr>
          <w:sz w:val="28"/>
          <w:szCs w:val="28"/>
        </w:rPr>
        <w:t xml:space="preserve">ТЕМНИКОВСКОГО </w:t>
      </w:r>
      <w:r w:rsidRPr="00FF3EA2">
        <w:rPr>
          <w:sz w:val="28"/>
          <w:szCs w:val="28"/>
        </w:rPr>
        <w:t>МУНИЦИПАЛЬНОГО РАЙОНА</w:t>
      </w:r>
    </w:p>
    <w:p w:rsidR="0093749A" w:rsidRPr="00FF3EA2" w:rsidRDefault="0093749A" w:rsidP="002933BC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93749A" w:rsidRPr="00FF3EA2" w:rsidRDefault="0093749A" w:rsidP="002933BC">
      <w:pPr>
        <w:jc w:val="center"/>
        <w:rPr>
          <w:sz w:val="28"/>
          <w:szCs w:val="28"/>
        </w:rPr>
      </w:pPr>
    </w:p>
    <w:p w:rsidR="0093749A" w:rsidRPr="00FF3EA2" w:rsidRDefault="0093749A" w:rsidP="002933BC">
      <w:pPr>
        <w:jc w:val="center"/>
        <w:rPr>
          <w:sz w:val="28"/>
          <w:szCs w:val="28"/>
        </w:rPr>
      </w:pPr>
    </w:p>
    <w:p w:rsidR="0093749A" w:rsidRPr="00962848" w:rsidRDefault="0093749A" w:rsidP="002933BC">
      <w:pPr>
        <w:jc w:val="center"/>
        <w:rPr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</w:p>
    <w:p w:rsidR="0093749A" w:rsidRPr="00FF3EA2" w:rsidRDefault="0093749A" w:rsidP="002933BC">
      <w:pPr>
        <w:jc w:val="center"/>
        <w:rPr>
          <w:b/>
          <w:sz w:val="28"/>
          <w:szCs w:val="28"/>
        </w:rPr>
      </w:pPr>
    </w:p>
    <w:p w:rsidR="0093749A" w:rsidRPr="00464634" w:rsidRDefault="0093749A" w:rsidP="002933BC">
      <w:pPr>
        <w:rPr>
          <w:sz w:val="28"/>
          <w:szCs w:val="28"/>
        </w:rPr>
      </w:pPr>
      <w:r w:rsidRPr="00FE5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«27 » сентября 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  <w:szCs w:val="28"/>
          </w:rPr>
          <w:t>2013 г</w:t>
        </w:r>
      </w:smartTag>
      <w:r>
        <w:rPr>
          <w:sz w:val="28"/>
          <w:szCs w:val="28"/>
        </w:rPr>
        <w:t>.</w:t>
      </w:r>
      <w:r w:rsidRPr="00FE5C0D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                              </w:t>
      </w:r>
      <w:r w:rsidRPr="00FE5C0D">
        <w:rPr>
          <w:sz w:val="28"/>
          <w:szCs w:val="28"/>
        </w:rPr>
        <w:t xml:space="preserve"> № </w:t>
      </w:r>
      <w:r>
        <w:rPr>
          <w:sz w:val="28"/>
          <w:szCs w:val="28"/>
        </w:rPr>
        <w:t>652</w:t>
      </w:r>
    </w:p>
    <w:p w:rsidR="0093749A" w:rsidRPr="00FF3EA2" w:rsidRDefault="0093749A" w:rsidP="002933BC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Темников</w:t>
      </w:r>
    </w:p>
    <w:p w:rsidR="0093749A" w:rsidRPr="00FF3EA2" w:rsidRDefault="0093749A" w:rsidP="002933BC">
      <w:pPr>
        <w:jc w:val="center"/>
        <w:rPr>
          <w:sz w:val="28"/>
          <w:szCs w:val="28"/>
        </w:rPr>
      </w:pPr>
    </w:p>
    <w:p w:rsidR="0093749A" w:rsidRDefault="0093749A" w:rsidP="003B2DC9">
      <w:pPr>
        <w:jc w:val="center"/>
        <w:rPr>
          <w:b/>
          <w:sz w:val="28"/>
          <w:szCs w:val="28"/>
        </w:rPr>
      </w:pPr>
      <w:r w:rsidRPr="00FF3EA2">
        <w:rPr>
          <w:b/>
          <w:sz w:val="28"/>
          <w:szCs w:val="28"/>
        </w:rPr>
        <w:t xml:space="preserve">Об </w:t>
      </w:r>
      <w:r>
        <w:rPr>
          <w:b/>
          <w:sz w:val="28"/>
          <w:szCs w:val="28"/>
        </w:rPr>
        <w:t>утверждении распределения субсидий бюджетам муниципальных бюджетных учреждений образования Темниковского муниципального района Республики Мордовия на софинансирование расходных обязательств в рамках реализации по модернизации региональной системы общего образования в 2013 году</w:t>
      </w:r>
    </w:p>
    <w:p w:rsidR="0093749A" w:rsidRPr="00FF3EA2" w:rsidRDefault="0093749A" w:rsidP="002933BC">
      <w:pPr>
        <w:rPr>
          <w:b/>
          <w:sz w:val="28"/>
          <w:szCs w:val="28"/>
        </w:rPr>
      </w:pPr>
    </w:p>
    <w:p w:rsidR="0093749A" w:rsidRDefault="0093749A" w:rsidP="002933B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 исполнение постановления Правительства Российской Федерации от 31 мая 2011г. №436 «О порядке предоставления в 2011-2013 годах субсидий из федерального бюджета бюджетам субъектов Российской Федерации на модернизацию региональных систем общего образования», постановления Правительства Республики Мордовия «Об утверждении комплекса мер по модернизации системы общего образования в Республике Мордовия» от 18 марта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  <w:szCs w:val="28"/>
          </w:rPr>
          <w:t>2013 г</w:t>
        </w:r>
      </w:smartTag>
      <w:r>
        <w:rPr>
          <w:sz w:val="28"/>
          <w:szCs w:val="28"/>
        </w:rPr>
        <w:t>. №84  администрация Темниковского муниципального района</w:t>
      </w:r>
    </w:p>
    <w:p w:rsidR="0093749A" w:rsidRPr="00FF3EA2" w:rsidRDefault="0093749A" w:rsidP="002933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 о с т а н о в л я е т</w:t>
      </w:r>
      <w:r w:rsidRPr="00FF3EA2">
        <w:rPr>
          <w:sz w:val="28"/>
          <w:szCs w:val="28"/>
        </w:rPr>
        <w:t>:</w:t>
      </w:r>
    </w:p>
    <w:p w:rsidR="0093749A" w:rsidRDefault="0093749A" w:rsidP="00EF07F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1.Субсидию из республиканского бюджета Республики Мордовия бюджету Темниковского муниципального района Республики Мордовия, предусмотренную на модернизацию системы общего образования в Темниковском муниципальном районе в 2013 году в сумме 2299,4 тыс. руб. (два миллиона двести девяносто девять  тысяч четыреста рублей), распределить муниципальным бюджетным общеобразовательным учреждениям:</w:t>
      </w:r>
    </w:p>
    <w:p w:rsidR="0093749A" w:rsidRDefault="0093749A" w:rsidP="00EF07F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1) МБОУ «Темниковская средняя общеобразовательная школа №1» в сумме 74,4 тыс.руб. (семьдесят четыре тысячи четыреста  рублей) на следующие направления:</w:t>
      </w:r>
    </w:p>
    <w:p w:rsidR="0093749A" w:rsidRDefault="0093749A" w:rsidP="00991E33">
      <w:pPr>
        <w:rPr>
          <w:sz w:val="28"/>
          <w:szCs w:val="28"/>
        </w:rPr>
      </w:pPr>
      <w:r>
        <w:rPr>
          <w:sz w:val="28"/>
          <w:szCs w:val="28"/>
        </w:rPr>
        <w:t>-оборудование для школьных столовых -67,0 тыс. руб.</w:t>
      </w:r>
    </w:p>
    <w:p w:rsidR="0093749A" w:rsidRDefault="0093749A" w:rsidP="00991E33">
      <w:pPr>
        <w:rPr>
          <w:sz w:val="28"/>
          <w:szCs w:val="28"/>
        </w:rPr>
      </w:pPr>
    </w:p>
    <w:p w:rsidR="0093749A" w:rsidRDefault="0093749A" w:rsidP="00991E33">
      <w:pPr>
        <w:rPr>
          <w:sz w:val="28"/>
          <w:szCs w:val="28"/>
        </w:rPr>
      </w:pPr>
      <w:r>
        <w:rPr>
          <w:sz w:val="28"/>
          <w:szCs w:val="28"/>
        </w:rPr>
        <w:t xml:space="preserve"> (шестьдесят семь тысяч рублей).</w:t>
      </w:r>
    </w:p>
    <w:p w:rsidR="0093749A" w:rsidRDefault="0093749A" w:rsidP="00991E33">
      <w:pPr>
        <w:rPr>
          <w:sz w:val="28"/>
          <w:szCs w:val="28"/>
        </w:rPr>
      </w:pPr>
    </w:p>
    <w:p w:rsidR="0093749A" w:rsidRDefault="0093749A" w:rsidP="00991E33">
      <w:pPr>
        <w:rPr>
          <w:sz w:val="28"/>
          <w:szCs w:val="28"/>
        </w:rPr>
      </w:pPr>
      <w:r>
        <w:rPr>
          <w:sz w:val="28"/>
          <w:szCs w:val="28"/>
        </w:rPr>
        <w:t>-повышение квалификации ,профессиональная переподготовка руководителей общеобразовательных учреждений и учителей(человек)-7,4тыс.руб.(семь тысяч четыреста рублей)</w:t>
      </w:r>
    </w:p>
    <w:p w:rsidR="0093749A" w:rsidRDefault="0093749A" w:rsidP="00991E33">
      <w:pPr>
        <w:rPr>
          <w:sz w:val="28"/>
          <w:szCs w:val="28"/>
        </w:rPr>
      </w:pPr>
    </w:p>
    <w:p w:rsidR="0093749A" w:rsidRDefault="0093749A" w:rsidP="00991E3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Pr="00991E33">
        <w:rPr>
          <w:sz w:val="28"/>
          <w:szCs w:val="28"/>
        </w:rPr>
        <w:t xml:space="preserve"> </w:t>
      </w:r>
      <w:r>
        <w:rPr>
          <w:sz w:val="28"/>
          <w:szCs w:val="28"/>
        </w:rPr>
        <w:t>МБОУ «Темниковская средняя общеобразовательная школа №2» в сумме 1759,8 тыс.руб. (один миллион семьсот пятьдесят девять тысяч восемьсот рублей) на следующие направления:</w:t>
      </w:r>
    </w:p>
    <w:p w:rsidR="0093749A" w:rsidRDefault="0093749A" w:rsidP="00991E3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406F0">
        <w:rPr>
          <w:sz w:val="28"/>
          <w:szCs w:val="28"/>
        </w:rPr>
        <w:t xml:space="preserve"> </w:t>
      </w:r>
      <w:r>
        <w:rPr>
          <w:sz w:val="28"/>
          <w:szCs w:val="28"/>
        </w:rPr>
        <w:t>оборудование для школьных столовых -67,0 тыс. руб. (шестьдесят семь тысяч рублей);</w:t>
      </w:r>
    </w:p>
    <w:p w:rsidR="0093749A" w:rsidRDefault="0093749A" w:rsidP="00991E3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-т</w:t>
      </w:r>
      <w:r w:rsidRPr="00991E33">
        <w:rPr>
          <w:sz w:val="28"/>
          <w:szCs w:val="28"/>
        </w:rPr>
        <w:t>екущий ремонт с целью обеспечения выполнения требований к санитарно-бытовым условиям и охране здоровья обучающихся</w:t>
      </w:r>
      <w:r>
        <w:rPr>
          <w:sz w:val="28"/>
          <w:szCs w:val="28"/>
        </w:rPr>
        <w:t>-885,4 тыс. руб. (восемьсот восемьдесят пять тысяч четыреста рублей).</w:t>
      </w:r>
    </w:p>
    <w:p w:rsidR="0093749A" w:rsidRDefault="0093749A" w:rsidP="00991E3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406F0">
        <w:rPr>
          <w:sz w:val="28"/>
          <w:szCs w:val="28"/>
        </w:rPr>
        <w:t xml:space="preserve"> </w:t>
      </w:r>
      <w:r>
        <w:rPr>
          <w:sz w:val="28"/>
          <w:szCs w:val="28"/>
        </w:rPr>
        <w:t>повышение квалификации, профессиональная переподготовка руководителей общеобразовательных учреждений и учителей (человек)-7,4тыс. руб. (семь тысяч четыреста рублей)</w:t>
      </w:r>
    </w:p>
    <w:p w:rsidR="0093749A" w:rsidRDefault="0093749A" w:rsidP="00991E3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-Осуществление мер, направленные на энергосбережение в общеобразовательном учреждении-800,0(восемьсот тысяч рублей)</w:t>
      </w:r>
    </w:p>
    <w:p w:rsidR="0093749A" w:rsidRDefault="0093749A" w:rsidP="00991E3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3)МБОУ «Аксельская средняя общеобразовательная школа» в сумме 73,7 тыс. руб. (семьдесят три  тысячи семьсот рублей) на следующие направления:</w:t>
      </w:r>
    </w:p>
    <w:p w:rsidR="0093749A" w:rsidRDefault="0093749A" w:rsidP="004D220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25C68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991E33">
        <w:rPr>
          <w:sz w:val="28"/>
          <w:szCs w:val="28"/>
        </w:rPr>
        <w:t>екущий ремонт с целью обеспечения выполнения требований к санитарно-бытовым условиям и охране здоровья обучающихся</w:t>
      </w:r>
      <w:r>
        <w:rPr>
          <w:sz w:val="28"/>
          <w:szCs w:val="28"/>
        </w:rPr>
        <w:t xml:space="preserve"> -70,0 тыс.руб.(семьдесят тысяч рублей).</w:t>
      </w:r>
    </w:p>
    <w:p w:rsidR="0093749A" w:rsidRDefault="0093749A" w:rsidP="004D220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-повышение квалификации, профессиональная переподготовка руководителей общеобразовательных учреждений и учителей-3,7тыс.руб.(три тысячи семьсот рублей)</w:t>
      </w:r>
    </w:p>
    <w:p w:rsidR="0093749A" w:rsidRDefault="0093749A" w:rsidP="004D220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Pr="004D2204">
        <w:rPr>
          <w:sz w:val="28"/>
          <w:szCs w:val="28"/>
        </w:rPr>
        <w:t xml:space="preserve"> </w:t>
      </w:r>
      <w:r>
        <w:rPr>
          <w:sz w:val="28"/>
          <w:szCs w:val="28"/>
        </w:rPr>
        <w:t>МБОУ «Андреевская средняя общеобразовательная школа» в сумме 73,7 тыс. руб. (семьдесят три тысячи  семьсот рублей) на следующие направления:</w:t>
      </w:r>
    </w:p>
    <w:p w:rsidR="0093749A" w:rsidRDefault="0093749A" w:rsidP="004D220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582D5A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991E33">
        <w:rPr>
          <w:sz w:val="28"/>
          <w:szCs w:val="28"/>
        </w:rPr>
        <w:t>екущий ремонт с целью обеспечения выполнения требований к санитарно-бытовым условиям и охране здоровья обучающихся</w:t>
      </w:r>
      <w:r>
        <w:rPr>
          <w:sz w:val="28"/>
          <w:szCs w:val="28"/>
        </w:rPr>
        <w:t xml:space="preserve"> -70,0 тыс. руб.(семьдесят  тысяч рублей).</w:t>
      </w:r>
    </w:p>
    <w:p w:rsidR="0093749A" w:rsidRDefault="0093749A" w:rsidP="004D220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582D5A">
        <w:rPr>
          <w:sz w:val="28"/>
          <w:szCs w:val="28"/>
        </w:rPr>
        <w:t xml:space="preserve"> </w:t>
      </w:r>
      <w:r>
        <w:rPr>
          <w:sz w:val="28"/>
          <w:szCs w:val="28"/>
        </w:rPr>
        <w:t>повышение квалификации, профессиональная переподготовка руководителей общеобразовательных учреждений и учителей-3,7тыс. руб. (три тысячи семьсот рублей)</w:t>
      </w:r>
    </w:p>
    <w:p w:rsidR="0093749A" w:rsidRDefault="0093749A" w:rsidP="004D220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 w:rsidRPr="004D2204">
        <w:rPr>
          <w:sz w:val="28"/>
          <w:szCs w:val="28"/>
        </w:rPr>
        <w:t xml:space="preserve"> </w:t>
      </w:r>
      <w:r>
        <w:rPr>
          <w:sz w:val="28"/>
          <w:szCs w:val="28"/>
        </w:rPr>
        <w:t>МБОУ «Пурдошанская средняя общеобразовательная школа» в сумме 199,7 тыс. руб. (сто девяносто девять тысяч семьсот рублей) на следующие направления:</w:t>
      </w:r>
    </w:p>
    <w:p w:rsidR="0093749A" w:rsidRDefault="0093749A" w:rsidP="004D220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-Оборудование для школьных столовых -66,0 тыс. руб. (шестьдесят шесть тысяч  рублей).</w:t>
      </w:r>
    </w:p>
    <w:p w:rsidR="0093749A" w:rsidRDefault="0093749A" w:rsidP="004D220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582D5A">
        <w:rPr>
          <w:sz w:val="28"/>
          <w:szCs w:val="28"/>
        </w:rPr>
        <w:t xml:space="preserve"> </w:t>
      </w:r>
      <w:r>
        <w:rPr>
          <w:sz w:val="28"/>
          <w:szCs w:val="28"/>
        </w:rPr>
        <w:t>повышение квалификации, профессиональная переподготовка руководителей общеобразовательных учреждений и учителей-3,7 тыс. руб. (три тысячи семьсот рублей)</w:t>
      </w:r>
    </w:p>
    <w:p w:rsidR="0093749A" w:rsidRDefault="0093749A" w:rsidP="004D220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-Осуществление мер, направленных на энергосбережение в общеобразовательном учреждении-130,0 тыс.руб.(сто тридцать тысяч рублей)</w:t>
      </w:r>
    </w:p>
    <w:p w:rsidR="0093749A" w:rsidRDefault="0093749A" w:rsidP="004D220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6)</w:t>
      </w:r>
      <w:r w:rsidRPr="004D2204">
        <w:rPr>
          <w:sz w:val="28"/>
          <w:szCs w:val="28"/>
        </w:rPr>
        <w:t xml:space="preserve"> </w:t>
      </w:r>
      <w:r>
        <w:rPr>
          <w:sz w:val="28"/>
          <w:szCs w:val="28"/>
        </w:rPr>
        <w:t>МБОУ «Тархановская средняя общеобразовательная школа» в сумме 73,7 тыс. руб. (семьдесят три  тысячи семьсот рублей) на следующие направления:</w:t>
      </w:r>
    </w:p>
    <w:p w:rsidR="0093749A" w:rsidRDefault="0093749A" w:rsidP="004D220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582D5A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991E33">
        <w:rPr>
          <w:sz w:val="28"/>
          <w:szCs w:val="28"/>
        </w:rPr>
        <w:t>екущий ремонт с целью обеспечения выполнения требований к санитарно-бытовым условиям и охране здоровья обучающихся</w:t>
      </w:r>
      <w:r>
        <w:rPr>
          <w:sz w:val="28"/>
          <w:szCs w:val="28"/>
        </w:rPr>
        <w:t xml:space="preserve"> -70,0 тыс. руб. (семьдесят тысяч рублей).</w:t>
      </w:r>
    </w:p>
    <w:p w:rsidR="0093749A" w:rsidRDefault="0093749A" w:rsidP="004D220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582D5A">
        <w:rPr>
          <w:sz w:val="28"/>
          <w:szCs w:val="28"/>
        </w:rPr>
        <w:t xml:space="preserve"> </w:t>
      </w:r>
      <w:r>
        <w:rPr>
          <w:sz w:val="28"/>
          <w:szCs w:val="28"/>
        </w:rPr>
        <w:t>повышение квалификации, профессиональная переподготовка руководителей общеобразовательных учреждений и учителей-3,7 тыс. руб. (три тысячи семьсот рублей)</w:t>
      </w:r>
    </w:p>
    <w:p w:rsidR="0093749A" w:rsidRDefault="0093749A" w:rsidP="008872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7)</w:t>
      </w:r>
      <w:r w:rsidRPr="008872B3">
        <w:rPr>
          <w:sz w:val="28"/>
          <w:szCs w:val="28"/>
        </w:rPr>
        <w:t xml:space="preserve"> </w:t>
      </w:r>
      <w:r>
        <w:rPr>
          <w:sz w:val="28"/>
          <w:szCs w:val="28"/>
        </w:rPr>
        <w:t>МБОУ «Урейская средняя общеобразовательная школа» в сумме 3,7 тыс. руб. (три тысячи семьсот рублей) на следующие направления:</w:t>
      </w:r>
    </w:p>
    <w:p w:rsidR="0093749A" w:rsidRDefault="0093749A" w:rsidP="008872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81C33">
        <w:rPr>
          <w:sz w:val="28"/>
          <w:szCs w:val="28"/>
        </w:rPr>
        <w:t xml:space="preserve"> </w:t>
      </w:r>
      <w:r>
        <w:rPr>
          <w:sz w:val="28"/>
          <w:szCs w:val="28"/>
        </w:rPr>
        <w:t>повышение квалификации, профессиональная переподготовка руководителей общеобразовательных учреждений и учителей-3,7 тыс. руб. (три тысячи семьсот рублей)</w:t>
      </w:r>
    </w:p>
    <w:p w:rsidR="0093749A" w:rsidRDefault="0093749A" w:rsidP="008872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8)</w:t>
      </w:r>
      <w:r w:rsidRPr="008872B3">
        <w:rPr>
          <w:sz w:val="28"/>
          <w:szCs w:val="28"/>
        </w:rPr>
        <w:t xml:space="preserve"> </w:t>
      </w:r>
      <w:r>
        <w:rPr>
          <w:sz w:val="28"/>
          <w:szCs w:val="28"/>
        </w:rPr>
        <w:t>МБОУ «Старогородская основная общеобразовательная школа» в сумме 3,7 тыс. руб. (три тысячи семьсот  рублей) на следующие направления:</w:t>
      </w:r>
    </w:p>
    <w:p w:rsidR="0093749A" w:rsidRDefault="0093749A" w:rsidP="008872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81C33">
        <w:rPr>
          <w:sz w:val="28"/>
          <w:szCs w:val="28"/>
        </w:rPr>
        <w:t xml:space="preserve"> </w:t>
      </w:r>
      <w:r>
        <w:rPr>
          <w:sz w:val="28"/>
          <w:szCs w:val="28"/>
        </w:rPr>
        <w:t>повышение квалификации, профессиональная переподготовка руководителей общеобразовательных учреждений и учителей-3,7 тыс. руб. (три тысячи семьсот рублей)</w:t>
      </w:r>
    </w:p>
    <w:p w:rsidR="0093749A" w:rsidRDefault="0093749A" w:rsidP="008872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9)</w:t>
      </w:r>
      <w:r w:rsidRPr="008872B3">
        <w:rPr>
          <w:sz w:val="28"/>
          <w:szCs w:val="28"/>
        </w:rPr>
        <w:t xml:space="preserve"> </w:t>
      </w:r>
      <w:r>
        <w:rPr>
          <w:sz w:val="28"/>
          <w:szCs w:val="28"/>
        </w:rPr>
        <w:t>МБОУ «Подгорно-Канаковская  основная общеобразовательная школа» в сумме 3,7 тыс. руб. (три тысячи семьсот рублей) на следующие направления:</w:t>
      </w:r>
    </w:p>
    <w:p w:rsidR="0093749A" w:rsidRDefault="0093749A" w:rsidP="00A81C3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81C33">
        <w:rPr>
          <w:sz w:val="28"/>
          <w:szCs w:val="28"/>
        </w:rPr>
        <w:t xml:space="preserve"> </w:t>
      </w:r>
      <w:r>
        <w:rPr>
          <w:sz w:val="28"/>
          <w:szCs w:val="28"/>
        </w:rPr>
        <w:t>повышение квалификации, профессиональная переподготовка руководителей общеобразовательных учреждений и учителей-3,7 тыс. руб. (три тысячи семьсот рублей)</w:t>
      </w:r>
    </w:p>
    <w:p w:rsidR="0093749A" w:rsidRDefault="0093749A" w:rsidP="008872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10)</w:t>
      </w:r>
      <w:r w:rsidRPr="008872B3">
        <w:rPr>
          <w:sz w:val="28"/>
          <w:szCs w:val="28"/>
        </w:rPr>
        <w:t xml:space="preserve">  </w:t>
      </w:r>
      <w:r>
        <w:rPr>
          <w:sz w:val="28"/>
          <w:szCs w:val="28"/>
        </w:rPr>
        <w:t>МБОУ «Кушкинская  основная общеобразовательная школа» в сумме 3,7 тыс. руб. (три тысячи семьсот  рублей) на следующие направления:</w:t>
      </w:r>
    </w:p>
    <w:p w:rsidR="0093749A" w:rsidRDefault="0093749A" w:rsidP="008872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81C33">
        <w:rPr>
          <w:sz w:val="28"/>
          <w:szCs w:val="28"/>
        </w:rPr>
        <w:t xml:space="preserve"> </w:t>
      </w:r>
      <w:r>
        <w:rPr>
          <w:sz w:val="28"/>
          <w:szCs w:val="28"/>
        </w:rPr>
        <w:t>повышение квалификации, профессиональная переподготовка руководителей общеобразовательных учреждений и учителей-3,7 тыс. руб. (три тысячи семьсот рублей)</w:t>
      </w:r>
    </w:p>
    <w:p w:rsidR="0093749A" w:rsidRDefault="0093749A" w:rsidP="008872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11)</w:t>
      </w:r>
      <w:r w:rsidRPr="008872B3">
        <w:rPr>
          <w:sz w:val="28"/>
          <w:szCs w:val="28"/>
        </w:rPr>
        <w:t xml:space="preserve"> </w:t>
      </w:r>
      <w:r>
        <w:rPr>
          <w:sz w:val="28"/>
          <w:szCs w:val="28"/>
        </w:rPr>
        <w:t>МБОУ «Митряловская  основная общеобразовательная школа» в сумме 3,7 тыс. руб. (три тысячи семьсот рублей) на следующие направления:</w:t>
      </w:r>
    </w:p>
    <w:p w:rsidR="0093749A" w:rsidRDefault="0093749A" w:rsidP="00A81C3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81C33">
        <w:rPr>
          <w:sz w:val="28"/>
          <w:szCs w:val="28"/>
        </w:rPr>
        <w:t xml:space="preserve"> </w:t>
      </w:r>
      <w:r>
        <w:rPr>
          <w:sz w:val="28"/>
          <w:szCs w:val="28"/>
        </w:rPr>
        <w:t>повышение квалификации, профессиональная переподготовка руководителей общеобразовательных учреждений и учителей-3,7 тыс. руб. (три тысячи семьсот рублей)</w:t>
      </w:r>
    </w:p>
    <w:p w:rsidR="0093749A" w:rsidRDefault="0093749A" w:rsidP="008872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12)</w:t>
      </w:r>
      <w:r w:rsidRPr="008872B3">
        <w:rPr>
          <w:sz w:val="28"/>
          <w:szCs w:val="28"/>
        </w:rPr>
        <w:t xml:space="preserve"> </w:t>
      </w:r>
      <w:r>
        <w:rPr>
          <w:sz w:val="28"/>
          <w:szCs w:val="28"/>
        </w:rPr>
        <w:t>МБОУ «Русско-Караевская  основная общеобразовательная школа» в сумме 3,7тыс. руб. (три тысячи семьсот рублей) на следующие направления:</w:t>
      </w:r>
    </w:p>
    <w:p w:rsidR="0093749A" w:rsidRDefault="0093749A" w:rsidP="008872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81C33">
        <w:rPr>
          <w:sz w:val="28"/>
          <w:szCs w:val="28"/>
        </w:rPr>
        <w:t xml:space="preserve"> </w:t>
      </w:r>
      <w:r>
        <w:rPr>
          <w:sz w:val="28"/>
          <w:szCs w:val="28"/>
        </w:rPr>
        <w:t>повышение квалификации, профессиональная переподготовка руководителей общеобразовательных учреждений и учителей-3,7 тыс. руб. (три тысячи семьсот рублей)</w:t>
      </w:r>
    </w:p>
    <w:p w:rsidR="0093749A" w:rsidRDefault="0093749A" w:rsidP="00350E1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13)</w:t>
      </w:r>
      <w:r w:rsidRPr="00350E12">
        <w:rPr>
          <w:sz w:val="28"/>
          <w:szCs w:val="28"/>
        </w:rPr>
        <w:t xml:space="preserve"> </w:t>
      </w:r>
      <w:r>
        <w:rPr>
          <w:sz w:val="28"/>
          <w:szCs w:val="28"/>
        </w:rPr>
        <w:t>МБОУ «Бабеевская начальная общеобразовательная школа» в сумме 3,7тыс. руб. (три тысячи семьсот рублей) на следующие направления:</w:t>
      </w:r>
    </w:p>
    <w:p w:rsidR="0093749A" w:rsidRDefault="0093749A" w:rsidP="00A81C3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81C33">
        <w:rPr>
          <w:sz w:val="28"/>
          <w:szCs w:val="28"/>
        </w:rPr>
        <w:t xml:space="preserve"> </w:t>
      </w:r>
      <w:r>
        <w:rPr>
          <w:sz w:val="28"/>
          <w:szCs w:val="28"/>
        </w:rPr>
        <w:t>повышение квалификации, профессиональная переподготовка руководителей общеобразовательных учреждений и учителей-3,7 тыс. руб. (три тысячи семьсот рублей)</w:t>
      </w:r>
    </w:p>
    <w:p w:rsidR="0093749A" w:rsidRDefault="0093749A" w:rsidP="00350E1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14)</w:t>
      </w:r>
      <w:r w:rsidRPr="00350E12">
        <w:rPr>
          <w:sz w:val="28"/>
          <w:szCs w:val="28"/>
        </w:rPr>
        <w:t xml:space="preserve"> </w:t>
      </w:r>
      <w:r>
        <w:rPr>
          <w:sz w:val="28"/>
          <w:szCs w:val="28"/>
        </w:rPr>
        <w:t>МБОУ «Алексеевская начальная общеобразовательная школа» в сумме 3,7 тыс. руб. (три тысячи семьсот рублей) на следующие направления:</w:t>
      </w:r>
    </w:p>
    <w:p w:rsidR="0093749A" w:rsidRDefault="0093749A" w:rsidP="00350E1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81C33">
        <w:rPr>
          <w:sz w:val="28"/>
          <w:szCs w:val="28"/>
        </w:rPr>
        <w:t xml:space="preserve"> </w:t>
      </w:r>
      <w:r>
        <w:rPr>
          <w:sz w:val="28"/>
          <w:szCs w:val="28"/>
        </w:rPr>
        <w:t>повышение квалификации, профессиональная переподготовка руководителей общеобразовательных учреждений и учителей-3,7 тыс. руб. (три тысячи семьсот рублей)</w:t>
      </w:r>
    </w:p>
    <w:p w:rsidR="0093749A" w:rsidRDefault="0093749A" w:rsidP="00A412D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15)</w:t>
      </w:r>
      <w:r w:rsidRPr="00A412D1">
        <w:rPr>
          <w:sz w:val="28"/>
          <w:szCs w:val="28"/>
        </w:rPr>
        <w:t xml:space="preserve"> </w:t>
      </w:r>
      <w:r>
        <w:rPr>
          <w:sz w:val="28"/>
          <w:szCs w:val="28"/>
        </w:rPr>
        <w:t>МБОУ «Булаевская  начальная общеобразовательная школа» в сумме 3,7тыс. руб. (три тысячи семьсот рублей) на следующие направления:</w:t>
      </w:r>
    </w:p>
    <w:p w:rsidR="0093749A" w:rsidRDefault="0093749A" w:rsidP="00A412D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81C33">
        <w:rPr>
          <w:sz w:val="28"/>
          <w:szCs w:val="28"/>
        </w:rPr>
        <w:t xml:space="preserve"> </w:t>
      </w:r>
      <w:r>
        <w:rPr>
          <w:sz w:val="28"/>
          <w:szCs w:val="28"/>
        </w:rPr>
        <w:t>повышение квалификации, профессиональная переподготовка руководителей общеобразовательных учреждений и учителей-3,7 тыс. руб. (три тысячи семьсот рублей)</w:t>
      </w:r>
    </w:p>
    <w:p w:rsidR="0093749A" w:rsidRDefault="0093749A" w:rsidP="0000217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16)</w:t>
      </w:r>
      <w:r w:rsidRPr="00A412D1">
        <w:rPr>
          <w:sz w:val="28"/>
          <w:szCs w:val="28"/>
        </w:rPr>
        <w:t xml:space="preserve"> </w:t>
      </w:r>
      <w:r>
        <w:rPr>
          <w:sz w:val="28"/>
          <w:szCs w:val="28"/>
        </w:rPr>
        <w:t>МБОУ «Польско-Ардашевская  начальная общеобразовательная школа» в сумме 3,7 тыс. руб. (три тысячи семьсот рублей) на следующие направления:</w:t>
      </w:r>
    </w:p>
    <w:p w:rsidR="0093749A" w:rsidRDefault="0093749A" w:rsidP="00EF07F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5469F">
        <w:rPr>
          <w:sz w:val="28"/>
          <w:szCs w:val="28"/>
        </w:rPr>
        <w:t xml:space="preserve"> </w:t>
      </w:r>
      <w:r>
        <w:rPr>
          <w:sz w:val="28"/>
          <w:szCs w:val="28"/>
        </w:rPr>
        <w:t>повышение квалификации, профессиональная переподготовка руководителей общеобразовательных учреждений и учителей-3,7 тыс. руб. (три тысячи семьсот рублей)</w:t>
      </w:r>
    </w:p>
    <w:p w:rsidR="0093749A" w:rsidRDefault="0093749A" w:rsidP="00EF07F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17)МБОУ «Жегаловская начальная образовательная школа»в сумме- 3,7тыс.руб.(три тысячи семьсот рублей) на следующие направления:</w:t>
      </w:r>
    </w:p>
    <w:p w:rsidR="0093749A" w:rsidRDefault="0093749A" w:rsidP="00EF07F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44402">
        <w:rPr>
          <w:sz w:val="28"/>
          <w:szCs w:val="28"/>
        </w:rPr>
        <w:t xml:space="preserve"> </w:t>
      </w:r>
      <w:r>
        <w:rPr>
          <w:sz w:val="28"/>
          <w:szCs w:val="28"/>
        </w:rPr>
        <w:t>повышение квалификации, профессиональная переподготовка руководителей общеобразовательных учреждений и учителей-3,7 тыс. руб. (три тысячи семьсот рублей)</w:t>
      </w:r>
    </w:p>
    <w:p w:rsidR="0093749A" w:rsidRDefault="0093749A" w:rsidP="00EF07F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18)МБОУ «Кондровская начальная образовательная школа» в сумме-3,7(три тысячи семьсот рублей)</w:t>
      </w:r>
    </w:p>
    <w:p w:rsidR="0093749A" w:rsidRDefault="0093749A" w:rsidP="00EF07F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44402">
        <w:rPr>
          <w:sz w:val="28"/>
          <w:szCs w:val="28"/>
        </w:rPr>
        <w:t xml:space="preserve"> </w:t>
      </w:r>
      <w:r>
        <w:rPr>
          <w:sz w:val="28"/>
          <w:szCs w:val="28"/>
        </w:rPr>
        <w:t>повышение квалификации, профессиональная переподготовка руководителей общеобразовательных учреждений и учителей-3,7 тыс. руб. (три тысячи семьсот рублей)</w:t>
      </w:r>
    </w:p>
    <w:p w:rsidR="0093749A" w:rsidRDefault="0093749A" w:rsidP="00EF07F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2.Контроль за выполнением настоящего постановления возложить на заместителя главы администрации-начальника Управления по социальной работе Рузавина В.Д.</w:t>
      </w:r>
    </w:p>
    <w:p w:rsidR="0093749A" w:rsidRDefault="0093749A" w:rsidP="00EF07F2">
      <w:pPr>
        <w:spacing w:line="360" w:lineRule="auto"/>
        <w:jc w:val="both"/>
        <w:rPr>
          <w:sz w:val="28"/>
          <w:szCs w:val="28"/>
        </w:rPr>
      </w:pPr>
    </w:p>
    <w:p w:rsidR="0093749A" w:rsidRDefault="0093749A" w:rsidP="00EF07F2">
      <w:pPr>
        <w:spacing w:line="360" w:lineRule="auto"/>
        <w:jc w:val="both"/>
        <w:rPr>
          <w:sz w:val="28"/>
          <w:szCs w:val="28"/>
        </w:rPr>
      </w:pPr>
    </w:p>
    <w:p w:rsidR="0093749A" w:rsidRDefault="0093749A" w:rsidP="00EF07F2">
      <w:pPr>
        <w:spacing w:line="360" w:lineRule="auto"/>
        <w:jc w:val="both"/>
        <w:rPr>
          <w:sz w:val="28"/>
          <w:szCs w:val="28"/>
        </w:rPr>
      </w:pPr>
    </w:p>
    <w:p w:rsidR="0093749A" w:rsidRDefault="0093749A" w:rsidP="00EF07F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FF3EA2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FF3EA2">
        <w:rPr>
          <w:sz w:val="28"/>
          <w:szCs w:val="28"/>
        </w:rPr>
        <w:t>дминистрации</w:t>
      </w:r>
    </w:p>
    <w:p w:rsidR="0093749A" w:rsidRDefault="0093749A" w:rsidP="00895125">
      <w:pPr>
        <w:jc w:val="both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                                                И.Н.Гамаюнов</w:t>
      </w:r>
    </w:p>
    <w:p w:rsidR="0093749A" w:rsidRDefault="0093749A" w:rsidP="00CE1A06">
      <w:pPr>
        <w:spacing w:line="360" w:lineRule="auto"/>
        <w:jc w:val="both"/>
        <w:rPr>
          <w:sz w:val="28"/>
          <w:szCs w:val="28"/>
        </w:rPr>
      </w:pPr>
    </w:p>
    <w:p w:rsidR="0093749A" w:rsidRDefault="0093749A" w:rsidP="00CE1A06">
      <w:pPr>
        <w:spacing w:line="360" w:lineRule="auto"/>
        <w:jc w:val="both"/>
        <w:rPr>
          <w:sz w:val="28"/>
          <w:szCs w:val="28"/>
        </w:rPr>
      </w:pPr>
    </w:p>
    <w:p w:rsidR="0093749A" w:rsidRDefault="0093749A" w:rsidP="00CE1A06">
      <w:pPr>
        <w:spacing w:line="360" w:lineRule="auto"/>
        <w:jc w:val="both"/>
        <w:rPr>
          <w:sz w:val="28"/>
          <w:szCs w:val="28"/>
        </w:rPr>
      </w:pPr>
    </w:p>
    <w:sectPr w:rsidR="0093749A" w:rsidSect="002933B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749A" w:rsidRDefault="0093749A" w:rsidP="00582D5A">
      <w:r>
        <w:separator/>
      </w:r>
    </w:p>
  </w:endnote>
  <w:endnote w:type="continuationSeparator" w:id="0">
    <w:p w:rsidR="0093749A" w:rsidRDefault="0093749A" w:rsidP="00582D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749A" w:rsidRDefault="0093749A" w:rsidP="00582D5A">
      <w:r>
        <w:separator/>
      </w:r>
    </w:p>
  </w:footnote>
  <w:footnote w:type="continuationSeparator" w:id="0">
    <w:p w:rsidR="0093749A" w:rsidRDefault="0093749A" w:rsidP="00582D5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33BC"/>
    <w:rsid w:val="00002174"/>
    <w:rsid w:val="0007405C"/>
    <w:rsid w:val="000C6789"/>
    <w:rsid w:val="000E4468"/>
    <w:rsid w:val="00130F36"/>
    <w:rsid w:val="001A3B44"/>
    <w:rsid w:val="002546CC"/>
    <w:rsid w:val="002933BC"/>
    <w:rsid w:val="002E2378"/>
    <w:rsid w:val="00350E12"/>
    <w:rsid w:val="003B2DC9"/>
    <w:rsid w:val="003B4099"/>
    <w:rsid w:val="004301DD"/>
    <w:rsid w:val="00464634"/>
    <w:rsid w:val="00465091"/>
    <w:rsid w:val="004B27E5"/>
    <w:rsid w:val="004D2204"/>
    <w:rsid w:val="00582D5A"/>
    <w:rsid w:val="00673925"/>
    <w:rsid w:val="00731B51"/>
    <w:rsid w:val="007662A0"/>
    <w:rsid w:val="00843B9D"/>
    <w:rsid w:val="00843C83"/>
    <w:rsid w:val="008872B3"/>
    <w:rsid w:val="00895125"/>
    <w:rsid w:val="008D209E"/>
    <w:rsid w:val="00925C68"/>
    <w:rsid w:val="009359A5"/>
    <w:rsid w:val="0093749A"/>
    <w:rsid w:val="00952443"/>
    <w:rsid w:val="0095469F"/>
    <w:rsid w:val="00962848"/>
    <w:rsid w:val="00991E33"/>
    <w:rsid w:val="009B6E02"/>
    <w:rsid w:val="00A235B7"/>
    <w:rsid w:val="00A25CE1"/>
    <w:rsid w:val="00A412D1"/>
    <w:rsid w:val="00A81C33"/>
    <w:rsid w:val="00B234C2"/>
    <w:rsid w:val="00B80F60"/>
    <w:rsid w:val="00C406F0"/>
    <w:rsid w:val="00CE1A06"/>
    <w:rsid w:val="00D37E5E"/>
    <w:rsid w:val="00D57771"/>
    <w:rsid w:val="00D86BF4"/>
    <w:rsid w:val="00DD7100"/>
    <w:rsid w:val="00EA1413"/>
    <w:rsid w:val="00EC4342"/>
    <w:rsid w:val="00EC5F4B"/>
    <w:rsid w:val="00EC7910"/>
    <w:rsid w:val="00ED5C64"/>
    <w:rsid w:val="00EF07F2"/>
    <w:rsid w:val="00F04F6A"/>
    <w:rsid w:val="00F44402"/>
    <w:rsid w:val="00F83E41"/>
    <w:rsid w:val="00FE5C0D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33B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A141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582D5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82D5A"/>
    <w:rPr>
      <w:rFonts w:ascii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582D5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82D5A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B40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B409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326</TotalTime>
  <Pages>5</Pages>
  <Words>1217</Words>
  <Characters>6939</Characters>
  <Application>Microsoft Office Outlook</Application>
  <DocSecurity>0</DocSecurity>
  <Lines>0</Lines>
  <Paragraphs>0</Paragraphs>
  <ScaleCrop>false</ScaleCrop>
  <Company>MultiDVD Team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</dc:creator>
  <cp:keywords/>
  <dc:description/>
  <cp:lastModifiedBy>Юрист</cp:lastModifiedBy>
  <cp:revision>29</cp:revision>
  <cp:lastPrinted>2013-10-04T10:33:00Z</cp:lastPrinted>
  <dcterms:created xsi:type="dcterms:W3CDTF">2013-01-29T11:45:00Z</dcterms:created>
  <dcterms:modified xsi:type="dcterms:W3CDTF">2013-10-04T10:34:00Z</dcterms:modified>
</cp:coreProperties>
</file>