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1E8" w:rsidRPr="00F470B2" w:rsidRDefault="001A71E8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1A71E8" w:rsidRPr="00F470B2" w:rsidRDefault="001A71E8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1A71E8" w:rsidRPr="00F470B2" w:rsidRDefault="001A71E8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1A71E8" w:rsidRPr="00F470B2" w:rsidRDefault="001A71E8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A71E8" w:rsidRPr="00F470B2" w:rsidRDefault="001A71E8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1A71E8" w:rsidRPr="00F470B2" w:rsidRDefault="001A71E8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1A71E8" w:rsidRPr="00F470B2" w:rsidRDefault="001A71E8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1A71E8" w:rsidRPr="00F470B2" w:rsidRDefault="001A71E8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A71E8" w:rsidRDefault="001A71E8" w:rsidP="00F470B2">
      <w:pPr>
        <w:spacing w:line="240" w:lineRule="atLeast"/>
        <w:rPr>
          <w:sz w:val="28"/>
          <w:szCs w:val="28"/>
        </w:rPr>
      </w:pPr>
    </w:p>
    <w:p w:rsidR="001A71E8" w:rsidRDefault="001A71E8" w:rsidP="00F470B2">
      <w:pPr>
        <w:spacing w:line="24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45</w:t>
      </w:r>
      <w:r w:rsidRPr="00F470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41377E">
        <w:rPr>
          <w:rFonts w:ascii="Times New Roman" w:hAnsi="Times New Roman" w:cs="Times New Roman"/>
          <w:sz w:val="28"/>
          <w:szCs w:val="28"/>
        </w:rPr>
        <w:t>от 2 мая 2023 г</w:t>
      </w:r>
    </w:p>
    <w:p w:rsidR="001A71E8" w:rsidRPr="00617843" w:rsidRDefault="001A71E8" w:rsidP="00863480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1A71E8" w:rsidRDefault="001A71E8" w:rsidP="00055CF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Мировым судьей судебного участка Темниковского района рассмотрены дела об административных правонарушениях, возбужденные прокуратурой района в отношении и.о. главы Темниковского городского поселения и и.о. главы Андреевского сельского поселения, по фактам заключения администрациями поселений договоров за пределами лимитов бюджетных средств. </w:t>
      </w:r>
    </w:p>
    <w:p w:rsidR="001A71E8" w:rsidRDefault="001A71E8" w:rsidP="00055CF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426A">
        <w:rPr>
          <w:rFonts w:ascii="Times New Roman" w:hAnsi="Times New Roman" w:cs="Times New Roman"/>
          <w:color w:val="000000"/>
          <w:sz w:val="28"/>
          <w:szCs w:val="28"/>
        </w:rPr>
        <w:t>Ранее проведенн</w:t>
      </w:r>
      <w:r>
        <w:rPr>
          <w:rFonts w:ascii="Times New Roman" w:hAnsi="Times New Roman" w:cs="Times New Roman"/>
          <w:color w:val="000000"/>
          <w:sz w:val="28"/>
          <w:szCs w:val="28"/>
        </w:rPr>
        <w:t>ыми</w:t>
      </w:r>
      <w:r w:rsidRPr="00A2426A">
        <w:rPr>
          <w:rFonts w:ascii="Times New Roman" w:hAnsi="Times New Roman" w:cs="Times New Roman"/>
          <w:color w:val="000000"/>
          <w:sz w:val="28"/>
          <w:szCs w:val="28"/>
        </w:rPr>
        <w:t xml:space="preserve"> прокуратурой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проверками установлено, что </w:t>
      </w:r>
      <w:r w:rsidRPr="002F225C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городского поселения </w:t>
      </w:r>
      <w:r w:rsidRPr="002F225C">
        <w:rPr>
          <w:rFonts w:ascii="Times New Roman" w:hAnsi="Times New Roman" w:cs="Times New Roman"/>
          <w:sz w:val="28"/>
          <w:szCs w:val="28"/>
        </w:rPr>
        <w:t xml:space="preserve">заключен </w:t>
      </w:r>
      <w:r>
        <w:rPr>
          <w:rFonts w:ascii="Times New Roman" w:hAnsi="Times New Roman" w:cs="Times New Roman"/>
          <w:sz w:val="28"/>
          <w:szCs w:val="28"/>
        </w:rPr>
        <w:t xml:space="preserve">договор </w:t>
      </w:r>
      <w:r w:rsidRPr="00744A58">
        <w:rPr>
          <w:rFonts w:ascii="Times New Roman" w:hAnsi="Times New Roman" w:cs="Times New Roman"/>
          <w:color w:val="000000"/>
          <w:sz w:val="28"/>
          <w:szCs w:val="28"/>
        </w:rPr>
        <w:t>на выполнение услуги по разработке дизайн-проекта по капитальному ремонту объекта «Благоустройство</w:t>
      </w:r>
      <w:r>
        <w:rPr>
          <w:rFonts w:ascii="Times New Roman" w:hAnsi="Times New Roman" w:cs="Times New Roman"/>
          <w:sz w:val="28"/>
          <w:szCs w:val="28"/>
        </w:rPr>
        <w:t xml:space="preserve"> ул. Ленина в г. Темников Темниковского муниципального района», а администрацией Андреевского сельского поселения – договор на поставку оборудования. </w:t>
      </w:r>
      <w:r w:rsidRPr="002F225C">
        <w:rPr>
          <w:rFonts w:ascii="Times New Roman" w:hAnsi="Times New Roman" w:cs="Times New Roman"/>
          <w:sz w:val="28"/>
          <w:szCs w:val="28"/>
        </w:rPr>
        <w:t xml:space="preserve">Однако </w:t>
      </w:r>
      <w:r>
        <w:rPr>
          <w:rFonts w:ascii="Times New Roman" w:hAnsi="Times New Roman" w:cs="Times New Roman"/>
          <w:sz w:val="28"/>
          <w:szCs w:val="28"/>
        </w:rPr>
        <w:t xml:space="preserve">цена </w:t>
      </w:r>
      <w:r w:rsidRPr="002F225C">
        <w:rPr>
          <w:rFonts w:ascii="Times New Roman" w:hAnsi="Times New Roman" w:cs="Times New Roman"/>
          <w:sz w:val="28"/>
          <w:szCs w:val="28"/>
        </w:rPr>
        <w:t>по данн</w:t>
      </w:r>
      <w:r>
        <w:rPr>
          <w:rFonts w:ascii="Times New Roman" w:hAnsi="Times New Roman" w:cs="Times New Roman"/>
          <w:sz w:val="28"/>
          <w:szCs w:val="28"/>
        </w:rPr>
        <w:t>ым договорам</w:t>
      </w:r>
      <w:r w:rsidRPr="002F225C">
        <w:rPr>
          <w:rFonts w:ascii="Times New Roman" w:hAnsi="Times New Roman" w:cs="Times New Roman"/>
          <w:sz w:val="28"/>
          <w:szCs w:val="28"/>
        </w:rPr>
        <w:t xml:space="preserve">с учетом ранее заключенных сделок превысила объем финансирования по строке </w:t>
      </w:r>
      <w:r w:rsidRPr="00DA35F1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44A58">
        <w:rPr>
          <w:rFonts w:ascii="Times New Roman" w:hAnsi="Times New Roman" w:cs="Times New Roman"/>
          <w:color w:val="000000"/>
          <w:sz w:val="28"/>
          <w:szCs w:val="28"/>
        </w:rPr>
        <w:t>прочая закупка товаров, работ и услуг для обеспечения муниципальных нужд», определенный решени</w:t>
      </w:r>
      <w:r>
        <w:rPr>
          <w:rFonts w:ascii="Times New Roman" w:hAnsi="Times New Roman" w:cs="Times New Roman"/>
          <w:color w:val="000000"/>
          <w:sz w:val="28"/>
          <w:szCs w:val="28"/>
        </w:rPr>
        <w:t>ями представительных органов власти о</w:t>
      </w:r>
      <w:r w:rsidRPr="00744A58">
        <w:rPr>
          <w:rFonts w:ascii="Times New Roman" w:hAnsi="Times New Roman" w:cs="Times New Roman"/>
          <w:color w:val="000000"/>
          <w:sz w:val="28"/>
          <w:szCs w:val="28"/>
        </w:rPr>
        <w:t xml:space="preserve"> бюджете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Мировым судьей и.о. глав привлечены к административной ответственности по статьям 15.15.10 КоАП РФ и им назначено наказание в виде штрафа в размере 20 000 рублей каждому. </w:t>
      </w:r>
    </w:p>
    <w:p w:rsidR="001A71E8" w:rsidRPr="00617843" w:rsidRDefault="001A71E8" w:rsidP="00055C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Постановления суда вступили в законную силу</w:t>
      </w:r>
    </w:p>
    <w:p w:rsidR="001A71E8" w:rsidRDefault="001A71E8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</w:p>
    <w:p w:rsidR="001A71E8" w:rsidRDefault="001A71E8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A71E8" w:rsidRDefault="001A71E8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A71E8" w:rsidRDefault="001A71E8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A71E8" w:rsidRPr="005029B0" w:rsidRDefault="001A71E8" w:rsidP="00C235F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-106" w:type="dxa"/>
        <w:tblLook w:val="00A0"/>
      </w:tblPr>
      <w:tblGrid>
        <w:gridCol w:w="5387"/>
        <w:gridCol w:w="4252"/>
      </w:tblGrid>
      <w:tr w:rsidR="001A71E8" w:rsidRPr="00235953">
        <w:tc>
          <w:tcPr>
            <w:tcW w:w="5387" w:type="dxa"/>
          </w:tcPr>
          <w:p w:rsidR="001A71E8" w:rsidRPr="00235953" w:rsidRDefault="001A71E8" w:rsidP="00235953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71E8" w:rsidRPr="00235953" w:rsidRDefault="001A71E8" w:rsidP="00235953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35953"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1A71E8" w:rsidRPr="00235953" w:rsidRDefault="001A71E8" w:rsidP="00235953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71E8" w:rsidRPr="00235953" w:rsidRDefault="001A71E8" w:rsidP="00235953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35953">
              <w:rPr>
                <w:rFonts w:ascii="Times New Roman" w:hAnsi="Times New Roman" w:cs="Times New Roman"/>
                <w:sz w:val="28"/>
                <w:szCs w:val="28"/>
              </w:rPr>
              <w:t>старший советник юстиции</w:t>
            </w:r>
          </w:p>
        </w:tc>
        <w:tc>
          <w:tcPr>
            <w:tcW w:w="4252" w:type="dxa"/>
            <w:vAlign w:val="bottom"/>
          </w:tcPr>
          <w:p w:rsidR="001A71E8" w:rsidRPr="00235953" w:rsidRDefault="001A71E8" w:rsidP="00235953">
            <w:pPr>
              <w:spacing w:after="0"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35953">
              <w:rPr>
                <w:rFonts w:ascii="Times New Roman" w:hAnsi="Times New Roman" w:cs="Times New Roman"/>
                <w:sz w:val="28"/>
                <w:szCs w:val="28"/>
              </w:rPr>
              <w:t xml:space="preserve">М.В. Штанов </w:t>
            </w:r>
          </w:p>
        </w:tc>
      </w:tr>
      <w:tr w:rsidR="001A71E8" w:rsidRPr="002359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40" w:type="dxa"/>
          <w:trHeight w:val="1427"/>
        </w:trPr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1A71E8" w:rsidRPr="00235953" w:rsidRDefault="001A71E8" w:rsidP="00235953">
            <w:pPr>
              <w:spacing w:after="0" w:line="240" w:lineRule="auto"/>
              <w:ind w:left="-107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bookmarkStart w:id="1" w:name="SIGNERSTAMP1"/>
            <w:r w:rsidRPr="00235953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штамп подписи 1</w:t>
            </w:r>
            <w:bookmarkEnd w:id="1"/>
          </w:p>
          <w:p w:rsidR="001A71E8" w:rsidRPr="00235953" w:rsidRDefault="001A71E8" w:rsidP="00235953">
            <w:pPr>
              <w:spacing w:before="240"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</w:tc>
      </w:tr>
      <w:tr w:rsidR="001A71E8" w:rsidRPr="002359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40" w:type="dxa"/>
          <w:trHeight w:val="1427"/>
        </w:trPr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1A71E8" w:rsidRPr="00235953" w:rsidRDefault="001A71E8" w:rsidP="00235953">
            <w:pPr>
              <w:spacing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  <w:p w:rsidR="001A71E8" w:rsidRPr="00235953" w:rsidRDefault="001A71E8" w:rsidP="00235953">
            <w:pPr>
              <w:spacing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</w:tc>
      </w:tr>
    </w:tbl>
    <w:tbl>
      <w:tblPr>
        <w:tblpPr w:leftFromText="113" w:rightFromText="113" w:horzAnchor="margin" w:tblpYSpec="bottom"/>
        <w:tblOverlap w:val="never"/>
        <w:tblW w:w="5000" w:type="pct"/>
        <w:tblLayout w:type="fixed"/>
        <w:tblCellMar>
          <w:left w:w="0" w:type="dxa"/>
          <w:right w:w="0" w:type="dxa"/>
        </w:tblCellMar>
        <w:tblLook w:val="00A0"/>
      </w:tblPr>
      <w:tblGrid>
        <w:gridCol w:w="9637"/>
      </w:tblGrid>
      <w:tr w:rsidR="001A71E8" w:rsidRPr="00235953">
        <w:tc>
          <w:tcPr>
            <w:tcW w:w="9637" w:type="dxa"/>
          </w:tcPr>
          <w:p w:rsidR="001A71E8" w:rsidRPr="00235953" w:rsidRDefault="001A71E8" w:rsidP="00235953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A71E8" w:rsidRPr="005029B0" w:rsidRDefault="001A71E8" w:rsidP="00CC24DD">
      <w:pPr>
        <w:spacing w:before="240" w:after="0"/>
        <w:rPr>
          <w:rFonts w:ascii="Times New Roman" w:hAnsi="Times New Roman" w:cs="Times New Roman"/>
          <w:color w:val="D9D9D9"/>
          <w:sz w:val="20"/>
          <w:szCs w:val="20"/>
        </w:rPr>
      </w:pPr>
    </w:p>
    <w:sectPr w:rsidR="001A71E8" w:rsidRPr="005029B0" w:rsidSect="00F10AB4">
      <w:headerReference w:type="default" r:id="rId6"/>
      <w:footerReference w:type="first" r:id="rId7"/>
      <w:pgSz w:w="11906" w:h="16838"/>
      <w:pgMar w:top="1134" w:right="851" w:bottom="1134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71E8" w:rsidRDefault="001A71E8" w:rsidP="00466B1C">
      <w:pPr>
        <w:spacing w:after="0" w:line="240" w:lineRule="auto"/>
      </w:pPr>
      <w:r>
        <w:separator/>
      </w:r>
    </w:p>
  </w:endnote>
  <w:endnote w:type="continuationSeparator" w:id="1">
    <w:p w:rsidR="001A71E8" w:rsidRDefault="001A71E8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0A0"/>
    </w:tblPr>
    <w:tblGrid>
      <w:gridCol w:w="2807"/>
    </w:tblGrid>
    <w:tr w:rsidR="001A71E8" w:rsidRPr="00235953">
      <w:trPr>
        <w:cantSplit/>
        <w:trHeight w:val="62"/>
      </w:trPr>
      <w:tc>
        <w:tcPr>
          <w:tcW w:w="2807" w:type="dxa"/>
          <w:tcBorders>
            <w:top w:val="single" w:sz="12" w:space="0" w:color="000000"/>
            <w:bottom w:val="single" w:sz="12" w:space="0" w:color="000000"/>
          </w:tcBorders>
        </w:tcPr>
        <w:p w:rsidR="001A71E8" w:rsidRPr="00235953" w:rsidRDefault="001A71E8" w:rsidP="004137AB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235953">
            <w:rPr>
              <w:rFonts w:ascii="Times New Roman" w:hAnsi="Times New Roman" w:cs="Times New Roman"/>
              <w:sz w:val="16"/>
              <w:szCs w:val="16"/>
            </w:rPr>
            <w:t>Прокуратура Темниковского района</w:t>
          </w:r>
        </w:p>
        <w:p w:rsidR="001A71E8" w:rsidRPr="00235953" w:rsidRDefault="001A71E8" w:rsidP="00540C41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235953">
            <w:rPr>
              <w:rFonts w:ascii="Times New Roman" w:hAnsi="Times New Roman" w:cs="Times New Roman"/>
              <w:sz w:val="16"/>
              <w:szCs w:val="16"/>
            </w:rPr>
            <w:t xml:space="preserve">№ </w:t>
          </w:r>
          <w:bookmarkStart w:id="2" w:name="REGNUMSTAMP"/>
          <w:r w:rsidRPr="00235953">
            <w:rPr>
              <w:rFonts w:ascii="Times New Roman" w:hAnsi="Times New Roman" w:cs="Times New Roman"/>
              <w:color w:val="BFBFBF"/>
              <w:sz w:val="16"/>
              <w:szCs w:val="16"/>
            </w:rPr>
            <w:t>ег.номер</w:t>
          </w:r>
          <w:bookmarkEnd w:id="2"/>
        </w:p>
      </w:tc>
    </w:tr>
  </w:tbl>
  <w:p w:rsidR="001A71E8" w:rsidRDefault="001A71E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71E8" w:rsidRDefault="001A71E8" w:rsidP="00466B1C">
      <w:pPr>
        <w:spacing w:after="0" w:line="240" w:lineRule="auto"/>
      </w:pPr>
      <w:r>
        <w:separator/>
      </w:r>
    </w:p>
  </w:footnote>
  <w:footnote w:type="continuationSeparator" w:id="1">
    <w:p w:rsidR="001A71E8" w:rsidRDefault="001A71E8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E8" w:rsidRPr="004627D3" w:rsidRDefault="001A71E8" w:rsidP="004627D3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B01D7C">
      <w:rPr>
        <w:rFonts w:ascii="Times New Roman" w:hAnsi="Times New Roman" w:cs="Times New Roman"/>
        <w:sz w:val="28"/>
        <w:szCs w:val="28"/>
      </w:rPr>
      <w:fldChar w:fldCharType="begin"/>
    </w:r>
    <w:r w:rsidRPr="00B01D7C">
      <w:rPr>
        <w:rFonts w:ascii="Times New Roman" w:hAnsi="Times New Roman" w:cs="Times New Roman"/>
        <w:sz w:val="28"/>
        <w:szCs w:val="28"/>
      </w:rPr>
      <w:instrText>PAGE   \* MERGEFORMAT</w:instrText>
    </w:r>
    <w:r w:rsidRPr="00B01D7C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2</w:t>
    </w:r>
    <w:r w:rsidRPr="00B01D7C">
      <w:rPr>
        <w:rFonts w:ascii="Times New Roman" w:hAnsi="Times New Roman" w:cs="Times New Roman"/>
        <w:sz w:val="28"/>
        <w:szCs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01C4B"/>
    <w:rsid w:val="000023DE"/>
    <w:rsid w:val="000077F9"/>
    <w:rsid w:val="00012C21"/>
    <w:rsid w:val="00013D8F"/>
    <w:rsid w:val="000221FE"/>
    <w:rsid w:val="00025A34"/>
    <w:rsid w:val="00036BF2"/>
    <w:rsid w:val="00036C1F"/>
    <w:rsid w:val="000432A1"/>
    <w:rsid w:val="00045EEF"/>
    <w:rsid w:val="000478B5"/>
    <w:rsid w:val="00052F42"/>
    <w:rsid w:val="00055CF8"/>
    <w:rsid w:val="00056107"/>
    <w:rsid w:val="00056F60"/>
    <w:rsid w:val="00070B35"/>
    <w:rsid w:val="000742B5"/>
    <w:rsid w:val="00074707"/>
    <w:rsid w:val="00076177"/>
    <w:rsid w:val="00076B9F"/>
    <w:rsid w:val="0008292C"/>
    <w:rsid w:val="00085A49"/>
    <w:rsid w:val="00090374"/>
    <w:rsid w:val="00094C89"/>
    <w:rsid w:val="00095253"/>
    <w:rsid w:val="00096DDA"/>
    <w:rsid w:val="00097541"/>
    <w:rsid w:val="000A282F"/>
    <w:rsid w:val="000B04BD"/>
    <w:rsid w:val="000B3F34"/>
    <w:rsid w:val="000C383D"/>
    <w:rsid w:val="000C5FB5"/>
    <w:rsid w:val="000D0EE4"/>
    <w:rsid w:val="000D15A8"/>
    <w:rsid w:val="000D6050"/>
    <w:rsid w:val="000D65B9"/>
    <w:rsid w:val="000E0802"/>
    <w:rsid w:val="000E1D0C"/>
    <w:rsid w:val="000E46B4"/>
    <w:rsid w:val="000E525D"/>
    <w:rsid w:val="000F2044"/>
    <w:rsid w:val="000F242D"/>
    <w:rsid w:val="000F3825"/>
    <w:rsid w:val="000F5947"/>
    <w:rsid w:val="0010055F"/>
    <w:rsid w:val="00100A55"/>
    <w:rsid w:val="001038B0"/>
    <w:rsid w:val="001041A9"/>
    <w:rsid w:val="00105BA4"/>
    <w:rsid w:val="0011229F"/>
    <w:rsid w:val="001178F6"/>
    <w:rsid w:val="00126DFD"/>
    <w:rsid w:val="00127E0E"/>
    <w:rsid w:val="0013499B"/>
    <w:rsid w:val="00135D39"/>
    <w:rsid w:val="00145AB2"/>
    <w:rsid w:val="00146D5F"/>
    <w:rsid w:val="00150368"/>
    <w:rsid w:val="001511BB"/>
    <w:rsid w:val="001572D5"/>
    <w:rsid w:val="00157D69"/>
    <w:rsid w:val="001619D9"/>
    <w:rsid w:val="00161EB1"/>
    <w:rsid w:val="00167170"/>
    <w:rsid w:val="001708FF"/>
    <w:rsid w:val="0017389D"/>
    <w:rsid w:val="00182496"/>
    <w:rsid w:val="0018383C"/>
    <w:rsid w:val="0018600B"/>
    <w:rsid w:val="001A44F2"/>
    <w:rsid w:val="001A67CC"/>
    <w:rsid w:val="001A71E8"/>
    <w:rsid w:val="001B0D98"/>
    <w:rsid w:val="001B674D"/>
    <w:rsid w:val="001C2A3A"/>
    <w:rsid w:val="001C5C3F"/>
    <w:rsid w:val="001D3109"/>
    <w:rsid w:val="001D7541"/>
    <w:rsid w:val="001E1084"/>
    <w:rsid w:val="001F63BE"/>
    <w:rsid w:val="001F738B"/>
    <w:rsid w:val="0020375D"/>
    <w:rsid w:val="00215B04"/>
    <w:rsid w:val="0023422E"/>
    <w:rsid w:val="00235953"/>
    <w:rsid w:val="002371BB"/>
    <w:rsid w:val="00246023"/>
    <w:rsid w:val="0024732D"/>
    <w:rsid w:val="00247E6A"/>
    <w:rsid w:val="002636CB"/>
    <w:rsid w:val="002764BB"/>
    <w:rsid w:val="0028201C"/>
    <w:rsid w:val="0028240C"/>
    <w:rsid w:val="0028330B"/>
    <w:rsid w:val="00286125"/>
    <w:rsid w:val="002908B8"/>
    <w:rsid w:val="00291BA9"/>
    <w:rsid w:val="00291E5F"/>
    <w:rsid w:val="00294DBC"/>
    <w:rsid w:val="002A3A3E"/>
    <w:rsid w:val="002A438D"/>
    <w:rsid w:val="002A516A"/>
    <w:rsid w:val="002A55FB"/>
    <w:rsid w:val="002C5D18"/>
    <w:rsid w:val="002D0D23"/>
    <w:rsid w:val="002D1EBD"/>
    <w:rsid w:val="002D5436"/>
    <w:rsid w:val="002E1837"/>
    <w:rsid w:val="002E193E"/>
    <w:rsid w:val="002F0A6D"/>
    <w:rsid w:val="002F225C"/>
    <w:rsid w:val="002F380E"/>
    <w:rsid w:val="00300019"/>
    <w:rsid w:val="00301280"/>
    <w:rsid w:val="003022F3"/>
    <w:rsid w:val="00305CA0"/>
    <w:rsid w:val="00306880"/>
    <w:rsid w:val="003070DF"/>
    <w:rsid w:val="00307676"/>
    <w:rsid w:val="0032062A"/>
    <w:rsid w:val="003208EC"/>
    <w:rsid w:val="00322983"/>
    <w:rsid w:val="00323066"/>
    <w:rsid w:val="00327C32"/>
    <w:rsid w:val="00331604"/>
    <w:rsid w:val="003357A8"/>
    <w:rsid w:val="0034315B"/>
    <w:rsid w:val="00345072"/>
    <w:rsid w:val="00345113"/>
    <w:rsid w:val="00371D8F"/>
    <w:rsid w:val="003720E3"/>
    <w:rsid w:val="00381BA1"/>
    <w:rsid w:val="003913CD"/>
    <w:rsid w:val="00391618"/>
    <w:rsid w:val="003A43A8"/>
    <w:rsid w:val="003A4433"/>
    <w:rsid w:val="003B0766"/>
    <w:rsid w:val="003B2439"/>
    <w:rsid w:val="003C0D22"/>
    <w:rsid w:val="003D4BF1"/>
    <w:rsid w:val="003F00A7"/>
    <w:rsid w:val="0041377E"/>
    <w:rsid w:val="004137AB"/>
    <w:rsid w:val="004153A6"/>
    <w:rsid w:val="0041542F"/>
    <w:rsid w:val="00421CFB"/>
    <w:rsid w:val="0042322D"/>
    <w:rsid w:val="004261B0"/>
    <w:rsid w:val="004266FA"/>
    <w:rsid w:val="004347B1"/>
    <w:rsid w:val="004352D0"/>
    <w:rsid w:val="00443812"/>
    <w:rsid w:val="004534D3"/>
    <w:rsid w:val="00457EBA"/>
    <w:rsid w:val="004604E8"/>
    <w:rsid w:val="00460686"/>
    <w:rsid w:val="004617E1"/>
    <w:rsid w:val="004627D3"/>
    <w:rsid w:val="00466B1C"/>
    <w:rsid w:val="0047175F"/>
    <w:rsid w:val="004750D9"/>
    <w:rsid w:val="00477D55"/>
    <w:rsid w:val="004807A6"/>
    <w:rsid w:val="00480A2E"/>
    <w:rsid w:val="004825C8"/>
    <w:rsid w:val="00484323"/>
    <w:rsid w:val="00492123"/>
    <w:rsid w:val="00494DAB"/>
    <w:rsid w:val="004A2402"/>
    <w:rsid w:val="004A3A1D"/>
    <w:rsid w:val="004A70BA"/>
    <w:rsid w:val="004B0A05"/>
    <w:rsid w:val="004B2EF6"/>
    <w:rsid w:val="004B2FD2"/>
    <w:rsid w:val="004B5F63"/>
    <w:rsid w:val="004B5FA0"/>
    <w:rsid w:val="004C1642"/>
    <w:rsid w:val="004C6A25"/>
    <w:rsid w:val="004C6FCE"/>
    <w:rsid w:val="004C7F8A"/>
    <w:rsid w:val="004D0529"/>
    <w:rsid w:val="004D20E2"/>
    <w:rsid w:val="004D4C97"/>
    <w:rsid w:val="004F02E5"/>
    <w:rsid w:val="004F0BA0"/>
    <w:rsid w:val="004F0C71"/>
    <w:rsid w:val="004F14AF"/>
    <w:rsid w:val="004F1531"/>
    <w:rsid w:val="004F6109"/>
    <w:rsid w:val="005029B0"/>
    <w:rsid w:val="00511B78"/>
    <w:rsid w:val="005204BC"/>
    <w:rsid w:val="00534FC8"/>
    <w:rsid w:val="00540C41"/>
    <w:rsid w:val="005417E3"/>
    <w:rsid w:val="00547B65"/>
    <w:rsid w:val="00557EE5"/>
    <w:rsid w:val="00571A89"/>
    <w:rsid w:val="00572C5A"/>
    <w:rsid w:val="00586FEA"/>
    <w:rsid w:val="00590F29"/>
    <w:rsid w:val="005951D5"/>
    <w:rsid w:val="0059643D"/>
    <w:rsid w:val="005A06C4"/>
    <w:rsid w:val="005A4C22"/>
    <w:rsid w:val="005A66B0"/>
    <w:rsid w:val="005B42B2"/>
    <w:rsid w:val="005B44A2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4CE9"/>
    <w:rsid w:val="00617843"/>
    <w:rsid w:val="0062430C"/>
    <w:rsid w:val="00626321"/>
    <w:rsid w:val="00630B6E"/>
    <w:rsid w:val="00630F73"/>
    <w:rsid w:val="006320F5"/>
    <w:rsid w:val="0063502F"/>
    <w:rsid w:val="00635E6A"/>
    <w:rsid w:val="00635FA1"/>
    <w:rsid w:val="00636F28"/>
    <w:rsid w:val="00650837"/>
    <w:rsid w:val="00657E9B"/>
    <w:rsid w:val="00661D16"/>
    <w:rsid w:val="006637FC"/>
    <w:rsid w:val="00665021"/>
    <w:rsid w:val="006668AE"/>
    <w:rsid w:val="006716B1"/>
    <w:rsid w:val="0068220D"/>
    <w:rsid w:val="00684ECB"/>
    <w:rsid w:val="00687DAF"/>
    <w:rsid w:val="00692FDF"/>
    <w:rsid w:val="006946D7"/>
    <w:rsid w:val="00695D0E"/>
    <w:rsid w:val="0069665E"/>
    <w:rsid w:val="0069762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D481A"/>
    <w:rsid w:val="006F0AC5"/>
    <w:rsid w:val="006F2B18"/>
    <w:rsid w:val="006F6FD4"/>
    <w:rsid w:val="007015F7"/>
    <w:rsid w:val="00703B93"/>
    <w:rsid w:val="00711AC5"/>
    <w:rsid w:val="00722302"/>
    <w:rsid w:val="00722B56"/>
    <w:rsid w:val="00732F91"/>
    <w:rsid w:val="00733443"/>
    <w:rsid w:val="007343BF"/>
    <w:rsid w:val="00737708"/>
    <w:rsid w:val="00744A58"/>
    <w:rsid w:val="00746475"/>
    <w:rsid w:val="00750260"/>
    <w:rsid w:val="007535CB"/>
    <w:rsid w:val="00753FC8"/>
    <w:rsid w:val="00761CCB"/>
    <w:rsid w:val="00762F6E"/>
    <w:rsid w:val="007633B5"/>
    <w:rsid w:val="007834E9"/>
    <w:rsid w:val="00785C87"/>
    <w:rsid w:val="00791D39"/>
    <w:rsid w:val="00794A9A"/>
    <w:rsid w:val="007A05D6"/>
    <w:rsid w:val="007A7152"/>
    <w:rsid w:val="007B0536"/>
    <w:rsid w:val="007B42EE"/>
    <w:rsid w:val="007C1202"/>
    <w:rsid w:val="007C5569"/>
    <w:rsid w:val="007C567D"/>
    <w:rsid w:val="007C6C23"/>
    <w:rsid w:val="007D4AA8"/>
    <w:rsid w:val="007D6EED"/>
    <w:rsid w:val="007F12D9"/>
    <w:rsid w:val="00802F23"/>
    <w:rsid w:val="00804C07"/>
    <w:rsid w:val="00805C1A"/>
    <w:rsid w:val="00806D37"/>
    <w:rsid w:val="008132B2"/>
    <w:rsid w:val="00814873"/>
    <w:rsid w:val="00824501"/>
    <w:rsid w:val="008252DC"/>
    <w:rsid w:val="0082721B"/>
    <w:rsid w:val="00827CF2"/>
    <w:rsid w:val="00830EBA"/>
    <w:rsid w:val="00845286"/>
    <w:rsid w:val="008568C5"/>
    <w:rsid w:val="00856DC7"/>
    <w:rsid w:val="00863480"/>
    <w:rsid w:val="0088566A"/>
    <w:rsid w:val="00886E5D"/>
    <w:rsid w:val="008926C7"/>
    <w:rsid w:val="00895359"/>
    <w:rsid w:val="00897FB9"/>
    <w:rsid w:val="008A4371"/>
    <w:rsid w:val="008A7AFC"/>
    <w:rsid w:val="008B3121"/>
    <w:rsid w:val="008D59DF"/>
    <w:rsid w:val="008D7376"/>
    <w:rsid w:val="008D7933"/>
    <w:rsid w:val="008E061B"/>
    <w:rsid w:val="008E313F"/>
    <w:rsid w:val="008E4601"/>
    <w:rsid w:val="00905A5C"/>
    <w:rsid w:val="0091220C"/>
    <w:rsid w:val="00916A9D"/>
    <w:rsid w:val="00922DBB"/>
    <w:rsid w:val="00924B31"/>
    <w:rsid w:val="00926289"/>
    <w:rsid w:val="00940170"/>
    <w:rsid w:val="00943BE2"/>
    <w:rsid w:val="0094686C"/>
    <w:rsid w:val="00951224"/>
    <w:rsid w:val="0096091F"/>
    <w:rsid w:val="0096156E"/>
    <w:rsid w:val="009748EA"/>
    <w:rsid w:val="00976A49"/>
    <w:rsid w:val="00984107"/>
    <w:rsid w:val="009900FB"/>
    <w:rsid w:val="009A4FB5"/>
    <w:rsid w:val="009A5354"/>
    <w:rsid w:val="009A7FFB"/>
    <w:rsid w:val="009B1D79"/>
    <w:rsid w:val="009B5884"/>
    <w:rsid w:val="009C0855"/>
    <w:rsid w:val="009D194F"/>
    <w:rsid w:val="009D1BB1"/>
    <w:rsid w:val="009D62B4"/>
    <w:rsid w:val="009E2E34"/>
    <w:rsid w:val="009E407C"/>
    <w:rsid w:val="009E43FD"/>
    <w:rsid w:val="009E48A0"/>
    <w:rsid w:val="009E5787"/>
    <w:rsid w:val="009F07E3"/>
    <w:rsid w:val="009F6EC2"/>
    <w:rsid w:val="009F728D"/>
    <w:rsid w:val="00A003E0"/>
    <w:rsid w:val="00A10AD4"/>
    <w:rsid w:val="00A10D96"/>
    <w:rsid w:val="00A155A1"/>
    <w:rsid w:val="00A2426A"/>
    <w:rsid w:val="00A26B7C"/>
    <w:rsid w:val="00A27FA2"/>
    <w:rsid w:val="00A33505"/>
    <w:rsid w:val="00A33D50"/>
    <w:rsid w:val="00A34BA5"/>
    <w:rsid w:val="00A43CD2"/>
    <w:rsid w:val="00A504CC"/>
    <w:rsid w:val="00A509F7"/>
    <w:rsid w:val="00A5236C"/>
    <w:rsid w:val="00A55404"/>
    <w:rsid w:val="00A55F23"/>
    <w:rsid w:val="00A776B4"/>
    <w:rsid w:val="00A8102A"/>
    <w:rsid w:val="00A81C09"/>
    <w:rsid w:val="00A82426"/>
    <w:rsid w:val="00A85B10"/>
    <w:rsid w:val="00A90064"/>
    <w:rsid w:val="00A93D35"/>
    <w:rsid w:val="00A977E4"/>
    <w:rsid w:val="00AA1946"/>
    <w:rsid w:val="00AA462E"/>
    <w:rsid w:val="00AA68A6"/>
    <w:rsid w:val="00AB248A"/>
    <w:rsid w:val="00AB31F0"/>
    <w:rsid w:val="00AC194A"/>
    <w:rsid w:val="00AD01B2"/>
    <w:rsid w:val="00AD3BD0"/>
    <w:rsid w:val="00AE3C35"/>
    <w:rsid w:val="00AF42B0"/>
    <w:rsid w:val="00B01D7C"/>
    <w:rsid w:val="00B036A7"/>
    <w:rsid w:val="00B13283"/>
    <w:rsid w:val="00B240B8"/>
    <w:rsid w:val="00B278C8"/>
    <w:rsid w:val="00B310E2"/>
    <w:rsid w:val="00B33A93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B052F"/>
    <w:rsid w:val="00BE284B"/>
    <w:rsid w:val="00BE62FB"/>
    <w:rsid w:val="00BE6D0B"/>
    <w:rsid w:val="00BE719C"/>
    <w:rsid w:val="00BF3AA6"/>
    <w:rsid w:val="00BF3C49"/>
    <w:rsid w:val="00C03C60"/>
    <w:rsid w:val="00C12FCC"/>
    <w:rsid w:val="00C135FA"/>
    <w:rsid w:val="00C235F2"/>
    <w:rsid w:val="00C24A8D"/>
    <w:rsid w:val="00C305D6"/>
    <w:rsid w:val="00C35747"/>
    <w:rsid w:val="00C36F5A"/>
    <w:rsid w:val="00C46016"/>
    <w:rsid w:val="00C56DD4"/>
    <w:rsid w:val="00C64618"/>
    <w:rsid w:val="00C73527"/>
    <w:rsid w:val="00C82E82"/>
    <w:rsid w:val="00C872C5"/>
    <w:rsid w:val="00C92A12"/>
    <w:rsid w:val="00C935CF"/>
    <w:rsid w:val="00CA0DEB"/>
    <w:rsid w:val="00CA0E05"/>
    <w:rsid w:val="00CA491A"/>
    <w:rsid w:val="00CB26AF"/>
    <w:rsid w:val="00CB357A"/>
    <w:rsid w:val="00CB3C55"/>
    <w:rsid w:val="00CB4DD2"/>
    <w:rsid w:val="00CC24DD"/>
    <w:rsid w:val="00CC26D9"/>
    <w:rsid w:val="00CC3121"/>
    <w:rsid w:val="00CC3903"/>
    <w:rsid w:val="00CE3477"/>
    <w:rsid w:val="00CE60B2"/>
    <w:rsid w:val="00CF11D1"/>
    <w:rsid w:val="00D04B75"/>
    <w:rsid w:val="00D110BA"/>
    <w:rsid w:val="00D131FF"/>
    <w:rsid w:val="00D13C64"/>
    <w:rsid w:val="00D171BE"/>
    <w:rsid w:val="00D2397F"/>
    <w:rsid w:val="00D26095"/>
    <w:rsid w:val="00D31393"/>
    <w:rsid w:val="00D45B1C"/>
    <w:rsid w:val="00D53FDC"/>
    <w:rsid w:val="00D55766"/>
    <w:rsid w:val="00D64181"/>
    <w:rsid w:val="00D6420C"/>
    <w:rsid w:val="00D71248"/>
    <w:rsid w:val="00D77A64"/>
    <w:rsid w:val="00D77FC5"/>
    <w:rsid w:val="00D94857"/>
    <w:rsid w:val="00D94D7E"/>
    <w:rsid w:val="00DA2A1B"/>
    <w:rsid w:val="00DA35F1"/>
    <w:rsid w:val="00DA78D2"/>
    <w:rsid w:val="00DB1B47"/>
    <w:rsid w:val="00DD20D4"/>
    <w:rsid w:val="00DD4B89"/>
    <w:rsid w:val="00DE084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1084B"/>
    <w:rsid w:val="00E10B64"/>
    <w:rsid w:val="00E145DB"/>
    <w:rsid w:val="00E1563B"/>
    <w:rsid w:val="00E34828"/>
    <w:rsid w:val="00E35A21"/>
    <w:rsid w:val="00E45325"/>
    <w:rsid w:val="00E455B9"/>
    <w:rsid w:val="00E45E2F"/>
    <w:rsid w:val="00E51199"/>
    <w:rsid w:val="00E55B08"/>
    <w:rsid w:val="00E624C3"/>
    <w:rsid w:val="00E83FBE"/>
    <w:rsid w:val="00E94BC9"/>
    <w:rsid w:val="00E96E09"/>
    <w:rsid w:val="00E97DEB"/>
    <w:rsid w:val="00EB1C44"/>
    <w:rsid w:val="00EB31A0"/>
    <w:rsid w:val="00ED0FFC"/>
    <w:rsid w:val="00ED4153"/>
    <w:rsid w:val="00ED7117"/>
    <w:rsid w:val="00EE39BE"/>
    <w:rsid w:val="00EE3E7A"/>
    <w:rsid w:val="00EF214F"/>
    <w:rsid w:val="00EF4A50"/>
    <w:rsid w:val="00F07F29"/>
    <w:rsid w:val="00F10AB4"/>
    <w:rsid w:val="00F10C23"/>
    <w:rsid w:val="00F23538"/>
    <w:rsid w:val="00F30AB0"/>
    <w:rsid w:val="00F32D19"/>
    <w:rsid w:val="00F370ED"/>
    <w:rsid w:val="00F469CD"/>
    <w:rsid w:val="00F470B2"/>
    <w:rsid w:val="00F47C6B"/>
    <w:rsid w:val="00F54D24"/>
    <w:rsid w:val="00F65031"/>
    <w:rsid w:val="00F66B2B"/>
    <w:rsid w:val="00F67310"/>
    <w:rsid w:val="00F70377"/>
    <w:rsid w:val="00F7274D"/>
    <w:rsid w:val="00F75A78"/>
    <w:rsid w:val="00F762F0"/>
    <w:rsid w:val="00F94B05"/>
    <w:rsid w:val="00F97EBA"/>
    <w:rsid w:val="00FB66F5"/>
    <w:rsid w:val="00FC11B6"/>
    <w:rsid w:val="00FC2418"/>
    <w:rsid w:val="00FC383E"/>
    <w:rsid w:val="00FC4F3B"/>
    <w:rsid w:val="00FC5FFC"/>
    <w:rsid w:val="00FD25D2"/>
    <w:rsid w:val="00FD7A0C"/>
    <w:rsid w:val="00FE2EAD"/>
    <w:rsid w:val="00FE5BCB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4B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66B1C"/>
  </w:style>
  <w:style w:type="paragraph" w:styleId="Footer">
    <w:name w:val="footer"/>
    <w:basedOn w:val="Normal"/>
    <w:link w:val="Foot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66B1C"/>
  </w:style>
  <w:style w:type="table" w:customStyle="1" w:styleId="1">
    <w:name w:val="Сетка таблицы светлая1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86BCC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rsid w:val="00B86BCC"/>
    <w:pPr>
      <w:spacing w:after="0" w:line="240" w:lineRule="auto"/>
      <w:jc w:val="center"/>
    </w:pPr>
    <w:rPr>
      <w:rFonts w:ascii="Arial Black" w:eastAsia="Times New Roman" w:hAnsi="Arial Black" w:cs="Arial Black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86BCC"/>
    <w:rPr>
      <w:rFonts w:ascii="Arial Black" w:hAnsi="Arial Black" w:cs="Arial Black"/>
      <w:snapToGrid w:val="0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4C6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C6A25"/>
  </w:style>
  <w:style w:type="paragraph" w:styleId="ListParagraph">
    <w:name w:val="List Paragraph"/>
    <w:basedOn w:val="Normal"/>
    <w:uiPriority w:val="99"/>
    <w:qFormat/>
    <w:rsid w:val="00CB357A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3B24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B24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B24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B24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B2439"/>
    <w:rPr>
      <w:b/>
      <w:bCs/>
    </w:rPr>
  </w:style>
  <w:style w:type="paragraph" w:customStyle="1" w:styleId="Style2">
    <w:name w:val="Style2"/>
    <w:basedOn w:val="Normal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Normal"/>
    <w:uiPriority w:val="99"/>
    <w:rsid w:val="003D4BF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NormalWeb">
    <w:name w:val="Normal (Web)"/>
    <w:basedOn w:val="Normal"/>
    <w:uiPriority w:val="99"/>
    <w:semiHidden/>
    <w:rsid w:val="0042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Заголовок статьи"/>
    <w:basedOn w:val="Normal"/>
    <w:next w:val="Normal"/>
    <w:uiPriority w:val="99"/>
    <w:rsid w:val="00A504C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6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246</Words>
  <Characters>1407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ЭОС</dc:creator>
  <cp:keywords/>
  <dc:description/>
  <cp:lastModifiedBy>1</cp:lastModifiedBy>
  <cp:revision>12</cp:revision>
  <cp:lastPrinted>2023-04-24T15:05:00Z</cp:lastPrinted>
  <dcterms:created xsi:type="dcterms:W3CDTF">2023-03-21T14:00:00Z</dcterms:created>
  <dcterms:modified xsi:type="dcterms:W3CDTF">2023-05-03T06:41:00Z</dcterms:modified>
  <cp:category>Файлы документов</cp:category>
</cp:coreProperties>
</file>