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35E" w:rsidRDefault="002C235E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C235E" w:rsidRDefault="002C235E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C235E" w:rsidRDefault="002C235E" w:rsidP="002B1CD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C235E" w:rsidRDefault="002C235E" w:rsidP="002B1CD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C235E" w:rsidRDefault="002C235E" w:rsidP="002B1CD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C235E" w:rsidRDefault="002C235E" w:rsidP="002B1CD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235E" w:rsidRDefault="002C235E" w:rsidP="002B1CD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C235E" w:rsidRDefault="002C235E" w:rsidP="002B1CD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C235E" w:rsidRDefault="002C235E" w:rsidP="002B1CD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C235E" w:rsidRDefault="002C235E" w:rsidP="002B1CD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235E" w:rsidRDefault="002C235E" w:rsidP="002B1CDB">
      <w:pPr>
        <w:spacing w:line="240" w:lineRule="atLeast"/>
        <w:rPr>
          <w:sz w:val="28"/>
          <w:szCs w:val="28"/>
        </w:rPr>
      </w:pPr>
    </w:p>
    <w:p w:rsidR="002C235E" w:rsidRDefault="002C235E" w:rsidP="002B1CDB">
      <w:pPr>
        <w:spacing w:line="24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47                                                                                                    от 5 мая 2023 г</w:t>
      </w:r>
    </w:p>
    <w:p w:rsidR="002C235E" w:rsidRDefault="002C235E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C235E" w:rsidRPr="00617843" w:rsidRDefault="002C235E" w:rsidP="006178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35E" w:rsidRDefault="002C235E" w:rsidP="0007431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01E7">
        <w:rPr>
          <w:sz w:val="28"/>
          <w:szCs w:val="28"/>
        </w:rPr>
        <w:t xml:space="preserve">Прокуратурой района </w:t>
      </w:r>
      <w:r>
        <w:rPr>
          <w:sz w:val="28"/>
          <w:szCs w:val="28"/>
        </w:rPr>
        <w:t>проведены проверки исполнения законодательства в сфере противодействия экстремизму.</w:t>
      </w:r>
    </w:p>
    <w:p w:rsidR="002C235E" w:rsidRDefault="002C235E" w:rsidP="0007431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E7ACC">
        <w:rPr>
          <w:sz w:val="28"/>
          <w:szCs w:val="28"/>
        </w:rPr>
        <w:t>В силу ст. 13 Федерального закона от 25.07.2002 №114-ФЗ «О противодействии экстремистской деятельности» на территории Российской Федерации запрещается распространение экстремистских материалов, а также их производство или хранение в целях распространения. В соответствии со статьями 7, 13 Федерального закона от 29.12.1994 №78-ФЗ «О библиотечном деле» все пользователи библиотек имеют право доступа в библиотеки и право свободного выбора библиотек в соответствии со своими потребностями и интересами</w:t>
      </w:r>
      <w:r w:rsidRPr="00521845">
        <w:rPr>
          <w:sz w:val="28"/>
          <w:szCs w:val="28"/>
        </w:rPr>
        <w:t xml:space="preserve">; </w:t>
      </w:r>
      <w:r>
        <w:rPr>
          <w:sz w:val="28"/>
          <w:szCs w:val="28"/>
        </w:rPr>
        <w:t>б</w:t>
      </w:r>
      <w:r w:rsidRPr="001E7ACC">
        <w:rPr>
          <w:sz w:val="28"/>
          <w:szCs w:val="28"/>
        </w:rPr>
        <w:t xml:space="preserve">иблиотеки имеют право изымать и реализовывать документы из своих фондов в соответствии с порядком исключения документов в соответствии с действующими нормативными правовыми актами. </w:t>
      </w:r>
    </w:p>
    <w:p w:rsidR="002C235E" w:rsidRDefault="002C235E" w:rsidP="0007431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1E7ACC">
        <w:rPr>
          <w:sz w:val="28"/>
          <w:szCs w:val="28"/>
        </w:rPr>
        <w:t>становлено, что в библиотек</w:t>
      </w:r>
      <w:r>
        <w:rPr>
          <w:sz w:val="28"/>
          <w:szCs w:val="28"/>
        </w:rPr>
        <w:t xml:space="preserve">ах ряда </w:t>
      </w:r>
      <w:r w:rsidRPr="001E7ACC">
        <w:rPr>
          <w:sz w:val="28"/>
          <w:szCs w:val="28"/>
        </w:rPr>
        <w:t>образовательн</w:t>
      </w:r>
      <w:r>
        <w:rPr>
          <w:sz w:val="28"/>
          <w:szCs w:val="28"/>
        </w:rPr>
        <w:t>ых</w:t>
      </w:r>
      <w:r w:rsidRPr="001E7ACC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й</w:t>
      </w:r>
      <w:r w:rsidRPr="001E7ACC">
        <w:rPr>
          <w:sz w:val="28"/>
          <w:szCs w:val="28"/>
        </w:rPr>
        <w:t xml:space="preserve"> отсутствуют актуальные списки экстремистских материалов, меры к их получению не принимаются, сверки имеющегося библиотечного фонда и поступающей литературы с регулярно пополняющимся федеральным списком экстремистских материалов фактически не проводятся.</w:t>
      </w:r>
    </w:p>
    <w:p w:rsidR="002C235E" w:rsidRPr="001E7ACC" w:rsidRDefault="002C235E" w:rsidP="0007431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этим в образовательные учреждения внесены представления. </w:t>
      </w:r>
      <w:bookmarkStart w:id="0" w:name="_GoBack"/>
      <w:bookmarkEnd w:id="0"/>
    </w:p>
    <w:sectPr w:rsidR="002C235E" w:rsidRPr="001E7ACC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35E" w:rsidRDefault="002C235E" w:rsidP="00466B1C">
      <w:pPr>
        <w:spacing w:after="0" w:line="240" w:lineRule="auto"/>
      </w:pPr>
      <w:r>
        <w:separator/>
      </w:r>
    </w:p>
  </w:endnote>
  <w:endnote w:type="continuationSeparator" w:id="1">
    <w:p w:rsidR="002C235E" w:rsidRDefault="002C235E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2C235E" w:rsidRPr="00476F14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2C235E" w:rsidRPr="00476F14" w:rsidRDefault="002C235E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476F14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2C235E" w:rsidRPr="00476F14" w:rsidRDefault="002C235E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476F14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1" w:name="REGNUMSTAMP"/>
          <w:r w:rsidRPr="00476F14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1"/>
        </w:p>
      </w:tc>
    </w:tr>
  </w:tbl>
  <w:p w:rsidR="002C235E" w:rsidRDefault="002C23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35E" w:rsidRDefault="002C235E" w:rsidP="00466B1C">
      <w:pPr>
        <w:spacing w:after="0" w:line="240" w:lineRule="auto"/>
      </w:pPr>
      <w:r>
        <w:separator/>
      </w:r>
    </w:p>
  </w:footnote>
  <w:footnote w:type="continuationSeparator" w:id="1">
    <w:p w:rsidR="002C235E" w:rsidRDefault="002C235E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35E" w:rsidRPr="004627D3" w:rsidRDefault="002C235E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31D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178F6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E7ACC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0217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B1CDB"/>
    <w:rsid w:val="002C235E"/>
    <w:rsid w:val="002C5D18"/>
    <w:rsid w:val="002D0D23"/>
    <w:rsid w:val="002D1EBD"/>
    <w:rsid w:val="002E1837"/>
    <w:rsid w:val="002E193E"/>
    <w:rsid w:val="002F0A6D"/>
    <w:rsid w:val="002F380E"/>
    <w:rsid w:val="002F78E7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750D9"/>
    <w:rsid w:val="00476F14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E0DDB"/>
    <w:rsid w:val="004E49F8"/>
    <w:rsid w:val="004F02E5"/>
    <w:rsid w:val="004F0BA0"/>
    <w:rsid w:val="004F0C71"/>
    <w:rsid w:val="004F14AF"/>
    <w:rsid w:val="004F1531"/>
    <w:rsid w:val="004F6109"/>
    <w:rsid w:val="005029B0"/>
    <w:rsid w:val="00511B78"/>
    <w:rsid w:val="00512CBA"/>
    <w:rsid w:val="005204BC"/>
    <w:rsid w:val="00521845"/>
    <w:rsid w:val="00534FC8"/>
    <w:rsid w:val="00540C41"/>
    <w:rsid w:val="005417E3"/>
    <w:rsid w:val="00547B6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1D16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34E9"/>
    <w:rsid w:val="00785C87"/>
    <w:rsid w:val="00791D39"/>
    <w:rsid w:val="00794A9A"/>
    <w:rsid w:val="007A05D6"/>
    <w:rsid w:val="007B42EE"/>
    <w:rsid w:val="007C1202"/>
    <w:rsid w:val="007C5569"/>
    <w:rsid w:val="007C567D"/>
    <w:rsid w:val="007C6C23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63480"/>
    <w:rsid w:val="0088566A"/>
    <w:rsid w:val="00886E5D"/>
    <w:rsid w:val="008926C7"/>
    <w:rsid w:val="00895359"/>
    <w:rsid w:val="00897FB9"/>
    <w:rsid w:val="008A4371"/>
    <w:rsid w:val="008A4700"/>
    <w:rsid w:val="008A7AFC"/>
    <w:rsid w:val="008B3121"/>
    <w:rsid w:val="008B4DA0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248A"/>
    <w:rsid w:val="00AB31F0"/>
    <w:rsid w:val="00AC194A"/>
    <w:rsid w:val="00AC5473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01E7"/>
    <w:rsid w:val="00B310E2"/>
    <w:rsid w:val="00B33A93"/>
    <w:rsid w:val="00B4081E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628FA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35F1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3F66"/>
    <w:rsid w:val="00E45325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5B14"/>
    <w:rsid w:val="00F66B2B"/>
    <w:rsid w:val="00F67310"/>
    <w:rsid w:val="00F70377"/>
    <w:rsid w:val="00F7274D"/>
    <w:rsid w:val="00F75A78"/>
    <w:rsid w:val="00F762F0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4E0DD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4E0DDB"/>
    <w:rPr>
      <w:rFonts w:ascii="Arial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31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229</Words>
  <Characters>1311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4</cp:revision>
  <cp:lastPrinted>2023-04-24T15:05:00Z</cp:lastPrinted>
  <dcterms:created xsi:type="dcterms:W3CDTF">2023-05-02T08:43:00Z</dcterms:created>
  <dcterms:modified xsi:type="dcterms:W3CDTF">2023-05-05T06:38:00Z</dcterms:modified>
  <cp:category>Файлы документов</cp:category>
</cp:coreProperties>
</file>