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CCB" w:rsidRDefault="00512CCB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512CCB" w:rsidRDefault="00512CCB" w:rsidP="00421A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512CCB" w:rsidRDefault="00512CCB" w:rsidP="00421A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512CCB" w:rsidRDefault="00512CCB" w:rsidP="00421A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12CCB" w:rsidRDefault="00512CCB" w:rsidP="00421A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2CCB" w:rsidRDefault="00512CCB" w:rsidP="00421A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512CCB" w:rsidRDefault="00512CCB" w:rsidP="00421A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512CCB" w:rsidRDefault="00512CCB" w:rsidP="00421A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12CCB" w:rsidRDefault="00512CCB" w:rsidP="00421A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2CCB" w:rsidRDefault="00512CCB" w:rsidP="00421AEB">
      <w:pPr>
        <w:spacing w:line="240" w:lineRule="atLeast"/>
        <w:rPr>
          <w:sz w:val="28"/>
          <w:szCs w:val="28"/>
        </w:rPr>
      </w:pPr>
    </w:p>
    <w:p w:rsidR="00512CCB" w:rsidRDefault="00512CCB" w:rsidP="00421AEB">
      <w:pPr>
        <w:spacing w:line="24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49                                                                                                     от 5 мая 2023 г</w:t>
      </w:r>
    </w:p>
    <w:p w:rsidR="00512CCB" w:rsidRDefault="00512CCB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512CCB" w:rsidRDefault="00512CCB" w:rsidP="004750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A2426A">
        <w:rPr>
          <w:rFonts w:ascii="Times New Roman" w:hAnsi="Times New Roman" w:cs="Times New Roman"/>
          <w:color w:val="000000"/>
          <w:sz w:val="28"/>
          <w:szCs w:val="28"/>
        </w:rPr>
        <w:t>роведенн</w:t>
      </w:r>
      <w:r>
        <w:rPr>
          <w:rFonts w:ascii="Times New Roman" w:hAnsi="Times New Roman" w:cs="Times New Roman"/>
          <w:color w:val="000000"/>
          <w:sz w:val="28"/>
          <w:szCs w:val="28"/>
        </w:rPr>
        <w:t>ыми</w:t>
      </w:r>
      <w:r w:rsidRPr="00A2426A">
        <w:rPr>
          <w:rFonts w:ascii="Times New Roman" w:hAnsi="Times New Roman" w:cs="Times New Roman"/>
          <w:color w:val="000000"/>
          <w:sz w:val="28"/>
          <w:szCs w:val="28"/>
        </w:rPr>
        <w:t xml:space="preserve"> прокуратурой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проверками в деятельности ряда муниципальных заказчиков выявлены нарушения сроков оплаты договоров, заключенных с субъектами предпринимательской деятельности. </w:t>
      </w:r>
    </w:p>
    <w:p w:rsidR="00512CCB" w:rsidRDefault="00512CCB" w:rsidP="004750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Установлено, что </w:t>
      </w:r>
      <w:r>
        <w:rPr>
          <w:rFonts w:ascii="Times New Roman" w:hAnsi="Times New Roman" w:cs="Times New Roman"/>
          <w:sz w:val="28"/>
          <w:szCs w:val="28"/>
        </w:rPr>
        <w:t>МУП КХ «Темников», администрацией Темниковского городского поселения и администрацией Бабеевского сельского поселения заключены договоры на выполнение работ и услуг с рядом индивидуальных предпринимателей.  Несмотря на то, что выполнение работ и услуг, истечение сроков исполнения по договорам, оплата по данным договорам в нарушение требований законодательства не произведена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Прокуратурой района возбуждены дела об административных правонарушениях по части 1 статьи 7.32.5 КоАП РФ в отношении глав и директора организации, которые направлены для рассмотрения в Мордовский УФПС. </w:t>
      </w:r>
      <w:bookmarkStart w:id="0" w:name="_GoBack"/>
      <w:bookmarkEnd w:id="0"/>
    </w:p>
    <w:sectPr w:rsidR="00512CCB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CCB" w:rsidRDefault="00512CCB" w:rsidP="00466B1C">
      <w:pPr>
        <w:spacing w:after="0" w:line="240" w:lineRule="auto"/>
      </w:pPr>
      <w:r>
        <w:separator/>
      </w:r>
    </w:p>
  </w:endnote>
  <w:endnote w:type="continuationSeparator" w:id="1">
    <w:p w:rsidR="00512CCB" w:rsidRDefault="00512CCB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512CCB" w:rsidRPr="00F87741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512CCB" w:rsidRPr="00F87741" w:rsidRDefault="00512CCB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F87741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512CCB" w:rsidRPr="00F87741" w:rsidRDefault="00512CCB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F87741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1" w:name="REGNUMSTAMP"/>
          <w:r w:rsidRPr="00F87741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1"/>
        </w:p>
      </w:tc>
    </w:tr>
  </w:tbl>
  <w:p w:rsidR="00512CCB" w:rsidRDefault="00512C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CCB" w:rsidRDefault="00512CCB" w:rsidP="00466B1C">
      <w:pPr>
        <w:spacing w:after="0" w:line="240" w:lineRule="auto"/>
      </w:pPr>
      <w:r>
        <w:separator/>
      </w:r>
    </w:p>
  </w:footnote>
  <w:footnote w:type="continuationSeparator" w:id="1">
    <w:p w:rsidR="00512CCB" w:rsidRDefault="00512CCB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CCB" w:rsidRPr="004627D3" w:rsidRDefault="00512CCB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178F6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0217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2F78E7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1AEB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750D9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E0DDB"/>
    <w:rsid w:val="004F02E5"/>
    <w:rsid w:val="004F0BA0"/>
    <w:rsid w:val="004F0C71"/>
    <w:rsid w:val="004F14AF"/>
    <w:rsid w:val="004F1531"/>
    <w:rsid w:val="004F6109"/>
    <w:rsid w:val="005029B0"/>
    <w:rsid w:val="00511B78"/>
    <w:rsid w:val="00512CCB"/>
    <w:rsid w:val="005204BC"/>
    <w:rsid w:val="00534FC8"/>
    <w:rsid w:val="00540C41"/>
    <w:rsid w:val="005417E3"/>
    <w:rsid w:val="00547B6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1D16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E70E7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34E9"/>
    <w:rsid w:val="00785C87"/>
    <w:rsid w:val="00791D39"/>
    <w:rsid w:val="00794A9A"/>
    <w:rsid w:val="007A05D6"/>
    <w:rsid w:val="007B42EE"/>
    <w:rsid w:val="007C1202"/>
    <w:rsid w:val="007C39E7"/>
    <w:rsid w:val="007C5569"/>
    <w:rsid w:val="007C567D"/>
    <w:rsid w:val="007C6C23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63480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426A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248A"/>
    <w:rsid w:val="00AB31F0"/>
    <w:rsid w:val="00AC194A"/>
    <w:rsid w:val="00AC5473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35F1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3F66"/>
    <w:rsid w:val="00E45325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87741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semiHidden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4E0DDB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4E0DDB"/>
    <w:rPr>
      <w:rFonts w:ascii="Arial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63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172</Words>
  <Characters>985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4</cp:revision>
  <cp:lastPrinted>2023-04-24T15:05:00Z</cp:lastPrinted>
  <dcterms:created xsi:type="dcterms:W3CDTF">2023-05-02T08:13:00Z</dcterms:created>
  <dcterms:modified xsi:type="dcterms:W3CDTF">2023-05-05T06:42:00Z</dcterms:modified>
  <cp:category>Файлы документов</cp:category>
</cp:coreProperties>
</file>