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A0D" w:rsidRDefault="00AE3A0D" w:rsidP="00863480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AE3A0D" w:rsidRDefault="00AE3A0D" w:rsidP="00863480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AE3A0D" w:rsidRDefault="00AE3A0D" w:rsidP="00D858FC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AE3A0D" w:rsidRDefault="00AE3A0D" w:rsidP="00D858FC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AE3A0D" w:rsidRDefault="00AE3A0D" w:rsidP="00D858FC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AE3A0D" w:rsidRDefault="00AE3A0D" w:rsidP="00D858FC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E3A0D" w:rsidRDefault="00AE3A0D" w:rsidP="00D858FC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AE3A0D" w:rsidRDefault="00AE3A0D" w:rsidP="00D858FC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AE3A0D" w:rsidRDefault="00AE3A0D" w:rsidP="00D858FC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AE3A0D" w:rsidRDefault="00AE3A0D" w:rsidP="00D858FC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E3A0D" w:rsidRDefault="00AE3A0D" w:rsidP="00D858FC">
      <w:pPr>
        <w:spacing w:line="240" w:lineRule="atLeast"/>
        <w:rPr>
          <w:sz w:val="28"/>
          <w:szCs w:val="28"/>
        </w:rPr>
      </w:pPr>
    </w:p>
    <w:p w:rsidR="00AE3A0D" w:rsidRDefault="00AE3A0D" w:rsidP="00D858FC">
      <w:pPr>
        <w:spacing w:line="240" w:lineRule="atLeas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50                                                                                                    от 5 мая 2023 г</w:t>
      </w:r>
    </w:p>
    <w:p w:rsidR="00AE3A0D" w:rsidRDefault="00AE3A0D" w:rsidP="00863480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AE3A0D" w:rsidRPr="00617843" w:rsidRDefault="00AE3A0D" w:rsidP="006178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3A0D" w:rsidRDefault="00AE3A0D" w:rsidP="004750D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Мировым судьей судебного участка Темниковского района рассмотрены дела об административных правонарушениях, возбужденные прокуратурой района в отношении директоров муниципального учреждения и предприятия, по фактам несообщения в органы власти сведений о трудоустройстве ими бывших государственного и муниципального служащих. </w:t>
      </w:r>
    </w:p>
    <w:p w:rsidR="00AE3A0D" w:rsidRDefault="00AE3A0D" w:rsidP="004750D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426A">
        <w:rPr>
          <w:rFonts w:ascii="Times New Roman" w:hAnsi="Times New Roman" w:cs="Times New Roman"/>
          <w:color w:val="000000"/>
          <w:sz w:val="28"/>
          <w:szCs w:val="28"/>
        </w:rPr>
        <w:t>Ранее проведенн</w:t>
      </w:r>
      <w:r>
        <w:rPr>
          <w:rFonts w:ascii="Times New Roman" w:hAnsi="Times New Roman" w:cs="Times New Roman"/>
          <w:color w:val="000000"/>
          <w:sz w:val="28"/>
          <w:szCs w:val="28"/>
        </w:rPr>
        <w:t>ыми</w:t>
      </w:r>
      <w:r w:rsidRPr="00A2426A">
        <w:rPr>
          <w:rFonts w:ascii="Times New Roman" w:hAnsi="Times New Roman" w:cs="Times New Roman"/>
          <w:color w:val="000000"/>
          <w:sz w:val="28"/>
          <w:szCs w:val="28"/>
        </w:rPr>
        <w:t xml:space="preserve"> прокуратурой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проверками установлено, что </w:t>
      </w:r>
      <w:r w:rsidRPr="002F225C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МУП КХ «Темников» и МБУ «Служба хозяйственного обеспечения» оформлены трудовые отношения с бывши государственным служащим налоговой службы и муниципальным служащим районной администрации. </w:t>
      </w:r>
      <w:r w:rsidRPr="002F225C">
        <w:rPr>
          <w:rFonts w:ascii="Times New Roman" w:hAnsi="Times New Roman" w:cs="Times New Roman"/>
          <w:sz w:val="28"/>
          <w:szCs w:val="28"/>
        </w:rPr>
        <w:t xml:space="preserve">Однако </w:t>
      </w:r>
      <w:r>
        <w:rPr>
          <w:rFonts w:ascii="Times New Roman" w:hAnsi="Times New Roman" w:cs="Times New Roman"/>
          <w:sz w:val="28"/>
          <w:szCs w:val="28"/>
        </w:rPr>
        <w:t>в нарушение требований законодательства о данных фактах бывшие работодатели служащих не уведомлены</w:t>
      </w:r>
      <w:r>
        <w:rPr>
          <w:rFonts w:ascii="Times New Roman" w:hAnsi="Times New Roman" w:cs="Times New Roman"/>
          <w:color w:val="000000"/>
          <w:sz w:val="28"/>
          <w:szCs w:val="28"/>
        </w:rPr>
        <w:t>. Мировым судьей и.о. глав привлечены к административной ответственности по статьям 19.29 КоАП РФ и им назначено наказание в виде штрафа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AE3A0D" w:rsidRDefault="00AE3A0D" w:rsidP="007C6C2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Постановления суда вступили в законную силу. </w:t>
      </w:r>
    </w:p>
    <w:sectPr w:rsidR="00AE3A0D" w:rsidSect="00F10AB4">
      <w:headerReference w:type="default" r:id="rId6"/>
      <w:footerReference w:type="first" r:id="rId7"/>
      <w:pgSz w:w="11906" w:h="16838"/>
      <w:pgMar w:top="1134" w:right="851" w:bottom="1134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A0D" w:rsidRDefault="00AE3A0D" w:rsidP="00466B1C">
      <w:pPr>
        <w:spacing w:after="0" w:line="240" w:lineRule="auto"/>
      </w:pPr>
      <w:r>
        <w:separator/>
      </w:r>
    </w:p>
  </w:endnote>
  <w:endnote w:type="continuationSeparator" w:id="1">
    <w:p w:rsidR="00AE3A0D" w:rsidRDefault="00AE3A0D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0A0"/>
    </w:tblPr>
    <w:tblGrid>
      <w:gridCol w:w="2807"/>
    </w:tblGrid>
    <w:tr w:rsidR="00AE3A0D" w:rsidRPr="007E40E9">
      <w:trPr>
        <w:cantSplit/>
        <w:trHeight w:val="62"/>
      </w:trPr>
      <w:tc>
        <w:tcPr>
          <w:tcW w:w="2807" w:type="dxa"/>
          <w:tcBorders>
            <w:top w:val="single" w:sz="12" w:space="0" w:color="000000"/>
            <w:bottom w:val="single" w:sz="12" w:space="0" w:color="000000"/>
          </w:tcBorders>
        </w:tcPr>
        <w:p w:rsidR="00AE3A0D" w:rsidRPr="007E40E9" w:rsidRDefault="00AE3A0D" w:rsidP="004137AB">
          <w:pPr>
            <w:spacing w:after="60" w:line="240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7E40E9">
            <w:rPr>
              <w:rFonts w:ascii="Times New Roman" w:hAnsi="Times New Roman" w:cs="Times New Roman"/>
              <w:sz w:val="16"/>
              <w:szCs w:val="16"/>
            </w:rPr>
            <w:t>Прокуратура Темниковского района</w:t>
          </w:r>
        </w:p>
        <w:p w:rsidR="00AE3A0D" w:rsidRPr="007E40E9" w:rsidRDefault="00AE3A0D" w:rsidP="00540C41">
          <w:pPr>
            <w:spacing w:after="60" w:line="240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7E40E9">
            <w:rPr>
              <w:rFonts w:ascii="Times New Roman" w:hAnsi="Times New Roman" w:cs="Times New Roman"/>
              <w:sz w:val="16"/>
              <w:szCs w:val="16"/>
            </w:rPr>
            <w:t xml:space="preserve">№ </w:t>
          </w:r>
          <w:bookmarkStart w:id="1" w:name="REGNUMSTAMP"/>
          <w:r w:rsidRPr="007E40E9">
            <w:rPr>
              <w:rFonts w:ascii="Times New Roman" w:hAnsi="Times New Roman" w:cs="Times New Roman"/>
              <w:color w:val="BFBFBF"/>
              <w:sz w:val="16"/>
              <w:szCs w:val="16"/>
            </w:rPr>
            <w:t>ег.номер</w:t>
          </w:r>
          <w:bookmarkEnd w:id="1"/>
        </w:p>
      </w:tc>
    </w:tr>
  </w:tbl>
  <w:p w:rsidR="00AE3A0D" w:rsidRDefault="00AE3A0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A0D" w:rsidRDefault="00AE3A0D" w:rsidP="00466B1C">
      <w:pPr>
        <w:spacing w:after="0" w:line="240" w:lineRule="auto"/>
      </w:pPr>
      <w:r>
        <w:separator/>
      </w:r>
    </w:p>
  </w:footnote>
  <w:footnote w:type="continuationSeparator" w:id="1">
    <w:p w:rsidR="00AE3A0D" w:rsidRDefault="00AE3A0D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A0D" w:rsidRPr="004627D3" w:rsidRDefault="00AE3A0D" w:rsidP="004627D3">
    <w:pPr>
      <w:pStyle w:val="Header"/>
      <w:jc w:val="center"/>
      <w:rPr>
        <w:rFonts w:ascii="Times New Roman" w:hAnsi="Times New Roman" w:cs="Times New Roman"/>
        <w:sz w:val="28"/>
        <w:szCs w:val="28"/>
      </w:rPr>
    </w:pPr>
    <w:r w:rsidRPr="00B01D7C">
      <w:rPr>
        <w:rFonts w:ascii="Times New Roman" w:hAnsi="Times New Roman" w:cs="Times New Roman"/>
        <w:sz w:val="28"/>
        <w:szCs w:val="28"/>
      </w:rPr>
      <w:fldChar w:fldCharType="begin"/>
    </w:r>
    <w:r w:rsidRPr="00B01D7C">
      <w:rPr>
        <w:rFonts w:ascii="Times New Roman" w:hAnsi="Times New Roman" w:cs="Times New Roman"/>
        <w:sz w:val="28"/>
        <w:szCs w:val="28"/>
      </w:rPr>
      <w:instrText>PAGE   \* MERGEFORMAT</w:instrText>
    </w:r>
    <w:r w:rsidRPr="00B01D7C">
      <w:rPr>
        <w:rFonts w:ascii="Times New Roman" w:hAnsi="Times New Roman" w:cs="Times New Roman"/>
        <w:sz w:val="28"/>
        <w:szCs w:val="28"/>
      </w:rPr>
      <w:fldChar w:fldCharType="separate"/>
    </w:r>
    <w:r>
      <w:rPr>
        <w:rFonts w:ascii="Times New Roman" w:hAnsi="Times New Roman" w:cs="Times New Roman"/>
        <w:noProof/>
        <w:sz w:val="28"/>
        <w:szCs w:val="28"/>
      </w:rPr>
      <w:t>2</w:t>
    </w:r>
    <w:r w:rsidRPr="00B01D7C">
      <w:rPr>
        <w:rFonts w:ascii="Times New Roman" w:hAnsi="Times New Roman" w:cs="Times New Roman"/>
        <w:sz w:val="28"/>
        <w:szCs w:val="28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autoHyphenation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F28"/>
    <w:rsid w:val="00001C4B"/>
    <w:rsid w:val="000023DE"/>
    <w:rsid w:val="000077F9"/>
    <w:rsid w:val="00012C21"/>
    <w:rsid w:val="00013D8F"/>
    <w:rsid w:val="000221FE"/>
    <w:rsid w:val="00025A34"/>
    <w:rsid w:val="00036BF2"/>
    <w:rsid w:val="00036C1F"/>
    <w:rsid w:val="00045EEF"/>
    <w:rsid w:val="000478B5"/>
    <w:rsid w:val="00056107"/>
    <w:rsid w:val="00056F60"/>
    <w:rsid w:val="00070B35"/>
    <w:rsid w:val="000742B5"/>
    <w:rsid w:val="00074707"/>
    <w:rsid w:val="00076177"/>
    <w:rsid w:val="00076B9F"/>
    <w:rsid w:val="0008292C"/>
    <w:rsid w:val="00085A49"/>
    <w:rsid w:val="00090374"/>
    <w:rsid w:val="00094C89"/>
    <w:rsid w:val="00095253"/>
    <w:rsid w:val="00096DDA"/>
    <w:rsid w:val="00097541"/>
    <w:rsid w:val="000A282F"/>
    <w:rsid w:val="000B04BD"/>
    <w:rsid w:val="000C383D"/>
    <w:rsid w:val="000C5FB5"/>
    <w:rsid w:val="000D0EE4"/>
    <w:rsid w:val="000D15A8"/>
    <w:rsid w:val="000D6050"/>
    <w:rsid w:val="000D65B9"/>
    <w:rsid w:val="000E0802"/>
    <w:rsid w:val="000E1D0C"/>
    <w:rsid w:val="000E46B4"/>
    <w:rsid w:val="000E525D"/>
    <w:rsid w:val="000F2044"/>
    <w:rsid w:val="000F242D"/>
    <w:rsid w:val="000F3825"/>
    <w:rsid w:val="0010055F"/>
    <w:rsid w:val="00100A55"/>
    <w:rsid w:val="001038B0"/>
    <w:rsid w:val="001041A9"/>
    <w:rsid w:val="00105BA4"/>
    <w:rsid w:val="0011229F"/>
    <w:rsid w:val="001178F6"/>
    <w:rsid w:val="00126DFD"/>
    <w:rsid w:val="00127E0E"/>
    <w:rsid w:val="0013499B"/>
    <w:rsid w:val="00135D39"/>
    <w:rsid w:val="00145AB2"/>
    <w:rsid w:val="00146D5F"/>
    <w:rsid w:val="00150368"/>
    <w:rsid w:val="001511BB"/>
    <w:rsid w:val="001572D5"/>
    <w:rsid w:val="00157D69"/>
    <w:rsid w:val="001619D9"/>
    <w:rsid w:val="00161EB1"/>
    <w:rsid w:val="00167170"/>
    <w:rsid w:val="001708FF"/>
    <w:rsid w:val="0017389D"/>
    <w:rsid w:val="00182496"/>
    <w:rsid w:val="0018383C"/>
    <w:rsid w:val="0018600B"/>
    <w:rsid w:val="001A44F2"/>
    <w:rsid w:val="001A67CC"/>
    <w:rsid w:val="001B0D98"/>
    <w:rsid w:val="001B674D"/>
    <w:rsid w:val="001C2A3A"/>
    <w:rsid w:val="001C5C3F"/>
    <w:rsid w:val="001D3109"/>
    <w:rsid w:val="001D7541"/>
    <w:rsid w:val="001E1084"/>
    <w:rsid w:val="001F63BE"/>
    <w:rsid w:val="001F738B"/>
    <w:rsid w:val="0020375D"/>
    <w:rsid w:val="00215B04"/>
    <w:rsid w:val="0023422E"/>
    <w:rsid w:val="002371BB"/>
    <w:rsid w:val="00246023"/>
    <w:rsid w:val="0024732D"/>
    <w:rsid w:val="00247E6A"/>
    <w:rsid w:val="002636CB"/>
    <w:rsid w:val="00270217"/>
    <w:rsid w:val="002764BB"/>
    <w:rsid w:val="0028201C"/>
    <w:rsid w:val="0028240C"/>
    <w:rsid w:val="0028330B"/>
    <w:rsid w:val="00286125"/>
    <w:rsid w:val="002908B8"/>
    <w:rsid w:val="00291BA9"/>
    <w:rsid w:val="00291E5F"/>
    <w:rsid w:val="00294DBC"/>
    <w:rsid w:val="00295C4F"/>
    <w:rsid w:val="002A3A3E"/>
    <w:rsid w:val="002A438D"/>
    <w:rsid w:val="002A516A"/>
    <w:rsid w:val="002A55FB"/>
    <w:rsid w:val="002C5D18"/>
    <w:rsid w:val="002D0D23"/>
    <w:rsid w:val="002D1EBD"/>
    <w:rsid w:val="002E1837"/>
    <w:rsid w:val="002E193E"/>
    <w:rsid w:val="002F0A6D"/>
    <w:rsid w:val="002F225C"/>
    <w:rsid w:val="002F380E"/>
    <w:rsid w:val="00300019"/>
    <w:rsid w:val="00301280"/>
    <w:rsid w:val="003022F3"/>
    <w:rsid w:val="00305CA0"/>
    <w:rsid w:val="00306880"/>
    <w:rsid w:val="003070DF"/>
    <w:rsid w:val="00307676"/>
    <w:rsid w:val="0032062A"/>
    <w:rsid w:val="003208EC"/>
    <w:rsid w:val="00322983"/>
    <w:rsid w:val="00327C32"/>
    <w:rsid w:val="00331604"/>
    <w:rsid w:val="003357A8"/>
    <w:rsid w:val="0034315B"/>
    <w:rsid w:val="00345072"/>
    <w:rsid w:val="00345113"/>
    <w:rsid w:val="00371D8F"/>
    <w:rsid w:val="003720E3"/>
    <w:rsid w:val="00381BA1"/>
    <w:rsid w:val="003913CD"/>
    <w:rsid w:val="00391618"/>
    <w:rsid w:val="003A43A8"/>
    <w:rsid w:val="003A4433"/>
    <w:rsid w:val="003B0766"/>
    <w:rsid w:val="003B2439"/>
    <w:rsid w:val="003C0D22"/>
    <w:rsid w:val="003D4BF1"/>
    <w:rsid w:val="003F00A7"/>
    <w:rsid w:val="004137AB"/>
    <w:rsid w:val="004153A6"/>
    <w:rsid w:val="0041542F"/>
    <w:rsid w:val="0042322D"/>
    <w:rsid w:val="004261B0"/>
    <w:rsid w:val="004266FA"/>
    <w:rsid w:val="004347B1"/>
    <w:rsid w:val="004352D0"/>
    <w:rsid w:val="00443812"/>
    <w:rsid w:val="004534D3"/>
    <w:rsid w:val="00457EBA"/>
    <w:rsid w:val="004604E8"/>
    <w:rsid w:val="00460686"/>
    <w:rsid w:val="004617E1"/>
    <w:rsid w:val="004627D3"/>
    <w:rsid w:val="00466B1C"/>
    <w:rsid w:val="0047175F"/>
    <w:rsid w:val="004750D9"/>
    <w:rsid w:val="004807A6"/>
    <w:rsid w:val="00480A2E"/>
    <w:rsid w:val="004825C8"/>
    <w:rsid w:val="00492123"/>
    <w:rsid w:val="00494DAB"/>
    <w:rsid w:val="004A2402"/>
    <w:rsid w:val="004A3A1D"/>
    <w:rsid w:val="004A70BA"/>
    <w:rsid w:val="004B2EF6"/>
    <w:rsid w:val="004B2FD2"/>
    <w:rsid w:val="004B5F63"/>
    <w:rsid w:val="004B5FA0"/>
    <w:rsid w:val="004C1642"/>
    <w:rsid w:val="004C6A25"/>
    <w:rsid w:val="004C6FCE"/>
    <w:rsid w:val="004C7F8A"/>
    <w:rsid w:val="004D0529"/>
    <w:rsid w:val="004D4C97"/>
    <w:rsid w:val="004E0DDB"/>
    <w:rsid w:val="004F02E5"/>
    <w:rsid w:val="004F0BA0"/>
    <w:rsid w:val="004F0C71"/>
    <w:rsid w:val="004F14AF"/>
    <w:rsid w:val="004F1531"/>
    <w:rsid w:val="004F6109"/>
    <w:rsid w:val="005029B0"/>
    <w:rsid w:val="00511B78"/>
    <w:rsid w:val="005204BC"/>
    <w:rsid w:val="00534FC8"/>
    <w:rsid w:val="00540C41"/>
    <w:rsid w:val="005417E3"/>
    <w:rsid w:val="00547B65"/>
    <w:rsid w:val="00571A89"/>
    <w:rsid w:val="00572C5A"/>
    <w:rsid w:val="00586FEA"/>
    <w:rsid w:val="00590F29"/>
    <w:rsid w:val="005951D5"/>
    <w:rsid w:val="0059643D"/>
    <w:rsid w:val="005A06C4"/>
    <w:rsid w:val="005A229E"/>
    <w:rsid w:val="005A4C22"/>
    <w:rsid w:val="005A66B0"/>
    <w:rsid w:val="005B42B2"/>
    <w:rsid w:val="005B44A2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4CE9"/>
    <w:rsid w:val="00617843"/>
    <w:rsid w:val="0062430C"/>
    <w:rsid w:val="00626321"/>
    <w:rsid w:val="00630B6E"/>
    <w:rsid w:val="00630F73"/>
    <w:rsid w:val="006320F5"/>
    <w:rsid w:val="0063502F"/>
    <w:rsid w:val="00635E6A"/>
    <w:rsid w:val="00636F28"/>
    <w:rsid w:val="00650837"/>
    <w:rsid w:val="00657E9B"/>
    <w:rsid w:val="00661D16"/>
    <w:rsid w:val="00665021"/>
    <w:rsid w:val="006668AE"/>
    <w:rsid w:val="006716B1"/>
    <w:rsid w:val="0068220D"/>
    <w:rsid w:val="00684ECB"/>
    <w:rsid w:val="00692FDF"/>
    <w:rsid w:val="006946D7"/>
    <w:rsid w:val="00695D0E"/>
    <w:rsid w:val="0069762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D481A"/>
    <w:rsid w:val="006F0AC5"/>
    <w:rsid w:val="006F2B18"/>
    <w:rsid w:val="006F6FD4"/>
    <w:rsid w:val="007015F7"/>
    <w:rsid w:val="00703B93"/>
    <w:rsid w:val="00711AC5"/>
    <w:rsid w:val="00722302"/>
    <w:rsid w:val="00722B56"/>
    <w:rsid w:val="00732F91"/>
    <w:rsid w:val="00733443"/>
    <w:rsid w:val="007343BF"/>
    <w:rsid w:val="00737708"/>
    <w:rsid w:val="00746475"/>
    <w:rsid w:val="00750260"/>
    <w:rsid w:val="007535CB"/>
    <w:rsid w:val="00753FC8"/>
    <w:rsid w:val="00761CCB"/>
    <w:rsid w:val="00762F6E"/>
    <w:rsid w:val="007633B5"/>
    <w:rsid w:val="007834E9"/>
    <w:rsid w:val="00785C87"/>
    <w:rsid w:val="00791D39"/>
    <w:rsid w:val="00794A9A"/>
    <w:rsid w:val="007A05D6"/>
    <w:rsid w:val="007B42EE"/>
    <w:rsid w:val="007C1202"/>
    <w:rsid w:val="007C5569"/>
    <w:rsid w:val="007C567D"/>
    <w:rsid w:val="007C6C23"/>
    <w:rsid w:val="007D4AA8"/>
    <w:rsid w:val="007D6EED"/>
    <w:rsid w:val="007E40E9"/>
    <w:rsid w:val="007F12D9"/>
    <w:rsid w:val="00802F23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45286"/>
    <w:rsid w:val="008568C5"/>
    <w:rsid w:val="00856DC7"/>
    <w:rsid w:val="00863480"/>
    <w:rsid w:val="0088566A"/>
    <w:rsid w:val="00886E5D"/>
    <w:rsid w:val="008926C7"/>
    <w:rsid w:val="00895359"/>
    <w:rsid w:val="00897FB9"/>
    <w:rsid w:val="008A4371"/>
    <w:rsid w:val="008A7AFC"/>
    <w:rsid w:val="008B3121"/>
    <w:rsid w:val="008D59DF"/>
    <w:rsid w:val="008D7376"/>
    <w:rsid w:val="008D7933"/>
    <w:rsid w:val="008E061B"/>
    <w:rsid w:val="008E313F"/>
    <w:rsid w:val="008E4601"/>
    <w:rsid w:val="00905A5C"/>
    <w:rsid w:val="0091220C"/>
    <w:rsid w:val="00916A9D"/>
    <w:rsid w:val="00922DBB"/>
    <w:rsid w:val="00924B31"/>
    <w:rsid w:val="00926289"/>
    <w:rsid w:val="00940170"/>
    <w:rsid w:val="00943BE2"/>
    <w:rsid w:val="0094686C"/>
    <w:rsid w:val="00951224"/>
    <w:rsid w:val="0096091F"/>
    <w:rsid w:val="0096156E"/>
    <w:rsid w:val="009748EA"/>
    <w:rsid w:val="00976A49"/>
    <w:rsid w:val="00984107"/>
    <w:rsid w:val="009900FB"/>
    <w:rsid w:val="009A4FB5"/>
    <w:rsid w:val="009A5354"/>
    <w:rsid w:val="009A7FFB"/>
    <w:rsid w:val="009B1D79"/>
    <w:rsid w:val="009B5884"/>
    <w:rsid w:val="009C0855"/>
    <w:rsid w:val="009D194F"/>
    <w:rsid w:val="009D1BB1"/>
    <w:rsid w:val="009D62B4"/>
    <w:rsid w:val="009E2E34"/>
    <w:rsid w:val="009E407C"/>
    <w:rsid w:val="009E43FD"/>
    <w:rsid w:val="009E48A0"/>
    <w:rsid w:val="009F07E3"/>
    <w:rsid w:val="009F6EC2"/>
    <w:rsid w:val="009F728D"/>
    <w:rsid w:val="00A003E0"/>
    <w:rsid w:val="00A10AD4"/>
    <w:rsid w:val="00A10D96"/>
    <w:rsid w:val="00A155A1"/>
    <w:rsid w:val="00A2426A"/>
    <w:rsid w:val="00A26B7C"/>
    <w:rsid w:val="00A27FA2"/>
    <w:rsid w:val="00A33505"/>
    <w:rsid w:val="00A33D50"/>
    <w:rsid w:val="00A34BA5"/>
    <w:rsid w:val="00A43CD2"/>
    <w:rsid w:val="00A509F7"/>
    <w:rsid w:val="00A5236C"/>
    <w:rsid w:val="00A55404"/>
    <w:rsid w:val="00A776B4"/>
    <w:rsid w:val="00A8102A"/>
    <w:rsid w:val="00A81C09"/>
    <w:rsid w:val="00A82426"/>
    <w:rsid w:val="00A85B10"/>
    <w:rsid w:val="00A90064"/>
    <w:rsid w:val="00A93D35"/>
    <w:rsid w:val="00AA1946"/>
    <w:rsid w:val="00AA462E"/>
    <w:rsid w:val="00AA68A6"/>
    <w:rsid w:val="00AB248A"/>
    <w:rsid w:val="00AB31F0"/>
    <w:rsid w:val="00AC194A"/>
    <w:rsid w:val="00AC5473"/>
    <w:rsid w:val="00AD01B2"/>
    <w:rsid w:val="00AD3BD0"/>
    <w:rsid w:val="00AE3A0D"/>
    <w:rsid w:val="00AE3C35"/>
    <w:rsid w:val="00AF42B0"/>
    <w:rsid w:val="00B01D7C"/>
    <w:rsid w:val="00B036A7"/>
    <w:rsid w:val="00B13283"/>
    <w:rsid w:val="00B240B8"/>
    <w:rsid w:val="00B278C8"/>
    <w:rsid w:val="00B310E2"/>
    <w:rsid w:val="00B33A93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A4810"/>
    <w:rsid w:val="00BB052F"/>
    <w:rsid w:val="00BE284B"/>
    <w:rsid w:val="00BE62FB"/>
    <w:rsid w:val="00BE6D0B"/>
    <w:rsid w:val="00BF3AA6"/>
    <w:rsid w:val="00BF3C49"/>
    <w:rsid w:val="00C03C60"/>
    <w:rsid w:val="00C12FCC"/>
    <w:rsid w:val="00C135FA"/>
    <w:rsid w:val="00C235F2"/>
    <w:rsid w:val="00C24A8D"/>
    <w:rsid w:val="00C305D6"/>
    <w:rsid w:val="00C35747"/>
    <w:rsid w:val="00C36F5A"/>
    <w:rsid w:val="00C46016"/>
    <w:rsid w:val="00C64618"/>
    <w:rsid w:val="00C73527"/>
    <w:rsid w:val="00C82E82"/>
    <w:rsid w:val="00C872C5"/>
    <w:rsid w:val="00C92A12"/>
    <w:rsid w:val="00C935CF"/>
    <w:rsid w:val="00CA0DEB"/>
    <w:rsid w:val="00CA0E05"/>
    <w:rsid w:val="00CA491A"/>
    <w:rsid w:val="00CB26AF"/>
    <w:rsid w:val="00CB357A"/>
    <w:rsid w:val="00CB3C55"/>
    <w:rsid w:val="00CB4DD2"/>
    <w:rsid w:val="00CC24DD"/>
    <w:rsid w:val="00CC26D9"/>
    <w:rsid w:val="00CC3121"/>
    <w:rsid w:val="00CC3903"/>
    <w:rsid w:val="00CE60B2"/>
    <w:rsid w:val="00CF11D1"/>
    <w:rsid w:val="00D04B75"/>
    <w:rsid w:val="00D110BA"/>
    <w:rsid w:val="00D131FF"/>
    <w:rsid w:val="00D13C64"/>
    <w:rsid w:val="00D171BE"/>
    <w:rsid w:val="00D2397F"/>
    <w:rsid w:val="00D26095"/>
    <w:rsid w:val="00D31393"/>
    <w:rsid w:val="00D45B1C"/>
    <w:rsid w:val="00D53FDC"/>
    <w:rsid w:val="00D55766"/>
    <w:rsid w:val="00D64181"/>
    <w:rsid w:val="00D6420C"/>
    <w:rsid w:val="00D77A64"/>
    <w:rsid w:val="00D77FC5"/>
    <w:rsid w:val="00D858FC"/>
    <w:rsid w:val="00D94857"/>
    <w:rsid w:val="00D94D7E"/>
    <w:rsid w:val="00DA2A1B"/>
    <w:rsid w:val="00DA35F1"/>
    <w:rsid w:val="00DA78D2"/>
    <w:rsid w:val="00DB1B47"/>
    <w:rsid w:val="00DD20D4"/>
    <w:rsid w:val="00DD4B89"/>
    <w:rsid w:val="00DE084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1084B"/>
    <w:rsid w:val="00E10B64"/>
    <w:rsid w:val="00E145DB"/>
    <w:rsid w:val="00E1563B"/>
    <w:rsid w:val="00E34828"/>
    <w:rsid w:val="00E35A21"/>
    <w:rsid w:val="00E45325"/>
    <w:rsid w:val="00E455B9"/>
    <w:rsid w:val="00E45E2F"/>
    <w:rsid w:val="00E51199"/>
    <w:rsid w:val="00E55B08"/>
    <w:rsid w:val="00E624C3"/>
    <w:rsid w:val="00E83FBE"/>
    <w:rsid w:val="00E94BC9"/>
    <w:rsid w:val="00E96E09"/>
    <w:rsid w:val="00E97DEB"/>
    <w:rsid w:val="00EB1C44"/>
    <w:rsid w:val="00EB31A0"/>
    <w:rsid w:val="00ED0FFC"/>
    <w:rsid w:val="00ED4153"/>
    <w:rsid w:val="00EE39BE"/>
    <w:rsid w:val="00EE3E7A"/>
    <w:rsid w:val="00EF214F"/>
    <w:rsid w:val="00EF4A50"/>
    <w:rsid w:val="00F07F29"/>
    <w:rsid w:val="00F10AB4"/>
    <w:rsid w:val="00F10C23"/>
    <w:rsid w:val="00F30AB0"/>
    <w:rsid w:val="00F32D19"/>
    <w:rsid w:val="00F370ED"/>
    <w:rsid w:val="00F469CD"/>
    <w:rsid w:val="00F47C6B"/>
    <w:rsid w:val="00F54D24"/>
    <w:rsid w:val="00F65031"/>
    <w:rsid w:val="00F66B2B"/>
    <w:rsid w:val="00F67310"/>
    <w:rsid w:val="00F70377"/>
    <w:rsid w:val="00F7274D"/>
    <w:rsid w:val="00F75A78"/>
    <w:rsid w:val="00F762F0"/>
    <w:rsid w:val="00F94B05"/>
    <w:rsid w:val="00F97EBA"/>
    <w:rsid w:val="00FB66F5"/>
    <w:rsid w:val="00FC11B6"/>
    <w:rsid w:val="00FC2418"/>
    <w:rsid w:val="00FC383E"/>
    <w:rsid w:val="00FC4F3B"/>
    <w:rsid w:val="00FC5FFC"/>
    <w:rsid w:val="00FD25D2"/>
    <w:rsid w:val="00FD7A0C"/>
    <w:rsid w:val="00FE2EAD"/>
    <w:rsid w:val="00FE5BCB"/>
    <w:rsid w:val="00FF6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4B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60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8600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66B1C"/>
  </w:style>
  <w:style w:type="paragraph" w:styleId="Footer">
    <w:name w:val="footer"/>
    <w:basedOn w:val="Normal"/>
    <w:link w:val="FooterChar"/>
    <w:uiPriority w:val="99"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66B1C"/>
  </w:style>
  <w:style w:type="table" w:customStyle="1" w:styleId="1">
    <w:name w:val="Сетка таблицы светлая1"/>
    <w:uiPriority w:val="99"/>
    <w:rsid w:val="002908B8"/>
    <w:rPr>
      <w:rFonts w:cs="Calibri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uiPriority w:val="99"/>
    <w:rsid w:val="002908B8"/>
    <w:rPr>
      <w:rFonts w:cs="Calibri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B86BCC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rsid w:val="00B86BCC"/>
    <w:pPr>
      <w:spacing w:after="0" w:line="240" w:lineRule="auto"/>
      <w:jc w:val="center"/>
    </w:pPr>
    <w:rPr>
      <w:rFonts w:ascii="Arial Black" w:eastAsia="Times New Roman" w:hAnsi="Arial Black" w:cs="Arial Black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B86BCC"/>
    <w:rPr>
      <w:rFonts w:ascii="Arial Black" w:hAnsi="Arial Black" w:cs="Arial Black"/>
      <w:snapToGrid w:val="0"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4C6A2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C6A25"/>
  </w:style>
  <w:style w:type="paragraph" w:styleId="ListParagraph">
    <w:name w:val="List Paragraph"/>
    <w:basedOn w:val="Normal"/>
    <w:uiPriority w:val="99"/>
    <w:qFormat/>
    <w:rsid w:val="00CB357A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3B24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B24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B24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B24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B2439"/>
    <w:rPr>
      <w:b/>
      <w:bCs/>
    </w:rPr>
  </w:style>
  <w:style w:type="paragraph" w:customStyle="1" w:styleId="Style2">
    <w:name w:val="Style2"/>
    <w:basedOn w:val="Normal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Основной текст (2)"/>
    <w:basedOn w:val="Normal"/>
    <w:uiPriority w:val="99"/>
    <w:rsid w:val="003D4BF1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NormalWeb">
    <w:name w:val="Normal (Web)"/>
    <w:basedOn w:val="Normal"/>
    <w:uiPriority w:val="99"/>
    <w:semiHidden/>
    <w:rsid w:val="00423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rsid w:val="004E0DDB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4E0DDB"/>
    <w:rPr>
      <w:rFonts w:ascii="Arial" w:hAnsi="Arial" w:cs="Arial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676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6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6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6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187</Words>
  <Characters>1066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ЭОС</dc:creator>
  <cp:keywords/>
  <dc:description/>
  <cp:lastModifiedBy>1</cp:lastModifiedBy>
  <cp:revision>3</cp:revision>
  <cp:lastPrinted>2023-04-24T15:05:00Z</cp:lastPrinted>
  <dcterms:created xsi:type="dcterms:W3CDTF">2023-05-02T08:10:00Z</dcterms:created>
  <dcterms:modified xsi:type="dcterms:W3CDTF">2023-05-05T06:44:00Z</dcterms:modified>
  <cp:category>Файлы документов</cp:category>
</cp:coreProperties>
</file>