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57" w:rsidRPr="00506F14" w:rsidRDefault="000C7257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506F14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0C7257" w:rsidRPr="00506F14" w:rsidRDefault="000C7257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0C7257" w:rsidRDefault="000C7257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0C7257" w:rsidRPr="00506F14" w:rsidRDefault="000C7257" w:rsidP="00B0572B">
      <w:pPr>
        <w:jc w:val="center"/>
        <w:rPr>
          <w:sz w:val="28"/>
          <w:szCs w:val="28"/>
        </w:rPr>
      </w:pPr>
    </w:p>
    <w:p w:rsidR="000C7257" w:rsidRPr="00506F14" w:rsidRDefault="000C7257" w:rsidP="000D26D8">
      <w:pPr>
        <w:jc w:val="center"/>
        <w:rPr>
          <w:sz w:val="28"/>
          <w:szCs w:val="28"/>
        </w:rPr>
      </w:pPr>
    </w:p>
    <w:p w:rsidR="000C7257" w:rsidRDefault="000C7257" w:rsidP="000D26D8">
      <w:pPr>
        <w:jc w:val="center"/>
        <w:rPr>
          <w:sz w:val="28"/>
          <w:szCs w:val="28"/>
        </w:rPr>
      </w:pPr>
    </w:p>
    <w:p w:rsidR="000C7257" w:rsidRPr="00A21148" w:rsidRDefault="000C7257" w:rsidP="00414834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 О С Т А Н О В Л </w:t>
      </w:r>
      <w:r w:rsidRPr="00A21148">
        <w:rPr>
          <w:b/>
          <w:bCs/>
          <w:sz w:val="34"/>
          <w:szCs w:val="34"/>
        </w:rPr>
        <w:t xml:space="preserve"> Е Н И Е</w:t>
      </w:r>
    </w:p>
    <w:p w:rsidR="000C7257" w:rsidRPr="00E167E7" w:rsidRDefault="000C7257" w:rsidP="000D26D8">
      <w:pPr>
        <w:jc w:val="both"/>
        <w:rPr>
          <w:sz w:val="28"/>
          <w:szCs w:val="28"/>
        </w:rPr>
      </w:pPr>
    </w:p>
    <w:p w:rsidR="000C7257" w:rsidRPr="00E167E7" w:rsidRDefault="000C7257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0C7257" w:rsidRPr="00192EAE">
        <w:tc>
          <w:tcPr>
            <w:tcW w:w="9900" w:type="dxa"/>
          </w:tcPr>
          <w:p w:rsidR="000C7257" w:rsidRDefault="000C7257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«28»апреля 2023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    №  42</w:t>
            </w:r>
          </w:p>
          <w:p w:rsidR="000C7257" w:rsidRPr="00192EAE" w:rsidRDefault="000C7257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0C7257" w:rsidRPr="00E167E7">
        <w:tc>
          <w:tcPr>
            <w:tcW w:w="9900" w:type="dxa"/>
          </w:tcPr>
          <w:p w:rsidR="000C7257" w:rsidRPr="00192EAE" w:rsidRDefault="000C7257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0C7257" w:rsidRDefault="000C7257" w:rsidP="000D26D8">
      <w:pPr>
        <w:pStyle w:val="Heading1"/>
        <w:jc w:val="center"/>
        <w:rPr>
          <w:rStyle w:val="a"/>
        </w:rPr>
      </w:pPr>
    </w:p>
    <w:p w:rsidR="000C7257" w:rsidRDefault="000C7257" w:rsidP="000D26D8">
      <w:pPr>
        <w:spacing w:line="360" w:lineRule="auto"/>
        <w:ind w:firstLine="709"/>
        <w:rPr>
          <w:sz w:val="28"/>
          <w:szCs w:val="28"/>
        </w:rPr>
      </w:pPr>
    </w:p>
    <w:p w:rsidR="000C7257" w:rsidRDefault="000C7257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0C7257" w:rsidRDefault="000C7257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0C7257" w:rsidRDefault="000C7257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0C7257" w:rsidRPr="00F85E12" w:rsidRDefault="000C7257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1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23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0C7257" w:rsidRDefault="000C7257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C7257" w:rsidRDefault="000C7257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C7257" w:rsidRPr="00D47700" w:rsidRDefault="000C7257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C7257" w:rsidRPr="00506F14" w:rsidRDefault="000C7257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C7257" w:rsidRDefault="000C7257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>ки Мордовия за 1 квартал 2023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0C7257" w:rsidRPr="001F3E91" w:rsidRDefault="000C7257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постановление вступает в силу после дня его официального опубликования </w:t>
      </w:r>
    </w:p>
    <w:p w:rsidR="000C7257" w:rsidRPr="009968B7" w:rsidRDefault="000C7257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7257" w:rsidRDefault="000C7257" w:rsidP="000D26D8">
      <w:pPr>
        <w:jc w:val="both"/>
        <w:rPr>
          <w:sz w:val="28"/>
          <w:szCs w:val="28"/>
        </w:rPr>
      </w:pPr>
    </w:p>
    <w:p w:rsidR="000C7257" w:rsidRDefault="000C7257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C7257" w:rsidRDefault="000C7257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0C7257" w:rsidRPr="00B0572B" w:rsidRDefault="000C7257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0C7257" w:rsidRDefault="000C7257" w:rsidP="000D26D8">
      <w:pPr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jc w:val="right"/>
        <w:rPr>
          <w:color w:val="000000"/>
          <w:spacing w:val="-4"/>
        </w:rPr>
      </w:pPr>
    </w:p>
    <w:p w:rsidR="000C7257" w:rsidRPr="00824888" w:rsidRDefault="000C7257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0C7257" w:rsidRPr="00824888" w:rsidRDefault="000C7257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</w:t>
      </w:r>
      <w:r>
        <w:rPr>
          <w:color w:val="000000"/>
          <w:spacing w:val="-4"/>
        </w:rPr>
        <w:t xml:space="preserve"> постановлению администрации</w:t>
      </w:r>
    </w:p>
    <w:p w:rsidR="000C7257" w:rsidRDefault="000C7257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0C7257" w:rsidRPr="00824888" w:rsidRDefault="000C7257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Темниковского муниципального района</w:t>
      </w:r>
    </w:p>
    <w:p w:rsidR="000C7257" w:rsidRPr="00824888" w:rsidRDefault="000C7257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«28» апреля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23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42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0C7257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C7257" w:rsidRPr="00E80FE0" w:rsidRDefault="000C7257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C7257" w:rsidRPr="00E80FE0" w:rsidRDefault="000C7257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C7257" w:rsidRPr="00E80FE0" w:rsidRDefault="000C7257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C7257" w:rsidRPr="00E80FE0" w:rsidRDefault="000C7257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Pr="00E80FE0" w:rsidRDefault="000C7257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Pr="00E80FE0" w:rsidRDefault="000C7257" w:rsidP="006E38FB">
            <w:pPr>
              <w:rPr>
                <w:rFonts w:ascii="Arial" w:hAnsi="Arial" w:cs="Arial"/>
              </w:rPr>
            </w:pPr>
          </w:p>
        </w:tc>
      </w:tr>
      <w:tr w:rsidR="000C7257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0C7257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0C7257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730745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7575987,00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8F40E9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CB2AD5">
              <w:rPr>
                <w:b/>
                <w:bCs/>
                <w:sz w:val="16"/>
                <w:szCs w:val="16"/>
              </w:rPr>
              <w:t>1292192,92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421E1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-6282794,08</w:t>
            </w:r>
          </w:p>
        </w:tc>
      </w:tr>
      <w:tr w:rsidR="000C7257">
        <w:trPr>
          <w:trHeight w:val="1073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730745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1148900,0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  <w:p w:rsidR="000C7257" w:rsidRPr="00730745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CB2AD5">
              <w:rPr>
                <w:b/>
                <w:bCs/>
                <w:sz w:val="16"/>
                <w:szCs w:val="16"/>
              </w:rPr>
              <w:t>169246,67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421E1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-979653,33</w:t>
            </w:r>
          </w:p>
        </w:tc>
      </w:tr>
      <w:tr w:rsidR="000C7257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69900,0</w:t>
            </w:r>
          </w:p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  <w:p w:rsidR="000C7257" w:rsidRPr="00730745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18685,74</w:t>
            </w:r>
          </w:p>
          <w:p w:rsidR="000C7257" w:rsidRPr="00730745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421E1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-51214,26</w:t>
            </w:r>
          </w:p>
        </w:tc>
      </w:tr>
      <w:tr w:rsidR="000C7257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A53FEB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18685,74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421E1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-51214,26</w:t>
            </w:r>
          </w:p>
        </w:tc>
      </w:tr>
      <w:tr w:rsidR="000C7257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A53FEB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20214,82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421E1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-49585,18</w:t>
            </w:r>
          </w:p>
        </w:tc>
      </w:tr>
      <w:tr w:rsidR="000C7257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A53FEB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-1529,08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421E1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1429,08</w:t>
            </w:r>
          </w:p>
        </w:tc>
      </w:tr>
      <w:tr w:rsidR="000C7257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10921,55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8621,55</w:t>
            </w:r>
          </w:p>
        </w:tc>
      </w:tr>
      <w:tr w:rsidR="000C7257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7909E5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A53FEB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A53FEB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-6307,07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421E1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-64992,93</w:t>
            </w:r>
          </w:p>
        </w:tc>
      </w:tr>
      <w:tr w:rsidR="000C7257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431CCE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421E1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0C7257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A53FEB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875000,0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115604,0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421E1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-759396,00</w:t>
            </w:r>
          </w:p>
        </w:tc>
      </w:tr>
      <w:tr w:rsidR="000C7257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A53FEB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BA7C6F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0C7257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130400,0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30342,45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BA7C6F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-100057,55</w:t>
            </w:r>
          </w:p>
        </w:tc>
      </w:tr>
      <w:tr w:rsidR="000C7257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A53FEB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BA7C6F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0C7257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-85000,0</w:t>
            </w:r>
          </w:p>
        </w:tc>
      </w:tr>
      <w:tr w:rsidR="000C7257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96295,67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BA7C6F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96295,67</w:t>
            </w:r>
          </w:p>
        </w:tc>
      </w:tr>
      <w:tr w:rsidR="000C7257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944015" w:rsidRDefault="000C7257" w:rsidP="006E38F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BA7C6F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0C7257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EA5CC4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6342087,0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EA5CC4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1026650,58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EA5CC4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-5315436,42</w:t>
            </w:r>
          </w:p>
        </w:tc>
      </w:tr>
      <w:tr w:rsidR="000C7257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91220225576100000150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9A2C00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9A2C00">
              <w:rPr>
                <w:b/>
                <w:bCs/>
                <w:sz w:val="16"/>
                <w:szCs w:val="16"/>
              </w:rPr>
              <w:t>1576400,0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EA5CC4" w:rsidRDefault="000C7257" w:rsidP="00A60A3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-1576400,0</w:t>
            </w:r>
          </w:p>
        </w:tc>
      </w:tr>
      <w:tr w:rsidR="000C7257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9A2C00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9A2C00">
              <w:rPr>
                <w:b/>
                <w:bCs/>
                <w:sz w:val="16"/>
                <w:szCs w:val="16"/>
              </w:rPr>
              <w:t>816200,0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EA5CC4" w:rsidRDefault="000C7257" w:rsidP="00A60A3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-612200,0</w:t>
            </w:r>
          </w:p>
        </w:tc>
      </w:tr>
      <w:tr w:rsidR="000C7257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66539E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204600</w:t>
            </w:r>
            <w:r w:rsidRPr="0066539E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66539E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51300,0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66539E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-153300,0</w:t>
            </w:r>
          </w:p>
        </w:tc>
      </w:tr>
      <w:tr w:rsidR="000C7257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9A2C00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912 2 02 09999 10 0000 150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1344250,0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706788,58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EA5CC4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-637461,42</w:t>
            </w:r>
          </w:p>
        </w:tc>
      </w:tr>
      <w:tr w:rsidR="000C7257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EA5CC4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-900,0</w:t>
            </w:r>
          </w:p>
        </w:tc>
      </w:tr>
      <w:tr w:rsidR="000C7257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27325,0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EA5CC4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-81975,0</w:t>
            </w:r>
          </w:p>
        </w:tc>
      </w:tr>
      <w:tr w:rsidR="000C7257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2080000,0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D76BAC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EA5CC4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-2080000,0</w:t>
            </w:r>
          </w:p>
        </w:tc>
      </w:tr>
      <w:tr w:rsidR="000C7257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0C7257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210437,0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37237,0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C7257" w:rsidRDefault="000C7257" w:rsidP="00A60A3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-173200,0</w:t>
            </w:r>
          </w:p>
        </w:tc>
      </w:tr>
    </w:tbl>
    <w:p w:rsidR="000C7257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0C7257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CB2AD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7237110,0,0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1225753,21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A73EED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-6011356,79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CB2AD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7237110,0,0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1225753,21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1222A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-6011356,79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A444A5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A444A5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45303,0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-64597,0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-35200,0</w:t>
            </w:r>
          </w:p>
        </w:tc>
      </w:tr>
      <w:tr w:rsidR="000C7257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0A5B7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40274,0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-110626,0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-38700,0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A444A5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C7851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56750,0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9F106D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-437450,0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-113000,0</w:t>
            </w:r>
          </w:p>
        </w:tc>
      </w:tr>
      <w:tr w:rsidR="000C7257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  <w:tc>
          <w:tcPr>
            <w:tcW w:w="1480" w:type="dxa"/>
            <w:vAlign w:val="bottom"/>
          </w:tcPr>
          <w:p w:rsidR="000C7257" w:rsidRPr="00506F14" w:rsidRDefault="000C7257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C7257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434690,0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118473,78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-316216,22</w:t>
            </w:r>
          </w:p>
        </w:tc>
      </w:tr>
      <w:tr w:rsidR="000C7257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53167,17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-196832,83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0C7257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-2500,0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BC7851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C7851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C7851" w:rsidRDefault="000C7257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C7851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C7851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-6200,0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C7851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584100,0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C7851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552068,92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C7851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-32031,10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-176300,0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2154A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C56CF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B24A12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91205032200000000244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12320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1598920,0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-1598920,0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24A12" w:rsidRDefault="000C7257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</w:t>
            </w:r>
            <w:r>
              <w:rPr>
                <w:sz w:val="16"/>
                <w:szCs w:val="16"/>
                <w:lang w:val="en-US"/>
              </w:rPr>
              <w:t>S</w:t>
            </w:r>
            <w:r>
              <w:rPr>
                <w:sz w:val="16"/>
                <w:szCs w:val="16"/>
              </w:rPr>
              <w:t>6140244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-394300,0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-245000,0</w:t>
            </w:r>
          </w:p>
        </w:tc>
      </w:tr>
      <w:tr w:rsidR="000C7257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-58500,0</w:t>
            </w:r>
          </w:p>
        </w:tc>
      </w:tr>
      <w:tr w:rsidR="000C7257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-18000,0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D042F5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912 0203 89100 51180 244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1825,0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-5478,0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883095" w:rsidRDefault="000C7257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1909000,0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-1909000,0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742081" w:rsidRDefault="000C7257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742081" w:rsidRDefault="000C7257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857E93" w:rsidRDefault="000C7257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-60000,0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857E93" w:rsidRDefault="000C7257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-51000,0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857E93" w:rsidRDefault="000C7257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2400</w:t>
            </w:r>
            <w:r w:rsidRPr="00857E93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857E93" w:rsidRDefault="000C7257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0C7257" w:rsidRPr="00857E93" w:rsidRDefault="000C7257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332391,36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-608,64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C7257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91205038910078090244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730440,0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730440,0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C7257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66439,71</w:t>
            </w:r>
          </w:p>
          <w:p w:rsidR="000C7257" w:rsidRPr="00506F14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7257" w:rsidRPr="00506F14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0C7257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Default="000C7257" w:rsidP="006E38FB">
            <w:pPr>
              <w:shd w:val="clear" w:color="auto" w:fill="FFFFFF"/>
              <w:jc w:val="center"/>
            </w:pPr>
          </w:p>
          <w:p w:rsidR="000C7257" w:rsidRDefault="000C7257" w:rsidP="006E38FB">
            <w:pPr>
              <w:shd w:val="clear" w:color="auto" w:fill="FFFFFF"/>
              <w:jc w:val="center"/>
            </w:pPr>
          </w:p>
          <w:p w:rsidR="000C7257" w:rsidRPr="00506F14" w:rsidRDefault="000C7257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0C7257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Pr="00506F14" w:rsidRDefault="000C7257" w:rsidP="006E38FB">
            <w:pPr>
              <w:shd w:val="clear" w:color="auto" w:fill="FFFFFF"/>
            </w:pPr>
          </w:p>
        </w:tc>
      </w:tr>
      <w:tr w:rsidR="000C7257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0C7257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0C7257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B24A12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-66439,71</w:t>
            </w:r>
          </w:p>
        </w:tc>
      </w:tr>
      <w:tr w:rsidR="000C7257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0C7257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0C7257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0C7257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C7257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0C7257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257" w:rsidRPr="00B8155B" w:rsidRDefault="000C72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7257" w:rsidRPr="00B8155B" w:rsidRDefault="000C7257" w:rsidP="00B24A12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0C7257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7257" w:rsidRPr="00B8155B" w:rsidRDefault="000C7257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0C7257" w:rsidRPr="00506F14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Pr="00506F14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Pr="00506F14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Pr="00506F14" w:rsidRDefault="000C7257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C7257" w:rsidRPr="00506F14" w:rsidRDefault="000C7257" w:rsidP="000D26D8">
      <w:pPr>
        <w:jc w:val="both"/>
        <w:rPr>
          <w:color w:val="000000"/>
          <w:spacing w:val="-4"/>
          <w:sz w:val="28"/>
          <w:szCs w:val="28"/>
        </w:rPr>
      </w:pPr>
    </w:p>
    <w:p w:rsidR="000C7257" w:rsidRPr="00506F14" w:rsidRDefault="000C7257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0C7257" w:rsidRDefault="000C7257"/>
    <w:p w:rsidR="000C7257" w:rsidRDefault="000C7257"/>
    <w:sectPr w:rsidR="000C7257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257" w:rsidRDefault="000C7257" w:rsidP="00AC50D2">
      <w:r>
        <w:separator/>
      </w:r>
    </w:p>
  </w:endnote>
  <w:endnote w:type="continuationSeparator" w:id="1">
    <w:p w:rsidR="000C7257" w:rsidRDefault="000C7257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257" w:rsidRDefault="000C7257" w:rsidP="00AC50D2">
      <w:r>
        <w:separator/>
      </w:r>
    </w:p>
  </w:footnote>
  <w:footnote w:type="continuationSeparator" w:id="1">
    <w:p w:rsidR="000C7257" w:rsidRDefault="000C7257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257" w:rsidRDefault="000C7257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C7257" w:rsidRDefault="000C7257" w:rsidP="006E38FB">
    <w:pPr>
      <w:pStyle w:val="Header"/>
      <w:jc w:val="center"/>
    </w:pPr>
  </w:p>
  <w:p w:rsidR="000C7257" w:rsidRDefault="000C725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16D89"/>
    <w:rsid w:val="0006265E"/>
    <w:rsid w:val="00066EBB"/>
    <w:rsid w:val="000749BB"/>
    <w:rsid w:val="0007778F"/>
    <w:rsid w:val="000A2F5C"/>
    <w:rsid w:val="000A5B73"/>
    <w:rsid w:val="000C3AC0"/>
    <w:rsid w:val="000C7257"/>
    <w:rsid w:val="000D26D8"/>
    <w:rsid w:val="000D5B58"/>
    <w:rsid w:val="000D72AC"/>
    <w:rsid w:val="000E5F5E"/>
    <w:rsid w:val="000F387D"/>
    <w:rsid w:val="00103EBA"/>
    <w:rsid w:val="001222A8"/>
    <w:rsid w:val="00123209"/>
    <w:rsid w:val="001235FD"/>
    <w:rsid w:val="00134745"/>
    <w:rsid w:val="00141FDC"/>
    <w:rsid w:val="0014345C"/>
    <w:rsid w:val="00147C68"/>
    <w:rsid w:val="00154215"/>
    <w:rsid w:val="00174D56"/>
    <w:rsid w:val="0018370D"/>
    <w:rsid w:val="00192EAE"/>
    <w:rsid w:val="001B64CC"/>
    <w:rsid w:val="001D0F47"/>
    <w:rsid w:val="001E76A5"/>
    <w:rsid w:val="001F3E91"/>
    <w:rsid w:val="001F6EEC"/>
    <w:rsid w:val="00206E06"/>
    <w:rsid w:val="002072AF"/>
    <w:rsid w:val="00211C62"/>
    <w:rsid w:val="00211D91"/>
    <w:rsid w:val="002127EB"/>
    <w:rsid w:val="002154A6"/>
    <w:rsid w:val="00221A2B"/>
    <w:rsid w:val="00241F93"/>
    <w:rsid w:val="00242E1B"/>
    <w:rsid w:val="002444E0"/>
    <w:rsid w:val="002456E1"/>
    <w:rsid w:val="0029031A"/>
    <w:rsid w:val="002B67A6"/>
    <w:rsid w:val="002C041D"/>
    <w:rsid w:val="002D0855"/>
    <w:rsid w:val="002D08D6"/>
    <w:rsid w:val="002D15DC"/>
    <w:rsid w:val="002D4E27"/>
    <w:rsid w:val="002E318C"/>
    <w:rsid w:val="002E364F"/>
    <w:rsid w:val="00312F05"/>
    <w:rsid w:val="003325EF"/>
    <w:rsid w:val="00335C5A"/>
    <w:rsid w:val="003622CF"/>
    <w:rsid w:val="0038424A"/>
    <w:rsid w:val="00392DE3"/>
    <w:rsid w:val="003A5810"/>
    <w:rsid w:val="003B0327"/>
    <w:rsid w:val="003B4435"/>
    <w:rsid w:val="003C33A2"/>
    <w:rsid w:val="003C6DDD"/>
    <w:rsid w:val="003C7BCD"/>
    <w:rsid w:val="003E166B"/>
    <w:rsid w:val="004124E1"/>
    <w:rsid w:val="004128B2"/>
    <w:rsid w:val="00414834"/>
    <w:rsid w:val="00420EB7"/>
    <w:rsid w:val="00421E1C"/>
    <w:rsid w:val="00422D69"/>
    <w:rsid w:val="00431CCE"/>
    <w:rsid w:val="00444927"/>
    <w:rsid w:val="00470A46"/>
    <w:rsid w:val="004832E6"/>
    <w:rsid w:val="004C03BB"/>
    <w:rsid w:val="004C6EDE"/>
    <w:rsid w:val="00506F14"/>
    <w:rsid w:val="00526055"/>
    <w:rsid w:val="00536A7C"/>
    <w:rsid w:val="00536B2C"/>
    <w:rsid w:val="0054219C"/>
    <w:rsid w:val="005576BA"/>
    <w:rsid w:val="00576E18"/>
    <w:rsid w:val="005D1159"/>
    <w:rsid w:val="005F018F"/>
    <w:rsid w:val="00641F19"/>
    <w:rsid w:val="00646A0C"/>
    <w:rsid w:val="006539C6"/>
    <w:rsid w:val="0066539E"/>
    <w:rsid w:val="00676017"/>
    <w:rsid w:val="006A33B7"/>
    <w:rsid w:val="006B1E13"/>
    <w:rsid w:val="006C1EBC"/>
    <w:rsid w:val="006C254A"/>
    <w:rsid w:val="006E210C"/>
    <w:rsid w:val="006E38FB"/>
    <w:rsid w:val="00715A87"/>
    <w:rsid w:val="007214A4"/>
    <w:rsid w:val="007263EF"/>
    <w:rsid w:val="00730745"/>
    <w:rsid w:val="0073585F"/>
    <w:rsid w:val="00740173"/>
    <w:rsid w:val="00742081"/>
    <w:rsid w:val="007909E5"/>
    <w:rsid w:val="007B48DA"/>
    <w:rsid w:val="007B4DB5"/>
    <w:rsid w:val="007D2CC1"/>
    <w:rsid w:val="007E584E"/>
    <w:rsid w:val="007E6826"/>
    <w:rsid w:val="00810E2D"/>
    <w:rsid w:val="00824888"/>
    <w:rsid w:val="00825F93"/>
    <w:rsid w:val="0083625D"/>
    <w:rsid w:val="0085266D"/>
    <w:rsid w:val="00856598"/>
    <w:rsid w:val="00857E93"/>
    <w:rsid w:val="00883095"/>
    <w:rsid w:val="00897860"/>
    <w:rsid w:val="008B5E3C"/>
    <w:rsid w:val="008D3613"/>
    <w:rsid w:val="008E323E"/>
    <w:rsid w:val="008F40E9"/>
    <w:rsid w:val="008F6268"/>
    <w:rsid w:val="009100BE"/>
    <w:rsid w:val="00922E9E"/>
    <w:rsid w:val="00927564"/>
    <w:rsid w:val="00944015"/>
    <w:rsid w:val="00945892"/>
    <w:rsid w:val="00946930"/>
    <w:rsid w:val="00970370"/>
    <w:rsid w:val="00972A2E"/>
    <w:rsid w:val="0098015A"/>
    <w:rsid w:val="009805DD"/>
    <w:rsid w:val="00994D4D"/>
    <w:rsid w:val="009968B7"/>
    <w:rsid w:val="009A2C00"/>
    <w:rsid w:val="009B2BC1"/>
    <w:rsid w:val="009D22EA"/>
    <w:rsid w:val="009F106D"/>
    <w:rsid w:val="009F4157"/>
    <w:rsid w:val="009F459F"/>
    <w:rsid w:val="009F6C5D"/>
    <w:rsid w:val="00A009BE"/>
    <w:rsid w:val="00A108D3"/>
    <w:rsid w:val="00A16DD7"/>
    <w:rsid w:val="00A21148"/>
    <w:rsid w:val="00A444A5"/>
    <w:rsid w:val="00A53FEB"/>
    <w:rsid w:val="00A60A3B"/>
    <w:rsid w:val="00A62581"/>
    <w:rsid w:val="00A73EED"/>
    <w:rsid w:val="00AC50D2"/>
    <w:rsid w:val="00AC5B2E"/>
    <w:rsid w:val="00AC6CF7"/>
    <w:rsid w:val="00B0572B"/>
    <w:rsid w:val="00B24A12"/>
    <w:rsid w:val="00B327F9"/>
    <w:rsid w:val="00B44757"/>
    <w:rsid w:val="00B46FAD"/>
    <w:rsid w:val="00B509F9"/>
    <w:rsid w:val="00B52317"/>
    <w:rsid w:val="00B52FD4"/>
    <w:rsid w:val="00B534A1"/>
    <w:rsid w:val="00B8155B"/>
    <w:rsid w:val="00BA7C6F"/>
    <w:rsid w:val="00BC2A29"/>
    <w:rsid w:val="00BC5157"/>
    <w:rsid w:val="00BC57E0"/>
    <w:rsid w:val="00BC581B"/>
    <w:rsid w:val="00BC7851"/>
    <w:rsid w:val="00C149B2"/>
    <w:rsid w:val="00C26B37"/>
    <w:rsid w:val="00C37386"/>
    <w:rsid w:val="00C56CF3"/>
    <w:rsid w:val="00C637F5"/>
    <w:rsid w:val="00C70122"/>
    <w:rsid w:val="00C83A7C"/>
    <w:rsid w:val="00C94B67"/>
    <w:rsid w:val="00CB2AD5"/>
    <w:rsid w:val="00CE45F1"/>
    <w:rsid w:val="00D042F5"/>
    <w:rsid w:val="00D47700"/>
    <w:rsid w:val="00D5315C"/>
    <w:rsid w:val="00D7156F"/>
    <w:rsid w:val="00D76BAC"/>
    <w:rsid w:val="00D83C11"/>
    <w:rsid w:val="00DA1E3A"/>
    <w:rsid w:val="00DC3949"/>
    <w:rsid w:val="00DC67C7"/>
    <w:rsid w:val="00DD0054"/>
    <w:rsid w:val="00DE1F1B"/>
    <w:rsid w:val="00DE66BB"/>
    <w:rsid w:val="00DE6964"/>
    <w:rsid w:val="00E02F48"/>
    <w:rsid w:val="00E04B6B"/>
    <w:rsid w:val="00E167E7"/>
    <w:rsid w:val="00E2212A"/>
    <w:rsid w:val="00E30CA9"/>
    <w:rsid w:val="00E37648"/>
    <w:rsid w:val="00E51EBD"/>
    <w:rsid w:val="00E54C96"/>
    <w:rsid w:val="00E63E02"/>
    <w:rsid w:val="00E65D27"/>
    <w:rsid w:val="00E80FE0"/>
    <w:rsid w:val="00E90B32"/>
    <w:rsid w:val="00E93A42"/>
    <w:rsid w:val="00EA5CC4"/>
    <w:rsid w:val="00EA7BD2"/>
    <w:rsid w:val="00EB11AB"/>
    <w:rsid w:val="00ED5939"/>
    <w:rsid w:val="00F21897"/>
    <w:rsid w:val="00F42339"/>
    <w:rsid w:val="00F46AEE"/>
    <w:rsid w:val="00F64D42"/>
    <w:rsid w:val="00F67A86"/>
    <w:rsid w:val="00F7445F"/>
    <w:rsid w:val="00F8421C"/>
    <w:rsid w:val="00F85E12"/>
    <w:rsid w:val="00F950D2"/>
    <w:rsid w:val="00FA00A9"/>
    <w:rsid w:val="00FB13ED"/>
    <w:rsid w:val="00FE37D8"/>
    <w:rsid w:val="00FE46A6"/>
    <w:rsid w:val="00FF0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5</Pages>
  <Words>1369</Words>
  <Characters>7807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5</cp:revision>
  <cp:lastPrinted>2023-01-17T08:22:00Z</cp:lastPrinted>
  <dcterms:created xsi:type="dcterms:W3CDTF">2023-05-05T14:10:00Z</dcterms:created>
  <dcterms:modified xsi:type="dcterms:W3CDTF">2023-05-11T06:05:00Z</dcterms:modified>
</cp:coreProperties>
</file>