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AD" w:rsidRPr="00945892" w:rsidRDefault="00D80AAD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D80AAD" w:rsidRPr="00945892" w:rsidRDefault="00D80AAD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D80AAD" w:rsidRPr="00945892" w:rsidRDefault="00D80AAD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D80AAD" w:rsidRPr="00945892" w:rsidRDefault="00D80AAD" w:rsidP="00C86632">
      <w:pPr>
        <w:jc w:val="center"/>
        <w:rPr>
          <w:sz w:val="28"/>
          <w:szCs w:val="28"/>
        </w:rPr>
      </w:pPr>
    </w:p>
    <w:p w:rsidR="00D80AAD" w:rsidRPr="00945892" w:rsidRDefault="00D80AAD" w:rsidP="00C86632">
      <w:pPr>
        <w:jc w:val="center"/>
      </w:pPr>
    </w:p>
    <w:p w:rsidR="00D80AAD" w:rsidRPr="00206E06" w:rsidRDefault="00D80AAD" w:rsidP="00C86632">
      <w:pPr>
        <w:jc w:val="center"/>
      </w:pPr>
    </w:p>
    <w:p w:rsidR="00D80AAD" w:rsidRDefault="00D80AAD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D80AAD" w:rsidRDefault="00D80AAD" w:rsidP="00C86632">
      <w:pPr>
        <w:jc w:val="center"/>
        <w:outlineLvl w:val="0"/>
        <w:rPr>
          <w:b/>
          <w:bCs/>
          <w:sz w:val="34"/>
          <w:szCs w:val="34"/>
        </w:rPr>
      </w:pPr>
    </w:p>
    <w:p w:rsidR="00D80AAD" w:rsidRPr="00206E06" w:rsidRDefault="00D80AAD" w:rsidP="00C86632">
      <w:pPr>
        <w:jc w:val="center"/>
        <w:rPr>
          <w:b/>
          <w:bCs/>
        </w:rPr>
      </w:pPr>
    </w:p>
    <w:p w:rsidR="00D80AAD" w:rsidRPr="00206E06" w:rsidRDefault="00D80AAD" w:rsidP="00C86632">
      <w:pPr>
        <w:jc w:val="center"/>
        <w:rPr>
          <w:b/>
          <w:bCs/>
        </w:rPr>
      </w:pPr>
    </w:p>
    <w:p w:rsidR="00D80AAD" w:rsidRPr="00444927" w:rsidRDefault="00D80AAD" w:rsidP="00C86632">
      <w:pPr>
        <w:rPr>
          <w:sz w:val="28"/>
          <w:szCs w:val="28"/>
        </w:rPr>
      </w:pPr>
      <w:r>
        <w:rPr>
          <w:sz w:val="28"/>
          <w:szCs w:val="28"/>
        </w:rPr>
        <w:t>«28»апреля 2023</w:t>
      </w:r>
      <w:r w:rsidRPr="00444927">
        <w:rPr>
          <w:sz w:val="28"/>
          <w:szCs w:val="28"/>
        </w:rPr>
        <w:t xml:space="preserve"> года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43</w:t>
      </w:r>
      <w:r w:rsidRPr="00444927">
        <w:rPr>
          <w:sz w:val="28"/>
          <w:szCs w:val="28"/>
        </w:rPr>
        <w:t xml:space="preserve"> </w:t>
      </w:r>
    </w:p>
    <w:p w:rsidR="00D80AAD" w:rsidRDefault="00D80AAD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D80AAD" w:rsidRPr="00206E06" w:rsidRDefault="00D80AA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0AAD" w:rsidRPr="00206E06" w:rsidRDefault="00D80AA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0AAD" w:rsidRPr="00206E06" w:rsidRDefault="00D80AA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0AAD" w:rsidRPr="00206E06" w:rsidRDefault="00D80AAD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1 квартал 2023</w:t>
      </w:r>
      <w:r w:rsidRPr="00206E06">
        <w:rPr>
          <w:b/>
          <w:bCs/>
          <w:sz w:val="28"/>
          <w:szCs w:val="28"/>
        </w:rPr>
        <w:t xml:space="preserve"> г</w:t>
      </w:r>
    </w:p>
    <w:p w:rsidR="00D80AAD" w:rsidRPr="00206E06" w:rsidRDefault="00D80AAD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D80AAD" w:rsidRPr="00206E06" w:rsidRDefault="00D80AAD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</w:t>
      </w:r>
      <w:r>
        <w:rPr>
          <w:sz w:val="28"/>
          <w:szCs w:val="28"/>
        </w:rPr>
        <w:t xml:space="preserve">ний муниципального образования и 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1 квартал 2023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 xml:space="preserve">ского поселения, 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D80AAD" w:rsidRPr="00206E06" w:rsidRDefault="00D80AA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1 квартал 2023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D80AAD" w:rsidRDefault="00D80AA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</w:t>
      </w:r>
      <w:r w:rsidRPr="00206E06">
        <w:rPr>
          <w:sz w:val="28"/>
          <w:szCs w:val="28"/>
        </w:rPr>
        <w:t xml:space="preserve">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D80AAD" w:rsidRDefault="00D80AAD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D80AAD" w:rsidRDefault="00D80AAD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D80AAD" w:rsidRDefault="00D80AAD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D80AAD" w:rsidRDefault="00D80AAD" w:rsidP="00C86632">
      <w:pPr>
        <w:pStyle w:val="1"/>
        <w:jc w:val="both"/>
        <w:rPr>
          <w:sz w:val="28"/>
          <w:szCs w:val="28"/>
        </w:rPr>
      </w:pPr>
    </w:p>
    <w:p w:rsidR="00D80AAD" w:rsidRPr="00E63E02" w:rsidRDefault="00D80AAD" w:rsidP="00C86632">
      <w:pPr>
        <w:pStyle w:val="1"/>
        <w:jc w:val="both"/>
        <w:rPr>
          <w:sz w:val="28"/>
          <w:szCs w:val="28"/>
        </w:rPr>
      </w:pP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D80AAD" w:rsidRPr="00206E06" w:rsidRDefault="00D80AA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«28»апреля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43</w:t>
      </w:r>
    </w:p>
    <w:p w:rsidR="00D80AAD" w:rsidRPr="00206E06" w:rsidRDefault="00D80AA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D80AAD" w:rsidRPr="00206E06" w:rsidRDefault="00D80AAD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D80AAD" w:rsidRPr="00206E06" w:rsidRDefault="00D80AAD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1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2023</w:t>
      </w:r>
      <w:r w:rsidRPr="00206E0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</w:p>
    <w:p w:rsidR="00D80AAD" w:rsidRDefault="00D80AAD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0AAD" w:rsidRDefault="00D80AAD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D80AAD" w:rsidRPr="00206E06">
        <w:trPr>
          <w:jc w:val="center"/>
        </w:trPr>
        <w:tc>
          <w:tcPr>
            <w:tcW w:w="2697" w:type="dxa"/>
            <w:vAlign w:val="center"/>
          </w:tcPr>
          <w:p w:rsidR="00D80AAD" w:rsidRPr="00E37648" w:rsidRDefault="00D80AAD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D80AAD" w:rsidRPr="00E37648" w:rsidRDefault="00D80AAD" w:rsidP="00380DB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D80AAD" w:rsidRPr="00E37648" w:rsidRDefault="00D80AAD" w:rsidP="00380DB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D80AAD" w:rsidRPr="00E37648" w:rsidRDefault="00D80AAD" w:rsidP="00380DB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D80AAD" w:rsidRPr="00E37648" w:rsidRDefault="00D80AAD" w:rsidP="00380DB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D80AAD" w:rsidRPr="00206E06">
        <w:trPr>
          <w:jc w:val="center"/>
        </w:trPr>
        <w:tc>
          <w:tcPr>
            <w:tcW w:w="2697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80AAD" w:rsidRPr="00E37648" w:rsidRDefault="00D80AAD" w:rsidP="00863EA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662,6</w:t>
            </w:r>
          </w:p>
        </w:tc>
        <w:tc>
          <w:tcPr>
            <w:tcW w:w="2092" w:type="dxa"/>
            <w:vAlign w:val="center"/>
          </w:tcPr>
          <w:p w:rsidR="00D80AAD" w:rsidRPr="00E37648" w:rsidRDefault="00D80AAD" w:rsidP="00D469D5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528,8</w:t>
            </w:r>
          </w:p>
        </w:tc>
      </w:tr>
      <w:tr w:rsidR="00D80AAD" w:rsidRPr="00206E06">
        <w:trPr>
          <w:jc w:val="center"/>
        </w:trPr>
        <w:tc>
          <w:tcPr>
            <w:tcW w:w="2697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80AAD" w:rsidRPr="00E37648" w:rsidRDefault="00D80AAD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80AAD" w:rsidRPr="00E37648" w:rsidRDefault="00D80AAD" w:rsidP="00863EA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662,6                          </w:t>
            </w:r>
          </w:p>
        </w:tc>
        <w:tc>
          <w:tcPr>
            <w:tcW w:w="2092" w:type="dxa"/>
            <w:vAlign w:val="center"/>
          </w:tcPr>
          <w:p w:rsidR="00D80AAD" w:rsidRPr="00E37648" w:rsidRDefault="00D80AAD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528,8</w:t>
            </w:r>
          </w:p>
        </w:tc>
      </w:tr>
    </w:tbl>
    <w:p w:rsidR="00D80AAD" w:rsidRDefault="00D80AAD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D80AAD" w:rsidRDefault="00D80AAD" w:rsidP="00C86632">
      <w:pPr>
        <w:rPr>
          <w:sz w:val="28"/>
          <w:szCs w:val="28"/>
        </w:rPr>
      </w:pPr>
    </w:p>
    <w:p w:rsidR="00D80AAD" w:rsidRDefault="00D80AAD" w:rsidP="00C86632">
      <w:pPr>
        <w:rPr>
          <w:sz w:val="28"/>
          <w:szCs w:val="28"/>
        </w:rPr>
      </w:pPr>
    </w:p>
    <w:p w:rsidR="00D80AAD" w:rsidRPr="00922E9E" w:rsidRDefault="00D80AAD" w:rsidP="00C86632"/>
    <w:p w:rsidR="00D80AAD" w:rsidRDefault="00D80AAD"/>
    <w:sectPr w:rsidR="00D80AAD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AAD" w:rsidRDefault="00D80AAD">
      <w:r>
        <w:separator/>
      </w:r>
    </w:p>
  </w:endnote>
  <w:endnote w:type="continuationSeparator" w:id="1">
    <w:p w:rsidR="00D80AAD" w:rsidRDefault="00D80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AAD" w:rsidRDefault="00D80AAD">
      <w:r>
        <w:separator/>
      </w:r>
    </w:p>
  </w:footnote>
  <w:footnote w:type="continuationSeparator" w:id="1">
    <w:p w:rsidR="00D80AAD" w:rsidRDefault="00D80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AAD" w:rsidRDefault="00D80AAD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0AAD" w:rsidRDefault="00D80AA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B71"/>
    <w:rsid w:val="0008051A"/>
    <w:rsid w:val="00114B67"/>
    <w:rsid w:val="00141561"/>
    <w:rsid w:val="0016712A"/>
    <w:rsid w:val="00176720"/>
    <w:rsid w:val="001817C1"/>
    <w:rsid w:val="001A3E7A"/>
    <w:rsid w:val="001D74D3"/>
    <w:rsid w:val="001E4B87"/>
    <w:rsid w:val="001F18C5"/>
    <w:rsid w:val="00206E06"/>
    <w:rsid w:val="00237602"/>
    <w:rsid w:val="0024514F"/>
    <w:rsid w:val="002921B6"/>
    <w:rsid w:val="002A0F4F"/>
    <w:rsid w:val="00335976"/>
    <w:rsid w:val="003702D6"/>
    <w:rsid w:val="00380DBB"/>
    <w:rsid w:val="00401F9B"/>
    <w:rsid w:val="00426293"/>
    <w:rsid w:val="00434040"/>
    <w:rsid w:val="00444927"/>
    <w:rsid w:val="004B2CD2"/>
    <w:rsid w:val="004D6158"/>
    <w:rsid w:val="004F5781"/>
    <w:rsid w:val="00503E5F"/>
    <w:rsid w:val="00516EAC"/>
    <w:rsid w:val="0052037E"/>
    <w:rsid w:val="005633A8"/>
    <w:rsid w:val="00587111"/>
    <w:rsid w:val="005C67A2"/>
    <w:rsid w:val="005F106F"/>
    <w:rsid w:val="006B28EF"/>
    <w:rsid w:val="007B5349"/>
    <w:rsid w:val="007D75F7"/>
    <w:rsid w:val="007D75FB"/>
    <w:rsid w:val="007E6826"/>
    <w:rsid w:val="0083139A"/>
    <w:rsid w:val="00863EA2"/>
    <w:rsid w:val="00867312"/>
    <w:rsid w:val="00880A43"/>
    <w:rsid w:val="008D53CD"/>
    <w:rsid w:val="00922E9E"/>
    <w:rsid w:val="00945892"/>
    <w:rsid w:val="009906C1"/>
    <w:rsid w:val="009A3455"/>
    <w:rsid w:val="00A737E0"/>
    <w:rsid w:val="00B353A0"/>
    <w:rsid w:val="00B44CF6"/>
    <w:rsid w:val="00B500ED"/>
    <w:rsid w:val="00B922E0"/>
    <w:rsid w:val="00BC736E"/>
    <w:rsid w:val="00C36BC4"/>
    <w:rsid w:val="00C86632"/>
    <w:rsid w:val="00D469D5"/>
    <w:rsid w:val="00D80810"/>
    <w:rsid w:val="00D80AAD"/>
    <w:rsid w:val="00E33440"/>
    <w:rsid w:val="00E37648"/>
    <w:rsid w:val="00E63E02"/>
    <w:rsid w:val="00E7616B"/>
    <w:rsid w:val="00E83A69"/>
    <w:rsid w:val="00EF42C2"/>
    <w:rsid w:val="00F34FA9"/>
    <w:rsid w:val="00F56E94"/>
    <w:rsid w:val="00FD5958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0EB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337</Words>
  <Characters>1922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3</cp:revision>
  <cp:lastPrinted>2023-01-17T07:21:00Z</cp:lastPrinted>
  <dcterms:created xsi:type="dcterms:W3CDTF">2023-05-05T14:28:00Z</dcterms:created>
  <dcterms:modified xsi:type="dcterms:W3CDTF">2023-05-11T06:05:00Z</dcterms:modified>
</cp:coreProperties>
</file>