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514F9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514F9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514F9" w:rsidRDefault="002514F9" w:rsidP="004C5D26">
      <w:pPr>
        <w:jc w:val="center"/>
      </w:pPr>
      <w:r>
        <w:t>девятнадцатая сессия</w:t>
      </w:r>
    </w:p>
    <w:p w:rsidR="002514F9" w:rsidRDefault="002514F9" w:rsidP="004C5D26">
      <w:pPr>
        <w:jc w:val="center"/>
        <w:rPr>
          <w:sz w:val="28"/>
          <w:szCs w:val="28"/>
        </w:rPr>
      </w:pPr>
      <w:r>
        <w:t>первого созыва</w:t>
      </w: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14F9" w:rsidRDefault="002514F9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«10»мая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№ 97</w:t>
      </w:r>
    </w:p>
    <w:p w:rsidR="002514F9" w:rsidRDefault="002514F9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514F9" w:rsidRDefault="002514F9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514F9" w:rsidRPr="004B2093" w:rsidRDefault="002514F9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2514F9" w:rsidRPr="007A0745" w:rsidRDefault="002514F9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514F9" w:rsidRPr="007A0745" w:rsidRDefault="002514F9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14F9" w:rsidRPr="00591F30" w:rsidRDefault="002514F9" w:rsidP="005000AB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 xml:space="preserve">Бабеевского сельского поселения </w:t>
      </w:r>
      <w:r>
        <w:rPr>
          <w:rFonts w:ascii="Times New Roman" w:hAnsi="Times New Roman" w:cs="Times New Roman"/>
          <w:b w:val="0"/>
          <w:bCs w:val="0"/>
        </w:rPr>
        <w:t xml:space="preserve">Темниковского муниципального района Республики Мордовия  р </w:t>
      </w:r>
      <w:r w:rsidRPr="00591F30">
        <w:rPr>
          <w:rFonts w:ascii="Times New Roman" w:hAnsi="Times New Roman" w:cs="Times New Roman"/>
          <w:b w:val="0"/>
          <w:bCs w:val="0"/>
        </w:rPr>
        <w:t>е ш и л::</w:t>
      </w:r>
    </w:p>
    <w:p w:rsidR="002514F9" w:rsidRPr="00591F30" w:rsidRDefault="002514F9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2514F9" w:rsidRPr="00591F30" w:rsidRDefault="002514F9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после дня его официального опубликования</w:t>
      </w:r>
    </w:p>
    <w:p w:rsidR="002514F9" w:rsidRPr="00905340" w:rsidRDefault="002514F9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514F9" w:rsidRDefault="002514F9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2514F9" w:rsidRDefault="002514F9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2514F9" w:rsidRDefault="002514F9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2514F9" w:rsidRDefault="002514F9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514F9" w:rsidRPr="00ED4B9A" w:rsidRDefault="002514F9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2514F9" w:rsidRPr="00ED4B9A" w:rsidRDefault="002514F9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2514F9" w:rsidRPr="00D5034D" w:rsidRDefault="002514F9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514F9" w:rsidRDefault="002514F9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514F9" w:rsidRDefault="002514F9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14F9" w:rsidRDefault="002514F9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2514F9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50CBB"/>
    <w:rsid w:val="000B378A"/>
    <w:rsid w:val="000C673B"/>
    <w:rsid w:val="000E5883"/>
    <w:rsid w:val="0015190E"/>
    <w:rsid w:val="0016114D"/>
    <w:rsid w:val="001A4A17"/>
    <w:rsid w:val="001E31C3"/>
    <w:rsid w:val="00212961"/>
    <w:rsid w:val="00250461"/>
    <w:rsid w:val="002514F9"/>
    <w:rsid w:val="002C17F1"/>
    <w:rsid w:val="00312B29"/>
    <w:rsid w:val="00320759"/>
    <w:rsid w:val="0035013A"/>
    <w:rsid w:val="003576B8"/>
    <w:rsid w:val="003A5EEC"/>
    <w:rsid w:val="003B15ED"/>
    <w:rsid w:val="003D7657"/>
    <w:rsid w:val="003F67EC"/>
    <w:rsid w:val="00416308"/>
    <w:rsid w:val="004416A8"/>
    <w:rsid w:val="004626D4"/>
    <w:rsid w:val="004930D3"/>
    <w:rsid w:val="00494CB6"/>
    <w:rsid w:val="004A18DE"/>
    <w:rsid w:val="004A54E6"/>
    <w:rsid w:val="004B2093"/>
    <w:rsid w:val="004B332A"/>
    <w:rsid w:val="004C5D26"/>
    <w:rsid w:val="004C7B23"/>
    <w:rsid w:val="004D426C"/>
    <w:rsid w:val="004E3495"/>
    <w:rsid w:val="004F61F0"/>
    <w:rsid w:val="005000AB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86439"/>
    <w:rsid w:val="006A1652"/>
    <w:rsid w:val="006C0A58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037B1"/>
    <w:rsid w:val="00813B19"/>
    <w:rsid w:val="00824FE7"/>
    <w:rsid w:val="00827559"/>
    <w:rsid w:val="00870ED0"/>
    <w:rsid w:val="008C4139"/>
    <w:rsid w:val="00905340"/>
    <w:rsid w:val="00922AD7"/>
    <w:rsid w:val="009333C8"/>
    <w:rsid w:val="0094576A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AE76BF"/>
    <w:rsid w:val="00B06F72"/>
    <w:rsid w:val="00B71708"/>
    <w:rsid w:val="00B761A6"/>
    <w:rsid w:val="00B964C9"/>
    <w:rsid w:val="00BC268A"/>
    <w:rsid w:val="00C30222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A75D8"/>
    <w:rsid w:val="00DC541B"/>
    <w:rsid w:val="00DC7BCC"/>
    <w:rsid w:val="00DD0CF6"/>
    <w:rsid w:val="00DD20DD"/>
    <w:rsid w:val="00E15122"/>
    <w:rsid w:val="00E30703"/>
    <w:rsid w:val="00E360EB"/>
    <w:rsid w:val="00E460F7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21FE1"/>
    <w:rsid w:val="00F527B8"/>
    <w:rsid w:val="00F53CA5"/>
    <w:rsid w:val="00F60979"/>
    <w:rsid w:val="00F9025A"/>
    <w:rsid w:val="00FB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01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139</Words>
  <Characters>793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12</cp:revision>
  <cp:lastPrinted>2022-11-24T09:09:00Z</cp:lastPrinted>
  <dcterms:created xsi:type="dcterms:W3CDTF">2020-09-22T12:21:00Z</dcterms:created>
  <dcterms:modified xsi:type="dcterms:W3CDTF">2023-05-11T09:31:00Z</dcterms:modified>
</cp:coreProperties>
</file>