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864" w:rsidRPr="007A0745" w:rsidRDefault="001A5864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СОВЕТ ДЕПУТАТОВ БАБЕЕВСКОГО СЕЛЬСКОГО ПОСЕЛЕНИЯ</w:t>
      </w:r>
    </w:p>
    <w:p w:rsidR="001A5864" w:rsidRPr="007A0745" w:rsidRDefault="001A5864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</w:p>
    <w:p w:rsidR="001A5864" w:rsidRPr="007A0745" w:rsidRDefault="001A5864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A5864" w:rsidRPr="007A0745" w:rsidRDefault="001A5864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1A5864" w:rsidRDefault="001A5864" w:rsidP="00B43C66">
      <w:pPr>
        <w:jc w:val="center"/>
      </w:pPr>
      <w:r w:rsidRPr="007A0745">
        <w:rPr>
          <w:sz w:val="28"/>
          <w:szCs w:val="28"/>
        </w:rPr>
        <w:t xml:space="preserve"> </w:t>
      </w:r>
      <w:r>
        <w:t>девятнадцатая сессия</w:t>
      </w:r>
    </w:p>
    <w:p w:rsidR="001A5864" w:rsidRPr="007A0745" w:rsidRDefault="001A5864" w:rsidP="00B43C66">
      <w:pPr>
        <w:jc w:val="center"/>
        <w:rPr>
          <w:sz w:val="28"/>
          <w:szCs w:val="28"/>
        </w:rPr>
      </w:pPr>
      <w:r>
        <w:t>первого созыва</w:t>
      </w:r>
    </w:p>
    <w:p w:rsidR="001A5864" w:rsidRPr="007A0745" w:rsidRDefault="001A5864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1A5864" w:rsidRPr="007A0745" w:rsidRDefault="001A5864" w:rsidP="007A0745">
      <w:pPr>
        <w:pStyle w:val="NoSpacing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7A074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1A5864" w:rsidRPr="007A0745" w:rsidRDefault="001A5864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5864" w:rsidRPr="007A0745" w:rsidRDefault="001A5864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«10»мая 2023</w:t>
      </w:r>
      <w:r w:rsidRPr="007A0745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№ 96</w:t>
      </w:r>
    </w:p>
    <w:p w:rsidR="001A5864" w:rsidRPr="007A0745" w:rsidRDefault="001A5864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5864" w:rsidRPr="00036887" w:rsidRDefault="001A5864" w:rsidP="007A0745">
      <w:pPr>
        <w:jc w:val="center"/>
        <w:rPr>
          <w:b/>
          <w:bCs/>
          <w:sz w:val="28"/>
          <w:szCs w:val="28"/>
        </w:rPr>
      </w:pPr>
      <w:r w:rsidRPr="00036887">
        <w:rPr>
          <w:b/>
          <w:bCs/>
          <w:sz w:val="28"/>
          <w:szCs w:val="28"/>
        </w:rPr>
        <w:t>О создании комиссии по организации и проведению</w:t>
      </w:r>
    </w:p>
    <w:p w:rsidR="001A5864" w:rsidRPr="00036887" w:rsidRDefault="001A5864" w:rsidP="007A0745">
      <w:pPr>
        <w:jc w:val="center"/>
        <w:rPr>
          <w:b/>
          <w:bCs/>
          <w:sz w:val="28"/>
          <w:szCs w:val="28"/>
        </w:rPr>
      </w:pPr>
      <w:r w:rsidRPr="00036887">
        <w:rPr>
          <w:b/>
          <w:bCs/>
          <w:sz w:val="28"/>
          <w:szCs w:val="28"/>
        </w:rPr>
        <w:t>схода граждан на территории Бабеевского сельского поселения</w:t>
      </w:r>
    </w:p>
    <w:p w:rsidR="001A5864" w:rsidRPr="00036887" w:rsidRDefault="001A5864" w:rsidP="007A074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с.Лесное Цибаево</w:t>
      </w:r>
    </w:p>
    <w:p w:rsidR="001A5864" w:rsidRDefault="001A5864" w:rsidP="00DD0CF6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A5864" w:rsidRPr="00036887" w:rsidRDefault="001A5864" w:rsidP="00036887">
      <w:pPr>
        <w:pStyle w:val="s1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t xml:space="preserve">            </w:t>
      </w:r>
      <w:r w:rsidRPr="00036887">
        <w:rPr>
          <w:sz w:val="28"/>
          <w:szCs w:val="28"/>
        </w:rPr>
        <w:t>На основании решения Совета депутатов  Бабеевского сельского поселения №81 от 02.10.2018 г</w:t>
      </w:r>
      <w:r w:rsidRPr="00036887">
        <w:rPr>
          <w:b/>
          <w:bCs/>
          <w:sz w:val="28"/>
          <w:szCs w:val="28"/>
        </w:rPr>
        <w:t xml:space="preserve"> «</w:t>
      </w:r>
      <w:r w:rsidRPr="00036887">
        <w:rPr>
          <w:sz w:val="28"/>
          <w:szCs w:val="28"/>
        </w:rPr>
        <w:t>Об утверждении Положения о порядке самообложения граждан</w:t>
      </w:r>
      <w:r>
        <w:rPr>
          <w:sz w:val="28"/>
          <w:szCs w:val="28"/>
        </w:rPr>
        <w:t xml:space="preserve"> на территории Бабеевского сельского поселения</w:t>
      </w:r>
      <w:r w:rsidRPr="00036887">
        <w:rPr>
          <w:sz w:val="28"/>
          <w:szCs w:val="28"/>
        </w:rPr>
        <w:t xml:space="preserve">», руководствуясь Уставом Бабеевского сельского поселения </w:t>
      </w:r>
      <w:r>
        <w:rPr>
          <w:sz w:val="28"/>
          <w:szCs w:val="28"/>
        </w:rPr>
        <w:t xml:space="preserve">Темниковского муниципального района Республики Мордовия </w:t>
      </w:r>
      <w:r w:rsidRPr="00036887">
        <w:rPr>
          <w:sz w:val="28"/>
          <w:szCs w:val="28"/>
        </w:rPr>
        <w:t xml:space="preserve"> Совет депутатов Бабеевского сельского поселения р е ш и л:</w:t>
      </w:r>
    </w:p>
    <w:p w:rsidR="001A5864" w:rsidRDefault="001A5864" w:rsidP="000368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</w:t>
      </w:r>
      <w:r w:rsidRPr="00B964C9">
        <w:rPr>
          <w:sz w:val="28"/>
          <w:szCs w:val="28"/>
        </w:rPr>
        <w:t>Создать  комиссию</w:t>
      </w:r>
      <w:r w:rsidRPr="00711E5D">
        <w:t xml:space="preserve"> </w:t>
      </w:r>
      <w:r>
        <w:rPr>
          <w:sz w:val="28"/>
          <w:szCs w:val="28"/>
        </w:rPr>
        <w:t>по организации и проведению  схода граждан на</w:t>
      </w:r>
    </w:p>
    <w:p w:rsidR="001A5864" w:rsidRPr="00B964C9" w:rsidRDefault="001A5864" w:rsidP="000368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территории Бабеевского сельского поселения  в с.Лесное Цибаево </w:t>
      </w:r>
      <w:r w:rsidRPr="00711E5D">
        <w:t xml:space="preserve"> </w:t>
      </w:r>
      <w:r w:rsidRPr="00B964C9">
        <w:rPr>
          <w:sz w:val="28"/>
          <w:szCs w:val="28"/>
        </w:rPr>
        <w:t xml:space="preserve">в количестве трех </w:t>
      </w:r>
      <w:r>
        <w:rPr>
          <w:sz w:val="28"/>
          <w:szCs w:val="28"/>
        </w:rPr>
        <w:t xml:space="preserve">человек в следующем </w:t>
      </w:r>
      <w:r w:rsidRPr="00B964C9">
        <w:rPr>
          <w:sz w:val="28"/>
          <w:szCs w:val="28"/>
        </w:rPr>
        <w:t xml:space="preserve"> составе:</w:t>
      </w:r>
    </w:p>
    <w:p w:rsidR="001A5864" w:rsidRPr="00711E5D" w:rsidRDefault="001A5864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-</w:t>
      </w:r>
      <w:r w:rsidRPr="00711E5D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Нечайкина Анна Леонтьевна </w:t>
      </w:r>
      <w:r w:rsidRPr="00711E5D">
        <w:rPr>
          <w:rFonts w:ascii="Times New Roman" w:hAnsi="Times New Roman" w:cs="Times New Roman"/>
          <w:b w:val="0"/>
          <w:bCs w:val="0"/>
        </w:rPr>
        <w:t xml:space="preserve"> – </w:t>
      </w:r>
      <w:r>
        <w:rPr>
          <w:rFonts w:ascii="Times New Roman" w:hAnsi="Times New Roman" w:cs="Times New Roman"/>
          <w:b w:val="0"/>
          <w:bCs w:val="0"/>
        </w:rPr>
        <w:t>председатель комиссии</w:t>
      </w:r>
      <w:r w:rsidRPr="00711E5D">
        <w:rPr>
          <w:rFonts w:ascii="Times New Roman" w:hAnsi="Times New Roman" w:cs="Times New Roman"/>
          <w:b w:val="0"/>
          <w:bCs w:val="0"/>
        </w:rPr>
        <w:t>;</w:t>
      </w:r>
    </w:p>
    <w:p w:rsidR="001A5864" w:rsidRPr="00711E5D" w:rsidRDefault="001A5864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-</w:t>
      </w:r>
      <w:r w:rsidRPr="00711E5D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Артемова Любовь Андреевна </w:t>
      </w:r>
      <w:r w:rsidRPr="00711E5D">
        <w:rPr>
          <w:rFonts w:ascii="Times New Roman" w:hAnsi="Times New Roman" w:cs="Times New Roman"/>
          <w:b w:val="0"/>
          <w:bCs w:val="0"/>
        </w:rPr>
        <w:t xml:space="preserve">– </w:t>
      </w:r>
      <w:r>
        <w:rPr>
          <w:rFonts w:ascii="Times New Roman" w:hAnsi="Times New Roman" w:cs="Times New Roman"/>
          <w:b w:val="0"/>
          <w:bCs w:val="0"/>
        </w:rPr>
        <w:t xml:space="preserve">секретарь комиссии; </w:t>
      </w:r>
    </w:p>
    <w:p w:rsidR="001A5864" w:rsidRPr="00036887" w:rsidRDefault="001A5864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- Анчин Геннадий Васильевич</w:t>
      </w:r>
      <w:r w:rsidRPr="00036887">
        <w:rPr>
          <w:rFonts w:ascii="Times New Roman" w:hAnsi="Times New Roman" w:cs="Times New Roman"/>
          <w:b w:val="0"/>
          <w:bCs w:val="0"/>
        </w:rPr>
        <w:t xml:space="preserve"> – член комиссии.</w:t>
      </w:r>
    </w:p>
    <w:p w:rsidR="001A5864" w:rsidRPr="00711E5D" w:rsidRDefault="001A5864" w:rsidP="00036887">
      <w:pPr>
        <w:pStyle w:val="BodyText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711E5D">
        <w:rPr>
          <w:sz w:val="28"/>
          <w:szCs w:val="28"/>
        </w:rPr>
        <w:t>Настоящее решение вступа</w:t>
      </w:r>
      <w:r>
        <w:rPr>
          <w:sz w:val="28"/>
          <w:szCs w:val="28"/>
        </w:rPr>
        <w:t>ет в силу после дня его официального опубликования</w:t>
      </w:r>
      <w:r w:rsidRPr="00711E5D">
        <w:rPr>
          <w:sz w:val="28"/>
          <w:szCs w:val="28"/>
        </w:rPr>
        <w:t>.</w:t>
      </w:r>
    </w:p>
    <w:p w:rsidR="001A5864" w:rsidRPr="00494CB6" w:rsidRDefault="001A5864" w:rsidP="00DD0CF6">
      <w:pPr>
        <w:pStyle w:val="Subtitle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1A5864" w:rsidRPr="00905340" w:rsidRDefault="001A5864" w:rsidP="00DD0CF6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A5864" w:rsidRDefault="001A5864" w:rsidP="00DD0CF6">
      <w:pPr>
        <w:pStyle w:val="Heading1"/>
        <w:tabs>
          <w:tab w:val="clear" w:pos="720"/>
          <w:tab w:val="left" w:pos="1134"/>
        </w:tabs>
        <w:spacing w:before="0" w:after="0"/>
        <w:ind w:left="709" w:firstLine="0"/>
        <w:jc w:val="both"/>
        <w:rPr>
          <w:b w:val="0"/>
          <w:bCs w:val="0"/>
          <w:color w:val="auto"/>
          <w:sz w:val="28"/>
          <w:szCs w:val="28"/>
        </w:rPr>
      </w:pPr>
    </w:p>
    <w:p w:rsidR="001A5864" w:rsidRDefault="001A5864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Бабеевского </w:t>
      </w:r>
    </w:p>
    <w:p w:rsidR="001A5864" w:rsidRDefault="001A5864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Ю.П.Нечайкин                     </w:t>
      </w:r>
    </w:p>
    <w:p w:rsidR="001A5864" w:rsidRDefault="001A5864" w:rsidP="003B15ED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1A5864" w:rsidRPr="00ED4B9A" w:rsidRDefault="001A5864" w:rsidP="004930D3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1A5864" w:rsidRPr="00ED4B9A" w:rsidRDefault="001A5864" w:rsidP="004930D3">
      <w:pPr>
        <w:pStyle w:val="Subtitle"/>
        <w:ind w:left="-180" w:firstLine="720"/>
        <w:jc w:val="both"/>
        <w:rPr>
          <w:b w:val="0"/>
          <w:bCs w:val="0"/>
        </w:rPr>
      </w:pPr>
    </w:p>
    <w:p w:rsidR="001A5864" w:rsidRPr="00D5034D" w:rsidRDefault="001A5864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1A5864" w:rsidRDefault="001A5864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1A5864" w:rsidRDefault="001A5864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A5864" w:rsidRDefault="001A5864">
      <w:pPr>
        <w:widowControl/>
        <w:suppressAutoHyphens w:val="0"/>
        <w:spacing w:after="200" w:line="276" w:lineRule="auto"/>
        <w:rPr>
          <w:b/>
          <w:bCs/>
          <w:sz w:val="32"/>
          <w:szCs w:val="32"/>
        </w:rPr>
      </w:pPr>
    </w:p>
    <w:sectPr w:rsidR="001A5864" w:rsidSect="003B15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8855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36887"/>
    <w:rsid w:val="000C673B"/>
    <w:rsid w:val="000E0FB0"/>
    <w:rsid w:val="000F112D"/>
    <w:rsid w:val="00143CC9"/>
    <w:rsid w:val="0015190E"/>
    <w:rsid w:val="0016114D"/>
    <w:rsid w:val="001627D3"/>
    <w:rsid w:val="001A5864"/>
    <w:rsid w:val="001B4211"/>
    <w:rsid w:val="001E31C3"/>
    <w:rsid w:val="002C17F1"/>
    <w:rsid w:val="002D02FB"/>
    <w:rsid w:val="00312B29"/>
    <w:rsid w:val="00320759"/>
    <w:rsid w:val="0035013A"/>
    <w:rsid w:val="003576B8"/>
    <w:rsid w:val="003A5EEC"/>
    <w:rsid w:val="003B15ED"/>
    <w:rsid w:val="003E415F"/>
    <w:rsid w:val="003F3DD1"/>
    <w:rsid w:val="00416308"/>
    <w:rsid w:val="004626D4"/>
    <w:rsid w:val="004676CA"/>
    <w:rsid w:val="004930D3"/>
    <w:rsid w:val="00494CB6"/>
    <w:rsid w:val="004A18DE"/>
    <w:rsid w:val="004A54E6"/>
    <w:rsid w:val="004B332A"/>
    <w:rsid w:val="004C7B23"/>
    <w:rsid w:val="004D426C"/>
    <w:rsid w:val="004E1088"/>
    <w:rsid w:val="004E3495"/>
    <w:rsid w:val="00523531"/>
    <w:rsid w:val="005273DC"/>
    <w:rsid w:val="00533E9B"/>
    <w:rsid w:val="00537759"/>
    <w:rsid w:val="005449C8"/>
    <w:rsid w:val="005602C1"/>
    <w:rsid w:val="00565D0F"/>
    <w:rsid w:val="005B10F0"/>
    <w:rsid w:val="005C2540"/>
    <w:rsid w:val="005D22F2"/>
    <w:rsid w:val="005F5718"/>
    <w:rsid w:val="00613F77"/>
    <w:rsid w:val="00624CBA"/>
    <w:rsid w:val="00634AC5"/>
    <w:rsid w:val="006621D2"/>
    <w:rsid w:val="006646D0"/>
    <w:rsid w:val="00685A88"/>
    <w:rsid w:val="006A1652"/>
    <w:rsid w:val="006D2F3B"/>
    <w:rsid w:val="00711E5D"/>
    <w:rsid w:val="007320D2"/>
    <w:rsid w:val="00764583"/>
    <w:rsid w:val="00765FEF"/>
    <w:rsid w:val="0077204B"/>
    <w:rsid w:val="007803C7"/>
    <w:rsid w:val="0078438E"/>
    <w:rsid w:val="007864B7"/>
    <w:rsid w:val="00786BA3"/>
    <w:rsid w:val="00794AFC"/>
    <w:rsid w:val="007A0745"/>
    <w:rsid w:val="007A189C"/>
    <w:rsid w:val="007A1F09"/>
    <w:rsid w:val="007A56FE"/>
    <w:rsid w:val="00813B19"/>
    <w:rsid w:val="00870ED0"/>
    <w:rsid w:val="00875AD1"/>
    <w:rsid w:val="008C4139"/>
    <w:rsid w:val="00905340"/>
    <w:rsid w:val="00924BE9"/>
    <w:rsid w:val="009333C8"/>
    <w:rsid w:val="00970EF0"/>
    <w:rsid w:val="00971318"/>
    <w:rsid w:val="009A22A3"/>
    <w:rsid w:val="009C0B95"/>
    <w:rsid w:val="00A66789"/>
    <w:rsid w:val="00A8271A"/>
    <w:rsid w:val="00AA7240"/>
    <w:rsid w:val="00AB5188"/>
    <w:rsid w:val="00AC2520"/>
    <w:rsid w:val="00AD0CEE"/>
    <w:rsid w:val="00AE088A"/>
    <w:rsid w:val="00B06F72"/>
    <w:rsid w:val="00B43C66"/>
    <w:rsid w:val="00B71708"/>
    <w:rsid w:val="00B761A6"/>
    <w:rsid w:val="00B964C9"/>
    <w:rsid w:val="00BC268A"/>
    <w:rsid w:val="00C46508"/>
    <w:rsid w:val="00C830E1"/>
    <w:rsid w:val="00C974E6"/>
    <w:rsid w:val="00CA1431"/>
    <w:rsid w:val="00CA7DCA"/>
    <w:rsid w:val="00CD33EE"/>
    <w:rsid w:val="00CF56B6"/>
    <w:rsid w:val="00D00049"/>
    <w:rsid w:val="00D01701"/>
    <w:rsid w:val="00D054F3"/>
    <w:rsid w:val="00D152D5"/>
    <w:rsid w:val="00D1775F"/>
    <w:rsid w:val="00D3067E"/>
    <w:rsid w:val="00D33D70"/>
    <w:rsid w:val="00D357A8"/>
    <w:rsid w:val="00D5034D"/>
    <w:rsid w:val="00D854CA"/>
    <w:rsid w:val="00D86297"/>
    <w:rsid w:val="00DA28ED"/>
    <w:rsid w:val="00DC7BCC"/>
    <w:rsid w:val="00DD0CF6"/>
    <w:rsid w:val="00DD20DD"/>
    <w:rsid w:val="00E30703"/>
    <w:rsid w:val="00E360EB"/>
    <w:rsid w:val="00E63C21"/>
    <w:rsid w:val="00E65258"/>
    <w:rsid w:val="00E77315"/>
    <w:rsid w:val="00EB124D"/>
    <w:rsid w:val="00EC16FE"/>
    <w:rsid w:val="00EC5C8D"/>
    <w:rsid w:val="00ED4B9A"/>
    <w:rsid w:val="00ED6A58"/>
    <w:rsid w:val="00F01E0E"/>
    <w:rsid w:val="00F50C89"/>
    <w:rsid w:val="00F527B8"/>
    <w:rsid w:val="00F53CA5"/>
    <w:rsid w:val="00F60979"/>
    <w:rsid w:val="00F9025A"/>
    <w:rsid w:val="00FA4FEA"/>
    <w:rsid w:val="00FF5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E63C21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4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4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2</Pages>
  <Words>204</Words>
  <Characters>1169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14</cp:revision>
  <cp:lastPrinted>2022-11-24T09:07:00Z</cp:lastPrinted>
  <dcterms:created xsi:type="dcterms:W3CDTF">2020-09-22T12:21:00Z</dcterms:created>
  <dcterms:modified xsi:type="dcterms:W3CDTF">2023-05-11T09:29:00Z</dcterms:modified>
</cp:coreProperties>
</file>