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EB7" w:rsidRDefault="00A32EB7" w:rsidP="000D6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317704">
        <w:rPr>
          <w:rFonts w:ascii="Times New Roman" w:hAnsi="Times New Roman" w:cs="Times New Roman"/>
          <w:sz w:val="28"/>
          <w:szCs w:val="28"/>
        </w:rPr>
        <w:t>Объявление</w:t>
      </w:r>
    </w:p>
    <w:p w:rsidR="00A32EB7" w:rsidRDefault="00A32EB7" w:rsidP="006509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 организации и проведению схода граждан в с.Лесное Цибаево, утвержденная решением Совета депутатов Бабеевского сельского поселения </w:t>
      </w:r>
      <w:r w:rsidRPr="00CF6D3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95 от 10.05.2023</w:t>
      </w:r>
      <w:r w:rsidRPr="00CF6D3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жителей села Лесное Цибаево, достигшим на дату голосования на сходе граждан 18 летнего возраста и место жительства которых расположено в границах села Лесное Цибаево о том, что 9 июня 2023  года будет проводиться сход граждан поэтапно на каждой улице в  селе Лесное Цибаево в следующее время:</w:t>
      </w:r>
    </w:p>
    <w:p w:rsidR="00A32EB7" w:rsidRDefault="00A32EB7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 xml:space="preserve">Центральная </w:t>
      </w:r>
      <w:r w:rsidRPr="00B11AC2">
        <w:rPr>
          <w:rFonts w:ascii="Times New Roman" w:hAnsi="Times New Roman" w:cs="Times New Roman"/>
          <w:sz w:val="28"/>
          <w:szCs w:val="28"/>
        </w:rPr>
        <w:t xml:space="preserve"> (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напротив дома №</w:t>
      </w:r>
      <w:r>
        <w:rPr>
          <w:rFonts w:ascii="Times New Roman" w:hAnsi="Times New Roman" w:cs="Times New Roman"/>
          <w:i/>
          <w:iCs/>
          <w:sz w:val="28"/>
          <w:szCs w:val="28"/>
        </w:rPr>
        <w:t>6</w:t>
      </w:r>
      <w:r w:rsidRPr="00B11AC2">
        <w:rPr>
          <w:rFonts w:ascii="Times New Roman" w:hAnsi="Times New Roman" w:cs="Times New Roman"/>
          <w:sz w:val="28"/>
          <w:szCs w:val="28"/>
        </w:rPr>
        <w:t>)</w:t>
      </w:r>
    </w:p>
    <w:p w:rsidR="00A32EB7" w:rsidRDefault="00A32EB7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>регистрация с 8-30 - время проведения  9-00;</w:t>
      </w:r>
    </w:p>
    <w:p w:rsidR="00A32EB7" w:rsidRDefault="00A32EB7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EB7" w:rsidRDefault="00A32EB7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Октябрьская (</w:t>
      </w:r>
      <w:r w:rsidRPr="00F70BFE">
        <w:rPr>
          <w:rFonts w:ascii="Times New Roman" w:hAnsi="Times New Roman" w:cs="Times New Roman"/>
          <w:i/>
          <w:iCs/>
          <w:sz w:val="28"/>
          <w:szCs w:val="28"/>
        </w:rPr>
        <w:t xml:space="preserve">напротив дома № </w:t>
      </w:r>
      <w:r>
        <w:rPr>
          <w:rFonts w:ascii="Times New Roman" w:hAnsi="Times New Roman" w:cs="Times New Roman"/>
          <w:i/>
          <w:iCs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32EB7" w:rsidRDefault="00A32EB7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 с 9-00 время проведения 9-30)</w:t>
      </w:r>
    </w:p>
    <w:p w:rsidR="00A32EB7" w:rsidRDefault="00A32EB7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EB7" w:rsidRDefault="00A32EB7" w:rsidP="00226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Школьная (</w:t>
      </w:r>
      <w:r w:rsidRPr="00F70BFE">
        <w:rPr>
          <w:rFonts w:ascii="Times New Roman" w:hAnsi="Times New Roman" w:cs="Times New Roman"/>
          <w:i/>
          <w:iCs/>
          <w:sz w:val="28"/>
          <w:szCs w:val="28"/>
        </w:rPr>
        <w:t xml:space="preserve">напротив дома № </w:t>
      </w:r>
      <w:r>
        <w:rPr>
          <w:rFonts w:ascii="Times New Roman" w:hAnsi="Times New Roman" w:cs="Times New Roman"/>
          <w:i/>
          <w:iCs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32EB7" w:rsidRDefault="00A32EB7" w:rsidP="00226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 с 9-30 время проведения 10-00)</w:t>
      </w:r>
    </w:p>
    <w:p w:rsidR="00A32EB7" w:rsidRDefault="00A32EB7" w:rsidP="00226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EB7" w:rsidRDefault="00A32EB7" w:rsidP="00226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Заречная (</w:t>
      </w:r>
      <w:r w:rsidRPr="00F70BFE">
        <w:rPr>
          <w:rFonts w:ascii="Times New Roman" w:hAnsi="Times New Roman" w:cs="Times New Roman"/>
          <w:i/>
          <w:iCs/>
          <w:sz w:val="28"/>
          <w:szCs w:val="28"/>
        </w:rPr>
        <w:t xml:space="preserve">напротив дома № </w:t>
      </w:r>
      <w:r>
        <w:rPr>
          <w:rFonts w:ascii="Times New Roman" w:hAnsi="Times New Roman" w:cs="Times New Roman"/>
          <w:i/>
          <w:iCs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32EB7" w:rsidRDefault="00A32EB7" w:rsidP="00226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 с 11-00 время проведения 11-30)</w:t>
      </w:r>
    </w:p>
    <w:p w:rsidR="00A32EB7" w:rsidRPr="00B11AC2" w:rsidRDefault="00A32EB7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EB7" w:rsidRDefault="00A32EB7" w:rsidP="001F3E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вопросу введения на 2023-2024 г.г. самообложения граждан, разовый платеж              300 (триста) рублей на каждого совершеннолетнего жителя, постоянно проживающего на территории села Лесное Цибаево на</w:t>
      </w:r>
      <w:r w:rsidRPr="006509CB">
        <w:rPr>
          <w:color w:val="20202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02020"/>
          <w:sz w:val="28"/>
          <w:szCs w:val="28"/>
        </w:rPr>
        <w:t>благоустройство центральной части села</w:t>
      </w:r>
      <w:r w:rsidRPr="006509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09CB">
        <w:rPr>
          <w:rFonts w:ascii="Times New Roman" w:hAnsi="Times New Roman" w:cs="Times New Roman"/>
          <w:color w:val="2020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с.Лесное Цибаево.</w:t>
      </w:r>
    </w:p>
    <w:p w:rsidR="00A32EB7" w:rsidRDefault="00A32EB7">
      <w:pPr>
        <w:rPr>
          <w:rFonts w:ascii="Times New Roman" w:hAnsi="Times New Roman" w:cs="Times New Roman"/>
          <w:sz w:val="28"/>
          <w:szCs w:val="28"/>
        </w:rPr>
      </w:pPr>
    </w:p>
    <w:sectPr w:rsidR="00A32EB7" w:rsidSect="001F3E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704"/>
    <w:rsid w:val="00023596"/>
    <w:rsid w:val="000256F6"/>
    <w:rsid w:val="00033D5A"/>
    <w:rsid w:val="000A2C89"/>
    <w:rsid w:val="000D65FB"/>
    <w:rsid w:val="00114ABC"/>
    <w:rsid w:val="00180F3E"/>
    <w:rsid w:val="00197459"/>
    <w:rsid w:val="001F3E78"/>
    <w:rsid w:val="00203B05"/>
    <w:rsid w:val="00224254"/>
    <w:rsid w:val="00226C89"/>
    <w:rsid w:val="002320C9"/>
    <w:rsid w:val="00287451"/>
    <w:rsid w:val="002B0F3D"/>
    <w:rsid w:val="00315FF8"/>
    <w:rsid w:val="00317704"/>
    <w:rsid w:val="00355DD1"/>
    <w:rsid w:val="00382F4B"/>
    <w:rsid w:val="004A6030"/>
    <w:rsid w:val="004B2C60"/>
    <w:rsid w:val="006509CB"/>
    <w:rsid w:val="00653901"/>
    <w:rsid w:val="0069603A"/>
    <w:rsid w:val="006F2865"/>
    <w:rsid w:val="006F483C"/>
    <w:rsid w:val="00706637"/>
    <w:rsid w:val="007B305D"/>
    <w:rsid w:val="00806AA8"/>
    <w:rsid w:val="00953FBB"/>
    <w:rsid w:val="00A07FA5"/>
    <w:rsid w:val="00A30610"/>
    <w:rsid w:val="00A32EB7"/>
    <w:rsid w:val="00B11AC2"/>
    <w:rsid w:val="00B56598"/>
    <w:rsid w:val="00C63288"/>
    <w:rsid w:val="00CF6D39"/>
    <w:rsid w:val="00DD4633"/>
    <w:rsid w:val="00E873DD"/>
    <w:rsid w:val="00F70BFE"/>
    <w:rsid w:val="00F96554"/>
    <w:rsid w:val="00FB3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D5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1</Pages>
  <Words>161</Words>
  <Characters>918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13</cp:revision>
  <cp:lastPrinted>2020-09-21T13:02:00Z</cp:lastPrinted>
  <dcterms:created xsi:type="dcterms:W3CDTF">2020-09-22T12:21:00Z</dcterms:created>
  <dcterms:modified xsi:type="dcterms:W3CDTF">2023-05-11T09:47:00Z</dcterms:modified>
</cp:coreProperties>
</file>