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8FE" w:rsidRDefault="00D348FE" w:rsidP="00731F28">
      <w:pPr>
        <w:spacing w:line="240" w:lineRule="atLeast"/>
      </w:pPr>
      <w:r>
        <w:t>Информационный бюллетень</w:t>
      </w:r>
    </w:p>
    <w:p w:rsidR="00D348FE" w:rsidRDefault="00D348FE" w:rsidP="00731F28">
      <w:pPr>
        <w:spacing w:line="240" w:lineRule="atLeast"/>
      </w:pPr>
      <w:r>
        <w:t>Бабеевского сельского поселения</w:t>
      </w:r>
    </w:p>
    <w:p w:rsidR="00D348FE" w:rsidRDefault="00D348FE" w:rsidP="00731F28">
      <w:pPr>
        <w:spacing w:line="240" w:lineRule="atLeast"/>
      </w:pPr>
      <w:r>
        <w:t>Темниковского муниципального района</w:t>
      </w:r>
    </w:p>
    <w:p w:rsidR="00D348FE" w:rsidRDefault="00D348FE" w:rsidP="00731F28">
      <w:pPr>
        <w:spacing w:line="240" w:lineRule="atLeast"/>
      </w:pPr>
      <w:r>
        <w:t>Республики Мордовия</w:t>
      </w:r>
    </w:p>
    <w:p w:rsidR="00D348FE" w:rsidRDefault="00D348FE" w:rsidP="00731F28">
      <w:pPr>
        <w:spacing w:line="240" w:lineRule="atLeast"/>
      </w:pPr>
      <w:r>
        <w:t>Является официальным печатным документом</w:t>
      </w:r>
    </w:p>
    <w:p w:rsidR="00D348FE" w:rsidRDefault="00D348FE" w:rsidP="00731F28">
      <w:pPr>
        <w:spacing w:line="240" w:lineRule="atLeast"/>
      </w:pPr>
      <w:r>
        <w:t>Бабеевского сельского поселения</w:t>
      </w:r>
    </w:p>
    <w:p w:rsidR="00D348FE" w:rsidRDefault="00D348FE" w:rsidP="00731F28">
      <w:pPr>
        <w:spacing w:line="240" w:lineRule="atLeast"/>
      </w:pPr>
      <w:r>
        <w:t>Темниковского муниципального района</w:t>
      </w:r>
    </w:p>
    <w:p w:rsidR="00D348FE" w:rsidRDefault="00D348FE" w:rsidP="00731F28">
      <w:pPr>
        <w:spacing w:line="240" w:lineRule="atLeast"/>
      </w:pPr>
      <w:r>
        <w:t>Республики Мордовия</w:t>
      </w:r>
    </w:p>
    <w:p w:rsidR="00D348FE" w:rsidRDefault="00D348FE" w:rsidP="00731F28">
      <w:pPr>
        <w:spacing w:line="240" w:lineRule="atLeast"/>
      </w:pPr>
    </w:p>
    <w:p w:rsidR="00D348FE" w:rsidRDefault="00D348FE" w:rsidP="00731F28">
      <w:pPr>
        <w:spacing w:line="240" w:lineRule="atLeast"/>
      </w:pPr>
      <w:r>
        <w:t>№ 64                                                                                                     от 28 июня 2023 г</w:t>
      </w:r>
    </w:p>
    <w:p w:rsidR="00D348FE" w:rsidRDefault="00D348FE" w:rsidP="0046545A">
      <w:pPr>
        <w:jc w:val="center"/>
      </w:pPr>
    </w:p>
    <w:p w:rsidR="00D348FE" w:rsidRDefault="00D348FE" w:rsidP="0046545A">
      <w:pPr>
        <w:jc w:val="center"/>
      </w:pPr>
    </w:p>
    <w:p w:rsidR="00D348FE" w:rsidRDefault="00D348FE" w:rsidP="0046545A">
      <w:pPr>
        <w:jc w:val="center"/>
      </w:pPr>
    </w:p>
    <w:p w:rsidR="00D348FE" w:rsidRDefault="00D348FE" w:rsidP="0046545A">
      <w:pPr>
        <w:jc w:val="center"/>
      </w:pPr>
    </w:p>
    <w:p w:rsidR="00D348FE" w:rsidRDefault="00D348FE" w:rsidP="0046545A">
      <w:pPr>
        <w:jc w:val="center"/>
      </w:pPr>
    </w:p>
    <w:p w:rsidR="00D348FE" w:rsidRPr="0046545A" w:rsidRDefault="00D348FE" w:rsidP="0046545A">
      <w:pPr>
        <w:jc w:val="center"/>
      </w:pPr>
      <w:r>
        <w:t>Проводится конкурс</w:t>
      </w:r>
      <w:bookmarkStart w:id="0" w:name="_GoBack"/>
      <w:bookmarkEnd w:id="0"/>
    </w:p>
    <w:p w:rsidR="00D348FE" w:rsidRDefault="00D348FE" w:rsidP="0046545A">
      <w:pPr>
        <w:ind w:firstLine="709"/>
      </w:pPr>
    </w:p>
    <w:p w:rsidR="00D348FE" w:rsidRDefault="00D348FE" w:rsidP="0046545A">
      <w:pPr>
        <w:ind w:firstLine="709"/>
      </w:pPr>
      <w:r>
        <w:t>Генеральной прокуратурой Российской Федерации организовано проведение Международного молодежного конкурса социальной антикоррупционной рекламы «Вместе против коррупции!».</w:t>
      </w:r>
    </w:p>
    <w:p w:rsidR="00D348FE" w:rsidRDefault="00D348FE" w:rsidP="0046545A">
      <w:pPr>
        <w:ind w:firstLine="709"/>
      </w:pPr>
      <w:r>
        <w:t>Прием конкурсных работ (антикоррупционных плакатов и видеороликов)осуществляется на сайте конкурса www.anticorruption.life до 01.10.2023.</w:t>
      </w:r>
    </w:p>
    <w:p w:rsidR="00D348FE" w:rsidRDefault="00D348FE" w:rsidP="0046545A">
      <w:pPr>
        <w:ind w:firstLine="709"/>
      </w:pPr>
      <w:r>
        <w:t>На указанном сайте размещены правила проведения конкурса, подведение итогов которого планируется приурочить к Международному дню борьбы с коррупцией.</w:t>
      </w:r>
    </w:p>
    <w:p w:rsidR="00D348FE" w:rsidRDefault="00D348FE" w:rsidP="0046545A">
      <w:pPr>
        <w:ind w:firstLine="709"/>
      </w:pPr>
      <w:r>
        <w:t>Информация о конкурсе опубликована на Едином портале прокуратуры Российской Федерации (https://epp.genproc.gov.ru/web/gprf/massmedia/news?item=87485150) и на сайте Исполнительного комитета Содружества Независимых государств (https://cis.minsk.by/news/25296).</w:t>
      </w:r>
    </w:p>
    <w:sectPr w:rsidR="00D348FE" w:rsidSect="00731F2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545A"/>
    <w:rsid w:val="001172E5"/>
    <w:rsid w:val="001F0590"/>
    <w:rsid w:val="003E6852"/>
    <w:rsid w:val="0046545A"/>
    <w:rsid w:val="006E165F"/>
    <w:rsid w:val="00731F28"/>
    <w:rsid w:val="008E327A"/>
    <w:rsid w:val="00B00ED0"/>
    <w:rsid w:val="00D33A9B"/>
    <w:rsid w:val="00D34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2E5"/>
    <w:pPr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link w:val="DefaultParagraphFont"/>
    <w:uiPriority w:val="99"/>
    <w:rsid w:val="00731F28"/>
    <w:pPr>
      <w:jc w:val="lef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72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165</Words>
  <Characters>944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cp:lastPrinted>2023-06-28T07:16:00Z</cp:lastPrinted>
  <dcterms:created xsi:type="dcterms:W3CDTF">2023-06-28T07:14:00Z</dcterms:created>
  <dcterms:modified xsi:type="dcterms:W3CDTF">2023-06-28T09:23:00Z</dcterms:modified>
</cp:coreProperties>
</file>