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A1" w:rsidRPr="00506F14" w:rsidRDefault="00B97AA1" w:rsidP="00AB67A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506F14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B97AA1" w:rsidRPr="00506F14" w:rsidRDefault="00B97AA1" w:rsidP="00AB67AE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B97AA1" w:rsidRDefault="00B97AA1" w:rsidP="00AB67AE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B97AA1" w:rsidRPr="00506F14" w:rsidRDefault="00B97AA1" w:rsidP="00AB67AE">
      <w:pPr>
        <w:jc w:val="center"/>
        <w:rPr>
          <w:sz w:val="28"/>
          <w:szCs w:val="28"/>
        </w:rPr>
      </w:pPr>
    </w:p>
    <w:p w:rsidR="00B97AA1" w:rsidRDefault="00B97AA1" w:rsidP="00AB67AE">
      <w:pPr>
        <w:jc w:val="center"/>
        <w:rPr>
          <w:sz w:val="28"/>
          <w:szCs w:val="28"/>
        </w:rPr>
      </w:pPr>
    </w:p>
    <w:p w:rsidR="00B97AA1" w:rsidRPr="00A21148" w:rsidRDefault="00B97AA1" w:rsidP="00AB67AE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B97AA1" w:rsidRPr="00E167E7" w:rsidRDefault="00B97AA1" w:rsidP="000D26D8">
      <w:pPr>
        <w:jc w:val="both"/>
        <w:rPr>
          <w:sz w:val="28"/>
          <w:szCs w:val="28"/>
        </w:rPr>
      </w:pPr>
    </w:p>
    <w:p w:rsidR="00B97AA1" w:rsidRPr="00E167E7" w:rsidRDefault="00B97AA1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B97AA1" w:rsidRPr="00192EAE">
        <w:tc>
          <w:tcPr>
            <w:tcW w:w="9900" w:type="dxa"/>
          </w:tcPr>
          <w:p w:rsidR="00B97AA1" w:rsidRDefault="00B97AA1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«14»июля 2023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       №  63</w:t>
            </w:r>
          </w:p>
          <w:p w:rsidR="00B97AA1" w:rsidRPr="00192EAE" w:rsidRDefault="00B97AA1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B97AA1" w:rsidRPr="00E167E7">
        <w:tc>
          <w:tcPr>
            <w:tcW w:w="9900" w:type="dxa"/>
          </w:tcPr>
          <w:p w:rsidR="00B97AA1" w:rsidRPr="00192EAE" w:rsidRDefault="00B97AA1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B97AA1" w:rsidRDefault="00B97AA1" w:rsidP="000D26D8">
      <w:pPr>
        <w:pStyle w:val="Heading1"/>
        <w:jc w:val="center"/>
        <w:rPr>
          <w:rStyle w:val="a"/>
        </w:rPr>
      </w:pPr>
    </w:p>
    <w:p w:rsidR="00B97AA1" w:rsidRDefault="00B97AA1" w:rsidP="000D26D8">
      <w:pPr>
        <w:spacing w:line="360" w:lineRule="auto"/>
        <w:ind w:firstLine="709"/>
        <w:rPr>
          <w:sz w:val="28"/>
          <w:szCs w:val="28"/>
        </w:rPr>
      </w:pPr>
    </w:p>
    <w:p w:rsidR="00B97AA1" w:rsidRDefault="00B97AA1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Об утверждении  отчета об исполнении бюджета </w:t>
      </w:r>
    </w:p>
    <w:p w:rsidR="00B97AA1" w:rsidRDefault="00B97AA1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по </w:t>
      </w:r>
      <w:r w:rsidRPr="00F46AEE">
        <w:rPr>
          <w:b/>
          <w:bCs/>
          <w:sz w:val="28"/>
          <w:szCs w:val="28"/>
        </w:rPr>
        <w:t xml:space="preserve">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B97AA1" w:rsidRDefault="00B97AA1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B97AA1" w:rsidRPr="00F85E12" w:rsidRDefault="00B97AA1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2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23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B97AA1" w:rsidRDefault="00B97AA1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97AA1" w:rsidRDefault="00B97AA1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97AA1" w:rsidRPr="00D47700" w:rsidRDefault="00B97AA1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97AA1" w:rsidRPr="00506F14" w:rsidRDefault="00B97AA1" w:rsidP="00AB67AE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97AA1" w:rsidRDefault="00B97AA1" w:rsidP="00AB67AE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>ки Мордовия за 2 квартал 2023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B97AA1" w:rsidRPr="001F3E91" w:rsidRDefault="00B97AA1" w:rsidP="00AB67AE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постановление вступает в силу после дня его официального опубликования </w:t>
      </w:r>
    </w:p>
    <w:p w:rsidR="00B97AA1" w:rsidRPr="009968B7" w:rsidRDefault="00B97AA1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97AA1" w:rsidRDefault="00B97AA1" w:rsidP="000D26D8">
      <w:pPr>
        <w:jc w:val="both"/>
        <w:rPr>
          <w:sz w:val="28"/>
          <w:szCs w:val="28"/>
        </w:rPr>
      </w:pPr>
    </w:p>
    <w:p w:rsidR="00B97AA1" w:rsidRDefault="00B97AA1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97AA1" w:rsidRDefault="00B97AA1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B97AA1" w:rsidRPr="00B0572B" w:rsidRDefault="00B97AA1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B97AA1" w:rsidRDefault="00B97AA1" w:rsidP="000D26D8">
      <w:pPr>
        <w:jc w:val="both"/>
        <w:rPr>
          <w:color w:val="000000"/>
          <w:spacing w:val="-4"/>
          <w:sz w:val="28"/>
          <w:szCs w:val="28"/>
        </w:rPr>
      </w:pPr>
    </w:p>
    <w:p w:rsidR="00B97AA1" w:rsidRDefault="00B97AA1" w:rsidP="000D26D8">
      <w:pPr>
        <w:jc w:val="both"/>
        <w:rPr>
          <w:color w:val="000000"/>
          <w:spacing w:val="-4"/>
          <w:sz w:val="28"/>
          <w:szCs w:val="28"/>
        </w:rPr>
      </w:pPr>
    </w:p>
    <w:p w:rsidR="00B97AA1" w:rsidRDefault="00B97AA1" w:rsidP="000D26D8">
      <w:pPr>
        <w:jc w:val="both"/>
        <w:rPr>
          <w:color w:val="000000"/>
          <w:spacing w:val="-4"/>
          <w:sz w:val="28"/>
          <w:szCs w:val="28"/>
        </w:rPr>
      </w:pPr>
    </w:p>
    <w:p w:rsidR="00B97AA1" w:rsidRDefault="00B97AA1" w:rsidP="000D26D8">
      <w:pPr>
        <w:jc w:val="both"/>
        <w:rPr>
          <w:color w:val="000000"/>
          <w:spacing w:val="-4"/>
          <w:sz w:val="28"/>
          <w:szCs w:val="28"/>
        </w:rPr>
      </w:pPr>
    </w:p>
    <w:p w:rsidR="00B97AA1" w:rsidRDefault="00B97AA1" w:rsidP="000D26D8">
      <w:pPr>
        <w:jc w:val="both"/>
        <w:rPr>
          <w:color w:val="000000"/>
          <w:spacing w:val="-4"/>
          <w:sz w:val="28"/>
          <w:szCs w:val="28"/>
        </w:rPr>
      </w:pPr>
    </w:p>
    <w:p w:rsidR="00B97AA1" w:rsidRDefault="00B97AA1" w:rsidP="000D26D8">
      <w:pPr>
        <w:jc w:val="both"/>
        <w:rPr>
          <w:color w:val="000000"/>
          <w:spacing w:val="-4"/>
          <w:sz w:val="28"/>
          <w:szCs w:val="28"/>
        </w:rPr>
      </w:pPr>
    </w:p>
    <w:p w:rsidR="00B97AA1" w:rsidRDefault="00B97AA1" w:rsidP="000D26D8">
      <w:pPr>
        <w:jc w:val="both"/>
        <w:rPr>
          <w:color w:val="000000"/>
          <w:spacing w:val="-4"/>
          <w:sz w:val="28"/>
          <w:szCs w:val="28"/>
        </w:rPr>
      </w:pPr>
    </w:p>
    <w:p w:rsidR="00B97AA1" w:rsidRDefault="00B97AA1" w:rsidP="000D26D8">
      <w:pPr>
        <w:jc w:val="both"/>
        <w:rPr>
          <w:color w:val="000000"/>
          <w:spacing w:val="-4"/>
          <w:sz w:val="28"/>
          <w:szCs w:val="28"/>
        </w:rPr>
      </w:pPr>
    </w:p>
    <w:p w:rsidR="00B97AA1" w:rsidRDefault="00B97AA1" w:rsidP="000D26D8">
      <w:pPr>
        <w:jc w:val="right"/>
        <w:rPr>
          <w:color w:val="000000"/>
          <w:spacing w:val="-4"/>
        </w:rPr>
      </w:pPr>
    </w:p>
    <w:p w:rsidR="00B97AA1" w:rsidRDefault="00B97AA1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Приложение</w:t>
      </w:r>
    </w:p>
    <w:p w:rsidR="00B97AA1" w:rsidRPr="00824888" w:rsidRDefault="00B97AA1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УТВЕРЖДЕНО</w:t>
      </w:r>
      <w:r w:rsidRPr="00824888">
        <w:rPr>
          <w:color w:val="000000"/>
          <w:spacing w:val="-4"/>
        </w:rPr>
        <w:t xml:space="preserve"> </w:t>
      </w:r>
    </w:p>
    <w:p w:rsidR="00B97AA1" w:rsidRPr="00824888" w:rsidRDefault="00B97AA1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 xml:space="preserve"> постановлением администрации</w:t>
      </w:r>
    </w:p>
    <w:p w:rsidR="00B97AA1" w:rsidRDefault="00B97AA1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B97AA1" w:rsidRDefault="00B97AA1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Темниковского муниципального района</w:t>
      </w:r>
    </w:p>
    <w:p w:rsidR="00B97AA1" w:rsidRPr="00824888" w:rsidRDefault="00B97AA1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Республики Мордовия</w:t>
      </w:r>
    </w:p>
    <w:p w:rsidR="00B97AA1" w:rsidRPr="00824888" w:rsidRDefault="00B97AA1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«14»июля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23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63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B97AA1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97AA1" w:rsidRPr="00E80FE0" w:rsidRDefault="00B97AA1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97AA1" w:rsidRPr="00E80FE0" w:rsidRDefault="00B97AA1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97AA1" w:rsidRPr="00E80FE0" w:rsidRDefault="00B97AA1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97AA1" w:rsidRPr="00E80FE0" w:rsidRDefault="00B97AA1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Pr="00E80FE0" w:rsidRDefault="00B97AA1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Pr="00E80FE0" w:rsidRDefault="00B97AA1" w:rsidP="006E38FB">
            <w:pPr>
              <w:rPr>
                <w:rFonts w:ascii="Arial" w:hAnsi="Arial" w:cs="Arial"/>
              </w:rPr>
            </w:pPr>
          </w:p>
        </w:tc>
      </w:tr>
      <w:tr w:rsidR="00B97AA1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B97AA1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B97AA1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730745" w:rsidRDefault="00B97AA1" w:rsidP="005F018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7575987,00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8F40E9" w:rsidRDefault="00B97AA1" w:rsidP="008F40E9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5614244,15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421E1C" w:rsidRDefault="00B97AA1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-1961742,85</w:t>
            </w:r>
          </w:p>
        </w:tc>
      </w:tr>
      <w:tr w:rsidR="00B97AA1">
        <w:trPr>
          <w:trHeight w:val="1073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730745" w:rsidRDefault="00B97AA1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1148900,0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730745" w:rsidRDefault="00B97AA1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335809,35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421E1C" w:rsidRDefault="00B97AA1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-829564,40</w:t>
            </w:r>
          </w:p>
        </w:tc>
      </w:tr>
      <w:tr w:rsidR="00B97AA1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B97AA1" w:rsidRDefault="00B97AA1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69900,0</w:t>
            </w:r>
          </w:p>
          <w:p w:rsidR="00B97AA1" w:rsidRDefault="00B97AA1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B97AA1" w:rsidRDefault="00B97AA1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B97AA1" w:rsidRPr="00730745" w:rsidRDefault="00B97AA1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470A4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32218,44</w:t>
            </w:r>
          </w:p>
          <w:p w:rsidR="00B97AA1" w:rsidRPr="00730745" w:rsidRDefault="00B97AA1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421E1C" w:rsidRDefault="00B97AA1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-37681,56</w:t>
            </w:r>
          </w:p>
        </w:tc>
      </w:tr>
      <w:tr w:rsidR="00B97AA1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A53FEB" w:rsidRDefault="00B97AA1" w:rsidP="005F018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D76BAC" w:rsidRDefault="00B97AA1" w:rsidP="007358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32218,44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421E1C" w:rsidRDefault="00B97AA1" w:rsidP="005E1184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-37681,56</w:t>
            </w:r>
          </w:p>
        </w:tc>
      </w:tr>
      <w:tr w:rsidR="00B97AA1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A53FEB" w:rsidRDefault="00B97AA1" w:rsidP="005F018F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AF0C1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33775,26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421E1C" w:rsidRDefault="00B97AA1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-35324,74</w:t>
            </w:r>
          </w:p>
        </w:tc>
      </w:tr>
      <w:tr w:rsidR="00B97AA1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91210102010013000110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A53FEB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AF0C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-6,62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421E1C" w:rsidRDefault="00B97AA1" w:rsidP="00AF0C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-106,62</w:t>
            </w:r>
          </w:p>
        </w:tc>
      </w:tr>
      <w:tr w:rsidR="00B97AA1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</w:t>
            </w:r>
            <w:r>
              <w:rPr>
                <w:sz w:val="16"/>
                <w:szCs w:val="16"/>
              </w:rPr>
              <w:t xml:space="preserve">ходы физических лиц с доходов, полученных физическими лицами в соответствии со статьей 228 </w:t>
            </w:r>
            <w:r w:rsidRPr="00506F14">
              <w:rPr>
                <w:sz w:val="16"/>
                <w:szCs w:val="16"/>
              </w:rPr>
              <w:t xml:space="preserve"> Налогового кодекса Российской Федерации</w:t>
            </w:r>
            <w:r>
              <w:rPr>
                <w:sz w:val="16"/>
                <w:szCs w:val="16"/>
              </w:rPr>
              <w:t xml:space="preserve"> (сума платежа (перерасчеты, недоимка и задолженность по соответствующему платежу, в том числе по отмененному)</w:t>
            </w:r>
          </w:p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5E118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AF0C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-1550,20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AF0C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-2250,20</w:t>
            </w:r>
          </w:p>
        </w:tc>
      </w:tr>
      <w:tr w:rsidR="00B97AA1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AF0C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18773,75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16473,75</w:t>
            </w:r>
          </w:p>
        </w:tc>
      </w:tr>
      <w:tr w:rsidR="00B97AA1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7909E5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A53FEB" w:rsidRDefault="00B97AA1" w:rsidP="005F018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A53FEB" w:rsidRDefault="00B97AA1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-5416,07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421E1C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-76716,07</w:t>
            </w:r>
          </w:p>
        </w:tc>
      </w:tr>
      <w:tr w:rsidR="00B97AA1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431CCE" w:rsidRDefault="00B97AA1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D76BAC" w:rsidRDefault="00B97AA1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421E1C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97AA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A53FEB" w:rsidRDefault="00B97AA1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875000,0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255728,32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421E1C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-619271,68</w:t>
            </w:r>
          </w:p>
        </w:tc>
      </w:tr>
      <w:tr w:rsidR="00B97AA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A53FEB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BA7C6F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97AA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130400,0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34504,91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BA7C6F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-95895,09</w:t>
            </w:r>
          </w:p>
        </w:tc>
      </w:tr>
      <w:tr w:rsidR="00B97AA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A53FEB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BA7C6F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97AA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93263,75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8263,75</w:t>
            </w:r>
          </w:p>
        </w:tc>
      </w:tr>
      <w:tr w:rsidR="00B97AA1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174D5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146524,97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BA7C6F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146524,97</w:t>
            </w:r>
          </w:p>
        </w:tc>
      </w:tr>
      <w:tr w:rsidR="00B97AA1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944015" w:rsidRDefault="00B97AA1" w:rsidP="006E38F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215950,00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BA7C6F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215950,00</w:t>
            </w:r>
          </w:p>
        </w:tc>
      </w:tr>
      <w:tr w:rsidR="00B97AA1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EA5CC4" w:rsidRDefault="00B97AA1" w:rsidP="005F018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6342087,0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EA5CC4" w:rsidRDefault="00B97AA1" w:rsidP="00CB2AD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4822696,08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EA5CC4" w:rsidRDefault="00B97AA1" w:rsidP="00CB2AD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-1519390,92</w:t>
            </w:r>
          </w:p>
        </w:tc>
      </w:tr>
      <w:tr w:rsidR="00B97AA1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бюджетам бюджетной системы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91220225576100000150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9A2C00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9A2C00">
              <w:rPr>
                <w:b/>
                <w:bCs/>
                <w:sz w:val="16"/>
                <w:szCs w:val="16"/>
              </w:rPr>
              <w:t>1576400,0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1576400,0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EA5CC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9A2C00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9A2C00">
              <w:rPr>
                <w:b/>
                <w:bCs/>
                <w:sz w:val="16"/>
                <w:szCs w:val="16"/>
              </w:rPr>
              <w:t>816200,0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408000,0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EA5CC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-408200,0</w:t>
            </w:r>
          </w:p>
        </w:tc>
      </w:tr>
      <w:tr w:rsidR="00B97AA1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66539E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204600</w:t>
            </w:r>
            <w:r w:rsidRPr="0066539E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66539E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102600,0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66539E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-102000,00</w:t>
            </w:r>
          </w:p>
        </w:tc>
      </w:tr>
      <w:tr w:rsidR="00B97AA1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9A2C00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912 2 02 09999 10 0000 150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1344250,0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1344250,0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EA5CC4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97AA1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EA5CC4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-900,0</w:t>
            </w:r>
          </w:p>
        </w:tc>
      </w:tr>
      <w:tr w:rsidR="00B97AA1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54650,0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EA5CC4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-54650,0</w:t>
            </w:r>
          </w:p>
        </w:tc>
      </w:tr>
      <w:tr w:rsidR="00B97AA1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 xml:space="preserve">передаваемые бюджетам сельских поселений на  осуществление части полномочий решение вопросов местного значения в </w:t>
            </w:r>
            <w:r>
              <w:rPr>
                <w:sz w:val="16"/>
                <w:szCs w:val="16"/>
              </w:rPr>
              <w:t>соответствии заключенными соглаш</w:t>
            </w:r>
            <w:r w:rsidRPr="00506F14">
              <w:rPr>
                <w:sz w:val="16"/>
                <w:szCs w:val="16"/>
              </w:rPr>
              <w:t>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D76BAC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2080000,0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D76BAC" w:rsidRDefault="00B97AA1" w:rsidP="0015421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1126359,08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EA5CC4" w:rsidRDefault="00B97AA1" w:rsidP="008F40E9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-953640,92</w:t>
            </w:r>
          </w:p>
        </w:tc>
      </w:tr>
      <w:tr w:rsidR="00B97AA1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210437,0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210437,0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</w:tbl>
    <w:p w:rsidR="00B97AA1" w:rsidRDefault="00B97AA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B97AA1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</w:p>
          <w:p w:rsidR="00B97AA1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AB0187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7447497,0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5426489,93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A73EED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-2021007,07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A444A5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A444A5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108065,0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-1835,0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-35200,0</w:t>
            </w:r>
          </w:p>
        </w:tc>
      </w:tr>
      <w:tr w:rsidR="00B97AA1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0A5B7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77036,0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-73864,0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-38700,0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E2613C" w:rsidRDefault="00B97AA1" w:rsidP="00E2613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A444A5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C785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481315,75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9F106D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-12884,25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71055,0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-71055,0</w:t>
            </w:r>
          </w:p>
        </w:tc>
      </w:tr>
      <w:tr w:rsidR="00B97AA1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  <w:tc>
          <w:tcPr>
            <w:tcW w:w="1480" w:type="dxa"/>
            <w:vAlign w:val="bottom"/>
          </w:tcPr>
          <w:p w:rsidR="00B97AA1" w:rsidRPr="00506F14" w:rsidRDefault="00B97AA1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388885,0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249690,48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-139194,52</w:t>
            </w:r>
          </w:p>
        </w:tc>
      </w:tr>
      <w:tr w:rsidR="00B97AA1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103015,44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-146984,56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B97AA1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BC785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C785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C7851" w:rsidRDefault="00B97AA1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C785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C785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-6200,0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C785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760100,0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C785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748660,40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C785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-11439,60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-300,0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2154A6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C56CF3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B24A12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91205032200000000244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123209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24A12" w:rsidRDefault="00B97AA1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</w:t>
            </w:r>
            <w:r>
              <w:rPr>
                <w:sz w:val="16"/>
                <w:szCs w:val="16"/>
                <w:lang w:val="en-US"/>
              </w:rPr>
              <w:t>S</w:t>
            </w:r>
            <w:r>
              <w:rPr>
                <w:sz w:val="16"/>
                <w:szCs w:val="16"/>
              </w:rPr>
              <w:t>6140244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632207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912050212004</w:t>
            </w:r>
            <w:r>
              <w:rPr>
                <w:sz w:val="16"/>
                <w:szCs w:val="16"/>
                <w:lang w:val="en-US"/>
              </w:rPr>
              <w:t>S</w:t>
            </w:r>
            <w:r>
              <w:rPr>
                <w:sz w:val="16"/>
                <w:szCs w:val="16"/>
              </w:rPr>
              <w:t>6140244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-245000,0</w:t>
            </w:r>
          </w:p>
        </w:tc>
      </w:tr>
      <w:tr w:rsidR="00B97AA1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-39000,0</w:t>
            </w:r>
          </w:p>
        </w:tc>
      </w:tr>
      <w:tr w:rsidR="00B97AA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-12000,0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D042F5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912 0203 89100 51180 244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-3650,0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883095" w:rsidRDefault="00B97AA1" w:rsidP="00EA67F5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912 03108910044110 244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1909000,0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919570,50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-989429,50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742081" w:rsidRDefault="00B97AA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742081" w:rsidRDefault="00B97AA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857E93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124738,0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-262,0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857E93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-51000,0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857E93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2400</w:t>
            </w:r>
            <w:r w:rsidRPr="00857E93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857E93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B97AA1" w:rsidRPr="00857E93" w:rsidRDefault="00B97AA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332391,36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-608,64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32207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912050322001</w:t>
            </w:r>
            <w:r>
              <w:rPr>
                <w:sz w:val="16"/>
                <w:szCs w:val="16"/>
                <w:lang w:val="en-US"/>
              </w:rPr>
              <w:t>L</w:t>
            </w:r>
            <w:r>
              <w:rPr>
                <w:sz w:val="16"/>
                <w:szCs w:val="16"/>
              </w:rPr>
              <w:t>5764244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1598920,0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1598920,0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5322DC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39237,0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39237,0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91205038910078090244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173200,0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187754,22</w:t>
            </w:r>
          </w:p>
          <w:p w:rsidR="00B97AA1" w:rsidRPr="00506F14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AA1" w:rsidRPr="00506F14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B97AA1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Default="00B97AA1" w:rsidP="006E38FB">
            <w:pPr>
              <w:shd w:val="clear" w:color="auto" w:fill="FFFFFF"/>
              <w:jc w:val="center"/>
            </w:pPr>
          </w:p>
          <w:p w:rsidR="00B97AA1" w:rsidRDefault="00B97AA1" w:rsidP="006E38FB">
            <w:pPr>
              <w:shd w:val="clear" w:color="auto" w:fill="FFFFFF"/>
              <w:jc w:val="center"/>
            </w:pPr>
          </w:p>
          <w:p w:rsidR="00B97AA1" w:rsidRPr="00506F14" w:rsidRDefault="00B97AA1" w:rsidP="006E38FB">
            <w:pPr>
              <w:shd w:val="clear" w:color="auto" w:fill="FFFFFF"/>
              <w:jc w:val="center"/>
            </w:pPr>
            <w:r>
              <w:t>3</w:t>
            </w:r>
            <w:r w:rsidRPr="00506F14">
              <w:t>. Поступления и выбытия источников финансирования дефицита бюджета</w:t>
            </w:r>
          </w:p>
        </w:tc>
      </w:tr>
      <w:tr w:rsidR="00B97AA1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Pr="00506F14" w:rsidRDefault="00B97AA1" w:rsidP="006E38FB">
            <w:pPr>
              <w:shd w:val="clear" w:color="auto" w:fill="FFFFFF"/>
            </w:pPr>
          </w:p>
        </w:tc>
      </w:tr>
      <w:tr w:rsidR="00B97AA1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B97AA1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B97AA1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0A094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-187754,22</w:t>
            </w:r>
          </w:p>
        </w:tc>
      </w:tr>
      <w:tr w:rsidR="00B97AA1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B97AA1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B97AA1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B97AA1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B97AA1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A1" w:rsidRPr="00B8155B" w:rsidRDefault="00B97AA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7AA1" w:rsidRPr="00B8155B" w:rsidRDefault="00B97AA1" w:rsidP="00B24A12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97AA1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97AA1" w:rsidRPr="00B8155B" w:rsidRDefault="00B97AA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B97AA1" w:rsidRPr="00506F14" w:rsidRDefault="00B97AA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97AA1" w:rsidRPr="00506F14" w:rsidRDefault="00B97AA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97AA1" w:rsidRPr="00506F14" w:rsidRDefault="00B97AA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97AA1" w:rsidRPr="00506F14" w:rsidRDefault="00B97AA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97AA1" w:rsidRPr="00506F14" w:rsidRDefault="00B97AA1" w:rsidP="000D26D8">
      <w:pPr>
        <w:jc w:val="both"/>
        <w:rPr>
          <w:color w:val="000000"/>
          <w:spacing w:val="-4"/>
          <w:sz w:val="28"/>
          <w:szCs w:val="28"/>
        </w:rPr>
      </w:pPr>
    </w:p>
    <w:p w:rsidR="00B97AA1" w:rsidRPr="00506F14" w:rsidRDefault="00B97AA1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B97AA1" w:rsidRDefault="00B97AA1"/>
    <w:p w:rsidR="00B97AA1" w:rsidRDefault="00B97AA1"/>
    <w:sectPr w:rsidR="00B97AA1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AA1" w:rsidRDefault="00B97AA1" w:rsidP="00AC50D2">
      <w:r>
        <w:separator/>
      </w:r>
    </w:p>
  </w:endnote>
  <w:endnote w:type="continuationSeparator" w:id="1">
    <w:p w:rsidR="00B97AA1" w:rsidRDefault="00B97AA1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AA1" w:rsidRDefault="00B97AA1" w:rsidP="00AC50D2">
      <w:r>
        <w:separator/>
      </w:r>
    </w:p>
  </w:footnote>
  <w:footnote w:type="continuationSeparator" w:id="1">
    <w:p w:rsidR="00B97AA1" w:rsidRDefault="00B97AA1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AA1" w:rsidRDefault="00B97AA1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B97AA1" w:rsidRDefault="00B97AA1" w:rsidP="006E38FB">
    <w:pPr>
      <w:pStyle w:val="Header"/>
      <w:jc w:val="center"/>
    </w:pPr>
  </w:p>
  <w:p w:rsidR="00B97AA1" w:rsidRDefault="00B97AA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16D89"/>
    <w:rsid w:val="0006265E"/>
    <w:rsid w:val="00066EBB"/>
    <w:rsid w:val="000749BB"/>
    <w:rsid w:val="0007778F"/>
    <w:rsid w:val="000A094D"/>
    <w:rsid w:val="000A2F5C"/>
    <w:rsid w:val="000A5B73"/>
    <w:rsid w:val="000C3AC0"/>
    <w:rsid w:val="000D26D8"/>
    <w:rsid w:val="000D5B58"/>
    <w:rsid w:val="000D72AC"/>
    <w:rsid w:val="000E5F5E"/>
    <w:rsid w:val="000F387D"/>
    <w:rsid w:val="000F39D4"/>
    <w:rsid w:val="00103EBA"/>
    <w:rsid w:val="00112927"/>
    <w:rsid w:val="001222A8"/>
    <w:rsid w:val="00123209"/>
    <w:rsid w:val="001235FD"/>
    <w:rsid w:val="00134745"/>
    <w:rsid w:val="00141FDC"/>
    <w:rsid w:val="0014345C"/>
    <w:rsid w:val="00147C68"/>
    <w:rsid w:val="00154215"/>
    <w:rsid w:val="00174D56"/>
    <w:rsid w:val="0018370D"/>
    <w:rsid w:val="00192EAE"/>
    <w:rsid w:val="001D0F47"/>
    <w:rsid w:val="001E76A5"/>
    <w:rsid w:val="001F3E91"/>
    <w:rsid w:val="001F6EEC"/>
    <w:rsid w:val="00206E06"/>
    <w:rsid w:val="002072AF"/>
    <w:rsid w:val="00211C62"/>
    <w:rsid w:val="00211D91"/>
    <w:rsid w:val="002127EB"/>
    <w:rsid w:val="002154A6"/>
    <w:rsid w:val="00221A2B"/>
    <w:rsid w:val="00241F93"/>
    <w:rsid w:val="00242E1B"/>
    <w:rsid w:val="002444E0"/>
    <w:rsid w:val="002456E1"/>
    <w:rsid w:val="0029031A"/>
    <w:rsid w:val="002B67A6"/>
    <w:rsid w:val="002C007A"/>
    <w:rsid w:val="002D08D6"/>
    <w:rsid w:val="002D15DC"/>
    <w:rsid w:val="002D4E27"/>
    <w:rsid w:val="002E318C"/>
    <w:rsid w:val="002E364F"/>
    <w:rsid w:val="00312F05"/>
    <w:rsid w:val="003213B0"/>
    <w:rsid w:val="003325EF"/>
    <w:rsid w:val="00335C5A"/>
    <w:rsid w:val="003622CF"/>
    <w:rsid w:val="0038424A"/>
    <w:rsid w:val="00392DE3"/>
    <w:rsid w:val="003A5810"/>
    <w:rsid w:val="003B0327"/>
    <w:rsid w:val="003B4435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31CCE"/>
    <w:rsid w:val="00444927"/>
    <w:rsid w:val="00454F9B"/>
    <w:rsid w:val="00470A46"/>
    <w:rsid w:val="004832E6"/>
    <w:rsid w:val="004C03BB"/>
    <w:rsid w:val="004C6EDE"/>
    <w:rsid w:val="00506F14"/>
    <w:rsid w:val="00526055"/>
    <w:rsid w:val="005322DC"/>
    <w:rsid w:val="00536A7C"/>
    <w:rsid w:val="00536B2C"/>
    <w:rsid w:val="0054219C"/>
    <w:rsid w:val="005576BA"/>
    <w:rsid w:val="00576E18"/>
    <w:rsid w:val="005D1159"/>
    <w:rsid w:val="005E1184"/>
    <w:rsid w:val="005F018F"/>
    <w:rsid w:val="00631136"/>
    <w:rsid w:val="00632207"/>
    <w:rsid w:val="00641F19"/>
    <w:rsid w:val="00646A0C"/>
    <w:rsid w:val="006539C6"/>
    <w:rsid w:val="0066539E"/>
    <w:rsid w:val="00676017"/>
    <w:rsid w:val="006A33B7"/>
    <w:rsid w:val="006B1E13"/>
    <w:rsid w:val="006C1EBC"/>
    <w:rsid w:val="006C254A"/>
    <w:rsid w:val="006E210C"/>
    <w:rsid w:val="006E365F"/>
    <w:rsid w:val="006E38FB"/>
    <w:rsid w:val="00711260"/>
    <w:rsid w:val="00715A87"/>
    <w:rsid w:val="007214A4"/>
    <w:rsid w:val="007263EF"/>
    <w:rsid w:val="00730745"/>
    <w:rsid w:val="0073585F"/>
    <w:rsid w:val="00740173"/>
    <w:rsid w:val="00742081"/>
    <w:rsid w:val="007909E5"/>
    <w:rsid w:val="007B48DA"/>
    <w:rsid w:val="007B4DB5"/>
    <w:rsid w:val="007D2CC1"/>
    <w:rsid w:val="007E584E"/>
    <w:rsid w:val="007E6826"/>
    <w:rsid w:val="00810E2D"/>
    <w:rsid w:val="00824888"/>
    <w:rsid w:val="00825F93"/>
    <w:rsid w:val="00831E6B"/>
    <w:rsid w:val="0083625D"/>
    <w:rsid w:val="0085266D"/>
    <w:rsid w:val="00856598"/>
    <w:rsid w:val="00857E93"/>
    <w:rsid w:val="00883095"/>
    <w:rsid w:val="00897860"/>
    <w:rsid w:val="008B5E3C"/>
    <w:rsid w:val="008D3613"/>
    <w:rsid w:val="008E323E"/>
    <w:rsid w:val="008F40E9"/>
    <w:rsid w:val="008F6268"/>
    <w:rsid w:val="009100BE"/>
    <w:rsid w:val="00922E9E"/>
    <w:rsid w:val="00927564"/>
    <w:rsid w:val="00944015"/>
    <w:rsid w:val="00945892"/>
    <w:rsid w:val="00946930"/>
    <w:rsid w:val="00970370"/>
    <w:rsid w:val="00972A2E"/>
    <w:rsid w:val="009805DD"/>
    <w:rsid w:val="009968B7"/>
    <w:rsid w:val="009A2C00"/>
    <w:rsid w:val="009B2BC1"/>
    <w:rsid w:val="009C6F94"/>
    <w:rsid w:val="009D22EA"/>
    <w:rsid w:val="009F106D"/>
    <w:rsid w:val="009F4157"/>
    <w:rsid w:val="009F459F"/>
    <w:rsid w:val="009F6C5D"/>
    <w:rsid w:val="00A009BE"/>
    <w:rsid w:val="00A108D3"/>
    <w:rsid w:val="00A21148"/>
    <w:rsid w:val="00A444A5"/>
    <w:rsid w:val="00A53FEB"/>
    <w:rsid w:val="00A616B1"/>
    <w:rsid w:val="00A62581"/>
    <w:rsid w:val="00A73EED"/>
    <w:rsid w:val="00AA6E13"/>
    <w:rsid w:val="00AB0187"/>
    <w:rsid w:val="00AB67AE"/>
    <w:rsid w:val="00AC50D2"/>
    <w:rsid w:val="00AC5B2E"/>
    <w:rsid w:val="00AC6CF7"/>
    <w:rsid w:val="00AF0C15"/>
    <w:rsid w:val="00B0572B"/>
    <w:rsid w:val="00B24A12"/>
    <w:rsid w:val="00B3444D"/>
    <w:rsid w:val="00B44757"/>
    <w:rsid w:val="00B46FAD"/>
    <w:rsid w:val="00B509F9"/>
    <w:rsid w:val="00B52317"/>
    <w:rsid w:val="00B52FD4"/>
    <w:rsid w:val="00B534A1"/>
    <w:rsid w:val="00B8155B"/>
    <w:rsid w:val="00B97AA1"/>
    <w:rsid w:val="00BA7C6F"/>
    <w:rsid w:val="00BC2A29"/>
    <w:rsid w:val="00BC5157"/>
    <w:rsid w:val="00BC57E0"/>
    <w:rsid w:val="00BC581B"/>
    <w:rsid w:val="00BC7851"/>
    <w:rsid w:val="00C1416D"/>
    <w:rsid w:val="00C149B2"/>
    <w:rsid w:val="00C26B37"/>
    <w:rsid w:val="00C37386"/>
    <w:rsid w:val="00C56CF3"/>
    <w:rsid w:val="00C637F5"/>
    <w:rsid w:val="00C70122"/>
    <w:rsid w:val="00C766AA"/>
    <w:rsid w:val="00C76AC9"/>
    <w:rsid w:val="00C83A7C"/>
    <w:rsid w:val="00C94B67"/>
    <w:rsid w:val="00CB2AD5"/>
    <w:rsid w:val="00CE45F1"/>
    <w:rsid w:val="00D042F5"/>
    <w:rsid w:val="00D47700"/>
    <w:rsid w:val="00D5315C"/>
    <w:rsid w:val="00D66D60"/>
    <w:rsid w:val="00D76BAC"/>
    <w:rsid w:val="00D83C11"/>
    <w:rsid w:val="00DA1E3A"/>
    <w:rsid w:val="00DC3949"/>
    <w:rsid w:val="00DC67C7"/>
    <w:rsid w:val="00DD0054"/>
    <w:rsid w:val="00DE1F1B"/>
    <w:rsid w:val="00DE66BB"/>
    <w:rsid w:val="00DE6964"/>
    <w:rsid w:val="00E02F48"/>
    <w:rsid w:val="00E04B6B"/>
    <w:rsid w:val="00E167E7"/>
    <w:rsid w:val="00E2212A"/>
    <w:rsid w:val="00E2613C"/>
    <w:rsid w:val="00E3018A"/>
    <w:rsid w:val="00E37648"/>
    <w:rsid w:val="00E51EBD"/>
    <w:rsid w:val="00E54C96"/>
    <w:rsid w:val="00E63E02"/>
    <w:rsid w:val="00E65D27"/>
    <w:rsid w:val="00E73811"/>
    <w:rsid w:val="00E80FE0"/>
    <w:rsid w:val="00E816EA"/>
    <w:rsid w:val="00E90B32"/>
    <w:rsid w:val="00E93A42"/>
    <w:rsid w:val="00EA5CC4"/>
    <w:rsid w:val="00EA67F5"/>
    <w:rsid w:val="00EA7BD2"/>
    <w:rsid w:val="00EB11AB"/>
    <w:rsid w:val="00ED5939"/>
    <w:rsid w:val="00F21897"/>
    <w:rsid w:val="00F42339"/>
    <w:rsid w:val="00F46AEE"/>
    <w:rsid w:val="00F64D42"/>
    <w:rsid w:val="00F67A86"/>
    <w:rsid w:val="00F7445F"/>
    <w:rsid w:val="00F8421C"/>
    <w:rsid w:val="00F85E12"/>
    <w:rsid w:val="00F950D2"/>
    <w:rsid w:val="00FA00A9"/>
    <w:rsid w:val="00FB13ED"/>
    <w:rsid w:val="00FE37D8"/>
    <w:rsid w:val="00FE46A6"/>
    <w:rsid w:val="00FF0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5</Pages>
  <Words>1425</Words>
  <Characters>8127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9</cp:revision>
  <cp:lastPrinted>2023-07-13T13:43:00Z</cp:lastPrinted>
  <dcterms:created xsi:type="dcterms:W3CDTF">2023-07-13T12:50:00Z</dcterms:created>
  <dcterms:modified xsi:type="dcterms:W3CDTF">2023-07-14T10:21:00Z</dcterms:modified>
</cp:coreProperties>
</file>