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8C1" w:rsidRPr="00945892" w:rsidRDefault="007138C1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945892">
        <w:rPr>
          <w:sz w:val="28"/>
          <w:szCs w:val="28"/>
        </w:rPr>
        <w:t xml:space="preserve"> БАБЕЕВСКОГО СЕЛЬСКОГО ПОСЕЛЕНИЯ </w:t>
      </w:r>
    </w:p>
    <w:p w:rsidR="007138C1" w:rsidRPr="00945892" w:rsidRDefault="007138C1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7138C1" w:rsidRPr="00945892" w:rsidRDefault="007138C1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7138C1" w:rsidRPr="00945892" w:rsidRDefault="007138C1" w:rsidP="00C86632">
      <w:pPr>
        <w:jc w:val="center"/>
      </w:pPr>
    </w:p>
    <w:p w:rsidR="007138C1" w:rsidRPr="00206E06" w:rsidRDefault="007138C1" w:rsidP="00C86632">
      <w:pPr>
        <w:jc w:val="center"/>
      </w:pPr>
    </w:p>
    <w:p w:rsidR="007138C1" w:rsidRDefault="007138C1" w:rsidP="00C8663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444927">
        <w:rPr>
          <w:b/>
          <w:bCs/>
          <w:sz w:val="34"/>
          <w:szCs w:val="34"/>
        </w:rPr>
        <w:t xml:space="preserve"> Е Н И Е</w:t>
      </w:r>
    </w:p>
    <w:p w:rsidR="007138C1" w:rsidRDefault="007138C1" w:rsidP="00C86632">
      <w:pPr>
        <w:jc w:val="center"/>
        <w:outlineLvl w:val="0"/>
        <w:rPr>
          <w:b/>
          <w:bCs/>
          <w:sz w:val="34"/>
          <w:szCs w:val="34"/>
        </w:rPr>
      </w:pPr>
    </w:p>
    <w:p w:rsidR="007138C1" w:rsidRPr="00206E06" w:rsidRDefault="007138C1" w:rsidP="00C86632">
      <w:pPr>
        <w:jc w:val="center"/>
        <w:rPr>
          <w:b/>
          <w:bCs/>
        </w:rPr>
      </w:pPr>
    </w:p>
    <w:p w:rsidR="007138C1" w:rsidRPr="00206E06" w:rsidRDefault="007138C1" w:rsidP="00C86632">
      <w:pPr>
        <w:jc w:val="center"/>
        <w:rPr>
          <w:b/>
          <w:bCs/>
        </w:rPr>
      </w:pPr>
    </w:p>
    <w:p w:rsidR="007138C1" w:rsidRPr="00444927" w:rsidRDefault="007138C1" w:rsidP="00C86632">
      <w:pPr>
        <w:rPr>
          <w:sz w:val="28"/>
          <w:szCs w:val="28"/>
        </w:rPr>
      </w:pPr>
      <w:r>
        <w:rPr>
          <w:sz w:val="28"/>
          <w:szCs w:val="28"/>
        </w:rPr>
        <w:t>«14»июля 2023</w:t>
      </w:r>
      <w:r w:rsidRPr="00444927">
        <w:rPr>
          <w:sz w:val="28"/>
          <w:szCs w:val="28"/>
        </w:rPr>
        <w:t xml:space="preserve"> года                                                                         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64</w:t>
      </w:r>
    </w:p>
    <w:p w:rsidR="007138C1" w:rsidRDefault="007138C1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7138C1" w:rsidRPr="00206E06" w:rsidRDefault="007138C1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7138C1" w:rsidRPr="00206E06" w:rsidRDefault="007138C1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7138C1" w:rsidRPr="00206E06" w:rsidRDefault="007138C1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7138C1" w:rsidRPr="00206E06" w:rsidRDefault="007138C1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2 квартал 2023</w:t>
      </w:r>
      <w:r w:rsidRPr="00206E06">
        <w:rPr>
          <w:b/>
          <w:bCs/>
          <w:sz w:val="28"/>
          <w:szCs w:val="28"/>
        </w:rPr>
        <w:t xml:space="preserve"> г</w:t>
      </w:r>
    </w:p>
    <w:p w:rsidR="007138C1" w:rsidRPr="00206E06" w:rsidRDefault="007138C1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7138C1" w:rsidRPr="00206E06" w:rsidRDefault="007138C1" w:rsidP="000B1838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sz w:val="28"/>
          <w:szCs w:val="28"/>
        </w:rPr>
        <w:t xml:space="preserve"> </w:t>
      </w:r>
      <w:r w:rsidRPr="00206E06">
        <w:rPr>
          <w:sz w:val="28"/>
          <w:szCs w:val="28"/>
        </w:rPr>
        <w:t>фактически</w:t>
      </w:r>
      <w:r>
        <w:rPr>
          <w:sz w:val="28"/>
          <w:szCs w:val="28"/>
        </w:rPr>
        <w:t>х затратах на их содержание за 2 квартал 2023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>Бабеевского сельского поселении, </w:t>
      </w:r>
      <w:r w:rsidRPr="00206E0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</w:t>
      </w:r>
      <w:r>
        <w:rPr>
          <w:sz w:val="28"/>
          <w:szCs w:val="28"/>
        </w:rPr>
        <w:t>овского муниципального района Республики Мордовия п о с т а н о в л я е т:</w:t>
      </w:r>
    </w:p>
    <w:p w:rsidR="007138C1" w:rsidRPr="00206E06" w:rsidRDefault="007138C1" w:rsidP="000B1838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2 квартал 2023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7138C1" w:rsidRDefault="007138C1" w:rsidP="000B1838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</w:t>
      </w:r>
      <w:r w:rsidRPr="00206E06">
        <w:rPr>
          <w:sz w:val="28"/>
          <w:szCs w:val="28"/>
        </w:rPr>
        <w:t xml:space="preserve">ение </w:t>
      </w:r>
      <w:r>
        <w:rPr>
          <w:sz w:val="28"/>
          <w:szCs w:val="28"/>
        </w:rPr>
        <w:t>вступает в силу после дня его официального опубликования</w:t>
      </w:r>
    </w:p>
    <w:p w:rsidR="007138C1" w:rsidRDefault="007138C1" w:rsidP="00C86632">
      <w:pPr>
        <w:pStyle w:val="1"/>
        <w:jc w:val="both"/>
        <w:rPr>
          <w:sz w:val="28"/>
          <w:szCs w:val="28"/>
        </w:rPr>
      </w:pPr>
    </w:p>
    <w:p w:rsidR="007138C1" w:rsidRDefault="007138C1" w:rsidP="00C86632">
      <w:pPr>
        <w:pStyle w:val="1"/>
        <w:jc w:val="both"/>
        <w:rPr>
          <w:sz w:val="28"/>
          <w:szCs w:val="28"/>
        </w:rPr>
      </w:pPr>
    </w:p>
    <w:p w:rsidR="007138C1" w:rsidRDefault="007138C1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7138C1" w:rsidRDefault="007138C1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7138C1" w:rsidRDefault="007138C1" w:rsidP="00C86632">
      <w:pPr>
        <w:pStyle w:val="1"/>
        <w:jc w:val="both"/>
        <w:rPr>
          <w:sz w:val="28"/>
          <w:szCs w:val="28"/>
        </w:rPr>
      </w:pPr>
    </w:p>
    <w:p w:rsidR="007138C1" w:rsidRPr="00E63E02" w:rsidRDefault="007138C1" w:rsidP="00C86632">
      <w:pPr>
        <w:pStyle w:val="1"/>
        <w:jc w:val="both"/>
        <w:rPr>
          <w:sz w:val="28"/>
          <w:szCs w:val="28"/>
        </w:rPr>
      </w:pPr>
    </w:p>
    <w:p w:rsidR="007138C1" w:rsidRPr="00206E06" w:rsidRDefault="007138C1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7138C1" w:rsidRPr="00206E06" w:rsidRDefault="007138C1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7138C1" w:rsidRPr="00206E06" w:rsidRDefault="007138C1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</w:t>
      </w:r>
    </w:p>
    <w:p w:rsidR="007138C1" w:rsidRPr="00206E06" w:rsidRDefault="007138C1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7138C1" w:rsidRDefault="007138C1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Темниковского муниципального района</w:t>
      </w:r>
    </w:p>
    <w:p w:rsidR="007138C1" w:rsidRPr="00206E06" w:rsidRDefault="007138C1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  <w:r w:rsidRPr="00206E06">
        <w:rPr>
          <w:sz w:val="24"/>
          <w:szCs w:val="24"/>
        </w:rPr>
        <w:t xml:space="preserve"> </w:t>
      </w:r>
    </w:p>
    <w:p w:rsidR="007138C1" w:rsidRPr="00206E06" w:rsidRDefault="007138C1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«14»07 2023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64</w:t>
      </w:r>
    </w:p>
    <w:p w:rsidR="007138C1" w:rsidRPr="00206E06" w:rsidRDefault="007138C1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7138C1" w:rsidRPr="00206E06" w:rsidRDefault="007138C1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7138C1" w:rsidRPr="00206E06" w:rsidRDefault="007138C1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2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2023</w:t>
      </w:r>
      <w:r w:rsidRPr="00206E06">
        <w:rPr>
          <w:sz w:val="28"/>
          <w:szCs w:val="28"/>
        </w:rPr>
        <w:t>год</w:t>
      </w:r>
      <w:r>
        <w:rPr>
          <w:sz w:val="28"/>
          <w:szCs w:val="28"/>
        </w:rPr>
        <w:t>а</w:t>
      </w:r>
    </w:p>
    <w:p w:rsidR="007138C1" w:rsidRDefault="007138C1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7138C1" w:rsidRDefault="007138C1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7138C1" w:rsidRPr="00206E06">
        <w:trPr>
          <w:jc w:val="center"/>
        </w:trPr>
        <w:tc>
          <w:tcPr>
            <w:tcW w:w="2697" w:type="dxa"/>
            <w:vAlign w:val="center"/>
          </w:tcPr>
          <w:p w:rsidR="007138C1" w:rsidRPr="00E37648" w:rsidRDefault="007138C1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7138C1" w:rsidRPr="00E37648" w:rsidRDefault="007138C1" w:rsidP="009D6AAC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5" w:type="dxa"/>
            <w:vAlign w:val="center"/>
          </w:tcPr>
          <w:p w:rsidR="007138C1" w:rsidRPr="00E37648" w:rsidRDefault="007138C1" w:rsidP="00380DB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vAlign w:val="center"/>
          </w:tcPr>
          <w:p w:rsidR="007138C1" w:rsidRPr="00E37648" w:rsidRDefault="007138C1" w:rsidP="009D6AAC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92" w:type="dxa"/>
            <w:vAlign w:val="center"/>
          </w:tcPr>
          <w:p w:rsidR="007138C1" w:rsidRPr="00E37648" w:rsidRDefault="007138C1" w:rsidP="009D6AAC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7138C1" w:rsidRPr="00206E06">
        <w:trPr>
          <w:jc w:val="center"/>
        </w:trPr>
        <w:tc>
          <w:tcPr>
            <w:tcW w:w="2697" w:type="dxa"/>
            <w:vAlign w:val="center"/>
          </w:tcPr>
          <w:p w:rsidR="007138C1" w:rsidRPr="00E37648" w:rsidRDefault="007138C1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7138C1" w:rsidRPr="00E37648" w:rsidRDefault="007138C1" w:rsidP="000B1838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7138C1" w:rsidRPr="00E37648" w:rsidRDefault="007138C1" w:rsidP="000B1838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7138C1" w:rsidRPr="00E37648" w:rsidRDefault="007138C1" w:rsidP="000B1838">
            <w:pPr>
              <w:pStyle w:val="1"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1504,5</w:t>
            </w:r>
          </w:p>
        </w:tc>
        <w:tc>
          <w:tcPr>
            <w:tcW w:w="2092" w:type="dxa"/>
            <w:vAlign w:val="center"/>
          </w:tcPr>
          <w:p w:rsidR="007138C1" w:rsidRPr="00E37648" w:rsidRDefault="007138C1" w:rsidP="000B1838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1260,8</w:t>
            </w:r>
          </w:p>
        </w:tc>
      </w:tr>
      <w:tr w:rsidR="007138C1" w:rsidRPr="00206E06">
        <w:trPr>
          <w:jc w:val="center"/>
        </w:trPr>
        <w:tc>
          <w:tcPr>
            <w:tcW w:w="2697" w:type="dxa"/>
            <w:vAlign w:val="center"/>
          </w:tcPr>
          <w:p w:rsidR="007138C1" w:rsidRPr="00E37648" w:rsidRDefault="007138C1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Align w:val="center"/>
          </w:tcPr>
          <w:p w:rsidR="007138C1" w:rsidRPr="00E37648" w:rsidRDefault="007138C1" w:rsidP="000B1838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7138C1" w:rsidRPr="00E37648" w:rsidRDefault="007138C1" w:rsidP="000B1838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7138C1" w:rsidRPr="00E37648" w:rsidRDefault="007138C1" w:rsidP="000B1838">
            <w:pPr>
              <w:pStyle w:val="1"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1504,5</w:t>
            </w:r>
          </w:p>
        </w:tc>
        <w:tc>
          <w:tcPr>
            <w:tcW w:w="2092" w:type="dxa"/>
            <w:vAlign w:val="center"/>
          </w:tcPr>
          <w:p w:rsidR="007138C1" w:rsidRPr="00E37648" w:rsidRDefault="007138C1" w:rsidP="000B1838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1260,8</w:t>
            </w:r>
          </w:p>
        </w:tc>
      </w:tr>
    </w:tbl>
    <w:p w:rsidR="007138C1" w:rsidRDefault="007138C1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7138C1" w:rsidRDefault="007138C1" w:rsidP="00C86632">
      <w:pPr>
        <w:rPr>
          <w:sz w:val="28"/>
          <w:szCs w:val="28"/>
        </w:rPr>
      </w:pPr>
    </w:p>
    <w:p w:rsidR="007138C1" w:rsidRDefault="007138C1" w:rsidP="00C86632">
      <w:pPr>
        <w:rPr>
          <w:sz w:val="28"/>
          <w:szCs w:val="28"/>
        </w:rPr>
      </w:pPr>
    </w:p>
    <w:p w:rsidR="007138C1" w:rsidRPr="00922E9E" w:rsidRDefault="007138C1" w:rsidP="00C86632"/>
    <w:p w:rsidR="007138C1" w:rsidRDefault="007138C1"/>
    <w:sectPr w:rsidR="007138C1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8C1" w:rsidRDefault="007138C1">
      <w:r>
        <w:separator/>
      </w:r>
    </w:p>
  </w:endnote>
  <w:endnote w:type="continuationSeparator" w:id="1">
    <w:p w:rsidR="007138C1" w:rsidRDefault="007138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8C1" w:rsidRDefault="007138C1">
      <w:r>
        <w:separator/>
      </w:r>
    </w:p>
  </w:footnote>
  <w:footnote w:type="continuationSeparator" w:id="1">
    <w:p w:rsidR="007138C1" w:rsidRDefault="007138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8C1" w:rsidRDefault="007138C1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138C1" w:rsidRDefault="007138C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161A1"/>
    <w:rsid w:val="00027359"/>
    <w:rsid w:val="00027B71"/>
    <w:rsid w:val="0008051A"/>
    <w:rsid w:val="000B1838"/>
    <w:rsid w:val="00110690"/>
    <w:rsid w:val="00114B67"/>
    <w:rsid w:val="00116FB9"/>
    <w:rsid w:val="00141561"/>
    <w:rsid w:val="0016712A"/>
    <w:rsid w:val="00176720"/>
    <w:rsid w:val="001817C1"/>
    <w:rsid w:val="001D74D3"/>
    <w:rsid w:val="001E4B87"/>
    <w:rsid w:val="001F18C5"/>
    <w:rsid w:val="00206E06"/>
    <w:rsid w:val="00237602"/>
    <w:rsid w:val="0024514F"/>
    <w:rsid w:val="002921B6"/>
    <w:rsid w:val="002A0F4F"/>
    <w:rsid w:val="00335976"/>
    <w:rsid w:val="00380DBB"/>
    <w:rsid w:val="003F11B5"/>
    <w:rsid w:val="00401F9B"/>
    <w:rsid w:val="004050B6"/>
    <w:rsid w:val="00426293"/>
    <w:rsid w:val="00434040"/>
    <w:rsid w:val="00444927"/>
    <w:rsid w:val="00484919"/>
    <w:rsid w:val="004B2CD2"/>
    <w:rsid w:val="004D6158"/>
    <w:rsid w:val="004F5781"/>
    <w:rsid w:val="00503E5F"/>
    <w:rsid w:val="0052037E"/>
    <w:rsid w:val="005633A8"/>
    <w:rsid w:val="00587111"/>
    <w:rsid w:val="005C67A2"/>
    <w:rsid w:val="005F106F"/>
    <w:rsid w:val="00643FBC"/>
    <w:rsid w:val="006B28EF"/>
    <w:rsid w:val="007138C1"/>
    <w:rsid w:val="007B3A61"/>
    <w:rsid w:val="007B5349"/>
    <w:rsid w:val="007D75F7"/>
    <w:rsid w:val="007D75FB"/>
    <w:rsid w:val="007E6826"/>
    <w:rsid w:val="00863EA2"/>
    <w:rsid w:val="00867312"/>
    <w:rsid w:val="00880A43"/>
    <w:rsid w:val="008D53CD"/>
    <w:rsid w:val="00922E9E"/>
    <w:rsid w:val="00945892"/>
    <w:rsid w:val="00954F07"/>
    <w:rsid w:val="009906C1"/>
    <w:rsid w:val="009A3455"/>
    <w:rsid w:val="009D6AAC"/>
    <w:rsid w:val="00A737E0"/>
    <w:rsid w:val="00B353A0"/>
    <w:rsid w:val="00B449A3"/>
    <w:rsid w:val="00B44CF6"/>
    <w:rsid w:val="00B500ED"/>
    <w:rsid w:val="00B87B15"/>
    <w:rsid w:val="00B922E0"/>
    <w:rsid w:val="00BC736E"/>
    <w:rsid w:val="00C06F01"/>
    <w:rsid w:val="00C2045D"/>
    <w:rsid w:val="00C36BC4"/>
    <w:rsid w:val="00C86632"/>
    <w:rsid w:val="00CE6BDD"/>
    <w:rsid w:val="00D076B7"/>
    <w:rsid w:val="00D469D5"/>
    <w:rsid w:val="00D80810"/>
    <w:rsid w:val="00DD1DD1"/>
    <w:rsid w:val="00E33440"/>
    <w:rsid w:val="00E37648"/>
    <w:rsid w:val="00E63E02"/>
    <w:rsid w:val="00E7616B"/>
    <w:rsid w:val="00E83A69"/>
    <w:rsid w:val="00EF42C2"/>
    <w:rsid w:val="00F0691A"/>
    <w:rsid w:val="00F34FA9"/>
    <w:rsid w:val="00F56E94"/>
    <w:rsid w:val="00F80657"/>
    <w:rsid w:val="00FD5958"/>
    <w:rsid w:val="00FD7D97"/>
    <w:rsid w:val="00FF2287"/>
    <w:rsid w:val="00FF2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F2287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344</Words>
  <Characters>1964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5</cp:revision>
  <cp:lastPrinted>2023-01-17T07:21:00Z</cp:lastPrinted>
  <dcterms:created xsi:type="dcterms:W3CDTF">2023-07-14T08:36:00Z</dcterms:created>
  <dcterms:modified xsi:type="dcterms:W3CDTF">2023-07-14T10:28:00Z</dcterms:modified>
</cp:coreProperties>
</file>