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761F8" w:rsidRDefault="000761F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0761F8" w:rsidRDefault="000761F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0761F8" w:rsidRDefault="000761F8" w:rsidP="004C5D26">
      <w:pPr>
        <w:jc w:val="center"/>
      </w:pPr>
      <w:r>
        <w:t>двадцатая сессия</w:t>
      </w:r>
    </w:p>
    <w:p w:rsidR="000761F8" w:rsidRDefault="000761F8" w:rsidP="004C5D26">
      <w:pPr>
        <w:jc w:val="center"/>
        <w:rPr>
          <w:sz w:val="28"/>
          <w:szCs w:val="28"/>
        </w:rPr>
      </w:pPr>
      <w:r>
        <w:t>первого созыва</w:t>
      </w:r>
    </w:p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61F8" w:rsidRDefault="000761F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«22»августа 2023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№ 105</w:t>
      </w:r>
    </w:p>
    <w:p w:rsidR="000761F8" w:rsidRDefault="000761F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0761F8" w:rsidRDefault="000761F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0761F8" w:rsidRPr="004B2093" w:rsidRDefault="000761F8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0761F8" w:rsidRPr="007A0745" w:rsidRDefault="000761F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0761F8" w:rsidRPr="007A0745" w:rsidRDefault="000761F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61F8" w:rsidRPr="00591F30" w:rsidRDefault="000761F8" w:rsidP="005000AB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 xml:space="preserve">Бабеевского сельского поселения </w:t>
      </w:r>
      <w:r>
        <w:rPr>
          <w:rFonts w:ascii="Times New Roman" w:hAnsi="Times New Roman" w:cs="Times New Roman"/>
          <w:b w:val="0"/>
          <w:bCs w:val="0"/>
        </w:rPr>
        <w:t xml:space="preserve">Темниковского муниципального района Республики Мордовия  р </w:t>
      </w:r>
      <w:r w:rsidRPr="00591F30">
        <w:rPr>
          <w:rFonts w:ascii="Times New Roman" w:hAnsi="Times New Roman" w:cs="Times New Roman"/>
          <w:b w:val="0"/>
          <w:bCs w:val="0"/>
        </w:rPr>
        <w:t>е ш и л::</w:t>
      </w:r>
    </w:p>
    <w:p w:rsidR="000761F8" w:rsidRPr="00591F30" w:rsidRDefault="000761F8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0761F8" w:rsidRPr="00591F30" w:rsidRDefault="000761F8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после дня его официального опубликования</w:t>
      </w:r>
    </w:p>
    <w:p w:rsidR="000761F8" w:rsidRPr="00905340" w:rsidRDefault="000761F8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761F8" w:rsidRDefault="000761F8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0761F8" w:rsidRDefault="000761F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0761F8" w:rsidRDefault="000761F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0761F8" w:rsidRDefault="000761F8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761F8" w:rsidRPr="00ED4B9A" w:rsidRDefault="000761F8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0761F8" w:rsidRPr="00ED4B9A" w:rsidRDefault="000761F8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0761F8" w:rsidRPr="00D5034D" w:rsidRDefault="000761F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761F8" w:rsidRDefault="000761F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761F8" w:rsidRDefault="000761F8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761F8" w:rsidRDefault="000761F8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0761F8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50CBB"/>
    <w:rsid w:val="000761F8"/>
    <w:rsid w:val="000B378A"/>
    <w:rsid w:val="000C29E9"/>
    <w:rsid w:val="000C673B"/>
    <w:rsid w:val="000E5883"/>
    <w:rsid w:val="00102673"/>
    <w:rsid w:val="0015190E"/>
    <w:rsid w:val="0016114D"/>
    <w:rsid w:val="001A4A17"/>
    <w:rsid w:val="001E31C3"/>
    <w:rsid w:val="00212961"/>
    <w:rsid w:val="002135C4"/>
    <w:rsid w:val="00250461"/>
    <w:rsid w:val="002C17F1"/>
    <w:rsid w:val="00312B29"/>
    <w:rsid w:val="00320759"/>
    <w:rsid w:val="0035013A"/>
    <w:rsid w:val="003576B8"/>
    <w:rsid w:val="003A5EEC"/>
    <w:rsid w:val="003B15ED"/>
    <w:rsid w:val="003D7657"/>
    <w:rsid w:val="003E1ABE"/>
    <w:rsid w:val="003F67EC"/>
    <w:rsid w:val="00416308"/>
    <w:rsid w:val="004626D4"/>
    <w:rsid w:val="004930D3"/>
    <w:rsid w:val="00494CB6"/>
    <w:rsid w:val="004A18DE"/>
    <w:rsid w:val="004A54E6"/>
    <w:rsid w:val="004B2093"/>
    <w:rsid w:val="004B332A"/>
    <w:rsid w:val="004C5D26"/>
    <w:rsid w:val="004C7B23"/>
    <w:rsid w:val="004D426C"/>
    <w:rsid w:val="004E3495"/>
    <w:rsid w:val="005000AB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86439"/>
    <w:rsid w:val="006A1652"/>
    <w:rsid w:val="006C0A58"/>
    <w:rsid w:val="006D2F3B"/>
    <w:rsid w:val="00700B5C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037B1"/>
    <w:rsid w:val="00813B19"/>
    <w:rsid w:val="00824FE7"/>
    <w:rsid w:val="00827559"/>
    <w:rsid w:val="00870ED0"/>
    <w:rsid w:val="008C4139"/>
    <w:rsid w:val="00905340"/>
    <w:rsid w:val="00922AD7"/>
    <w:rsid w:val="009333C8"/>
    <w:rsid w:val="0094576A"/>
    <w:rsid w:val="00965D70"/>
    <w:rsid w:val="009675E3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AE76BF"/>
    <w:rsid w:val="00B06F72"/>
    <w:rsid w:val="00B71708"/>
    <w:rsid w:val="00B761A6"/>
    <w:rsid w:val="00B964C9"/>
    <w:rsid w:val="00BC268A"/>
    <w:rsid w:val="00C30222"/>
    <w:rsid w:val="00C46508"/>
    <w:rsid w:val="00C974E6"/>
    <w:rsid w:val="00CA1431"/>
    <w:rsid w:val="00CA7DCA"/>
    <w:rsid w:val="00D00049"/>
    <w:rsid w:val="00D054F3"/>
    <w:rsid w:val="00D152D5"/>
    <w:rsid w:val="00D3067E"/>
    <w:rsid w:val="00D357A8"/>
    <w:rsid w:val="00D5034D"/>
    <w:rsid w:val="00D86297"/>
    <w:rsid w:val="00DA28ED"/>
    <w:rsid w:val="00DA75D8"/>
    <w:rsid w:val="00DC541B"/>
    <w:rsid w:val="00DC7BCC"/>
    <w:rsid w:val="00DD0CF6"/>
    <w:rsid w:val="00DD20DD"/>
    <w:rsid w:val="00E15122"/>
    <w:rsid w:val="00E30703"/>
    <w:rsid w:val="00E323DD"/>
    <w:rsid w:val="00E33B78"/>
    <w:rsid w:val="00E360EB"/>
    <w:rsid w:val="00E460F7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21FE1"/>
    <w:rsid w:val="00F527B8"/>
    <w:rsid w:val="00F53CA5"/>
    <w:rsid w:val="00F568CA"/>
    <w:rsid w:val="00F60979"/>
    <w:rsid w:val="00F9025A"/>
    <w:rsid w:val="00FE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88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138</Words>
  <Characters>788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14</cp:revision>
  <cp:lastPrinted>2022-11-24T09:09:00Z</cp:lastPrinted>
  <dcterms:created xsi:type="dcterms:W3CDTF">2020-09-22T12:21:00Z</dcterms:created>
  <dcterms:modified xsi:type="dcterms:W3CDTF">2023-09-05T12:16:00Z</dcterms:modified>
</cp:coreProperties>
</file>