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37" w:rsidRPr="007A0745" w:rsidRDefault="005A5237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5A5237" w:rsidRPr="007A0745" w:rsidRDefault="005A5237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5A5237" w:rsidRPr="007A0745" w:rsidRDefault="005A5237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A5237" w:rsidRPr="007A0745" w:rsidRDefault="005A5237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5A5237" w:rsidRDefault="005A5237" w:rsidP="00B43C66">
      <w:pPr>
        <w:jc w:val="center"/>
      </w:pPr>
      <w:r w:rsidRPr="007A0745">
        <w:rPr>
          <w:sz w:val="28"/>
          <w:szCs w:val="28"/>
        </w:rPr>
        <w:t xml:space="preserve"> </w:t>
      </w:r>
      <w:r>
        <w:t>двадцатая сессия</w:t>
      </w:r>
    </w:p>
    <w:p w:rsidR="005A5237" w:rsidRPr="007A0745" w:rsidRDefault="005A5237" w:rsidP="00B43C66">
      <w:pPr>
        <w:jc w:val="center"/>
        <w:rPr>
          <w:sz w:val="28"/>
          <w:szCs w:val="28"/>
        </w:rPr>
      </w:pPr>
      <w:r>
        <w:t>первого созыва</w:t>
      </w:r>
    </w:p>
    <w:p w:rsidR="005A5237" w:rsidRPr="007A0745" w:rsidRDefault="005A5237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5A5237" w:rsidRPr="007A0745" w:rsidRDefault="005A5237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A5237" w:rsidRPr="007A0745" w:rsidRDefault="005A5237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5237" w:rsidRPr="007A0745" w:rsidRDefault="005A5237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«22»августа 2023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104</w:t>
      </w:r>
    </w:p>
    <w:p w:rsidR="005A5237" w:rsidRPr="007A0745" w:rsidRDefault="005A5237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5237" w:rsidRPr="00036887" w:rsidRDefault="005A5237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О создании комиссии по организации и проведению</w:t>
      </w:r>
    </w:p>
    <w:p w:rsidR="005A5237" w:rsidRPr="00036887" w:rsidRDefault="005A5237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схода граждан на территории Бабеевского сельского поселения</w:t>
      </w:r>
    </w:p>
    <w:p w:rsidR="005A5237" w:rsidRPr="00036887" w:rsidRDefault="005A5237" w:rsidP="007A07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д.Песочное Канаково</w:t>
      </w:r>
    </w:p>
    <w:p w:rsidR="005A5237" w:rsidRDefault="005A5237" w:rsidP="00DD0CF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5237" w:rsidRPr="00036887" w:rsidRDefault="005A5237" w:rsidP="00036887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t xml:space="preserve">            </w:t>
      </w:r>
      <w:r w:rsidRPr="00036887">
        <w:rPr>
          <w:sz w:val="28"/>
          <w:szCs w:val="28"/>
        </w:rPr>
        <w:t>На основании решения Совета депутатов  Бабеевского сельского поселения №81 от 02.10.2018 г</w:t>
      </w:r>
      <w:r w:rsidRPr="00036887">
        <w:rPr>
          <w:b/>
          <w:bCs/>
          <w:sz w:val="28"/>
          <w:szCs w:val="28"/>
        </w:rPr>
        <w:t xml:space="preserve"> «</w:t>
      </w:r>
      <w:r w:rsidRPr="00036887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036887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036887">
        <w:rPr>
          <w:sz w:val="28"/>
          <w:szCs w:val="28"/>
        </w:rPr>
        <w:t xml:space="preserve"> Совет депутатов Бабеевского сельского поселения р е ш и л:</w:t>
      </w:r>
    </w:p>
    <w:p w:rsidR="005A5237" w:rsidRDefault="005A5237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B964C9">
        <w:rPr>
          <w:sz w:val="28"/>
          <w:szCs w:val="28"/>
        </w:rPr>
        <w:t>Создать  комиссию</w:t>
      </w:r>
      <w:r w:rsidRPr="00711E5D">
        <w:t xml:space="preserve"> </w:t>
      </w:r>
      <w:r>
        <w:rPr>
          <w:sz w:val="28"/>
          <w:szCs w:val="28"/>
        </w:rPr>
        <w:t>по организации и проведению  схода граждан на</w:t>
      </w:r>
    </w:p>
    <w:p w:rsidR="005A5237" w:rsidRPr="00B964C9" w:rsidRDefault="005A5237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территории Бабеевского сельского поселения  в д.Песочное Канаково </w:t>
      </w:r>
      <w:r w:rsidRPr="00711E5D">
        <w:t xml:space="preserve"> </w:t>
      </w:r>
      <w:r w:rsidRPr="00B964C9">
        <w:rPr>
          <w:sz w:val="28"/>
          <w:szCs w:val="28"/>
        </w:rPr>
        <w:t xml:space="preserve">в количестве трех </w:t>
      </w:r>
      <w:r>
        <w:rPr>
          <w:sz w:val="28"/>
          <w:szCs w:val="28"/>
        </w:rPr>
        <w:t xml:space="preserve">человек в следующем </w:t>
      </w:r>
      <w:r w:rsidRPr="00B964C9">
        <w:rPr>
          <w:sz w:val="28"/>
          <w:szCs w:val="28"/>
        </w:rPr>
        <w:t xml:space="preserve"> составе:</w:t>
      </w:r>
    </w:p>
    <w:p w:rsidR="005A5237" w:rsidRPr="00711E5D" w:rsidRDefault="005A5237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Бисяев Иван Иванович </w:t>
      </w:r>
      <w:r w:rsidRPr="00711E5D">
        <w:rPr>
          <w:rFonts w:ascii="Times New Roman" w:hAnsi="Times New Roman" w:cs="Times New Roman"/>
          <w:b w:val="0"/>
          <w:bCs w:val="0"/>
        </w:rPr>
        <w:t xml:space="preserve"> – </w:t>
      </w:r>
      <w:r>
        <w:rPr>
          <w:rFonts w:ascii="Times New Roman" w:hAnsi="Times New Roman" w:cs="Times New Roman"/>
          <w:b w:val="0"/>
          <w:bCs w:val="0"/>
        </w:rPr>
        <w:t>председатель комиссии</w:t>
      </w:r>
      <w:r w:rsidRPr="00711E5D">
        <w:rPr>
          <w:rFonts w:ascii="Times New Roman" w:hAnsi="Times New Roman" w:cs="Times New Roman"/>
          <w:b w:val="0"/>
          <w:bCs w:val="0"/>
        </w:rPr>
        <w:t>;</w:t>
      </w:r>
    </w:p>
    <w:p w:rsidR="005A5237" w:rsidRPr="003A05AA" w:rsidRDefault="005A5237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000000"/>
        </w:rPr>
      </w:pPr>
      <w:r w:rsidRPr="003A05AA">
        <w:rPr>
          <w:rFonts w:ascii="Times New Roman" w:hAnsi="Times New Roman" w:cs="Times New Roman"/>
          <w:b w:val="0"/>
          <w:bCs w:val="0"/>
          <w:color w:val="000000"/>
        </w:rPr>
        <w:t xml:space="preserve">- Шукшина Ольга Ивановна – секретарь комиссии; </w:t>
      </w:r>
    </w:p>
    <w:p w:rsidR="005A5237" w:rsidRPr="00036887" w:rsidRDefault="005A5237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1A1E5B">
        <w:rPr>
          <w:rFonts w:ascii="Times New Roman" w:hAnsi="Times New Roman" w:cs="Times New Roman"/>
          <w:b w:val="0"/>
          <w:bCs w:val="0"/>
          <w:color w:val="000000"/>
        </w:rPr>
        <w:t>- Абанова Надежда Ивановна</w:t>
      </w:r>
      <w:r w:rsidRPr="00036887">
        <w:rPr>
          <w:rFonts w:ascii="Times New Roman" w:hAnsi="Times New Roman" w:cs="Times New Roman"/>
          <w:b w:val="0"/>
          <w:bCs w:val="0"/>
        </w:rPr>
        <w:t xml:space="preserve"> – член комиссии.</w:t>
      </w:r>
    </w:p>
    <w:p w:rsidR="005A5237" w:rsidRPr="00711E5D" w:rsidRDefault="005A5237" w:rsidP="00036887">
      <w:pPr>
        <w:pStyle w:val="BodyText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11E5D">
        <w:rPr>
          <w:sz w:val="28"/>
          <w:szCs w:val="28"/>
        </w:rPr>
        <w:t>Настоящее решение вступа</w:t>
      </w:r>
      <w:r>
        <w:rPr>
          <w:sz w:val="28"/>
          <w:szCs w:val="28"/>
        </w:rPr>
        <w:t>ет в силу после дня его официального опубликования</w:t>
      </w:r>
      <w:r w:rsidRPr="00711E5D">
        <w:rPr>
          <w:sz w:val="28"/>
          <w:szCs w:val="28"/>
        </w:rPr>
        <w:t>.</w:t>
      </w:r>
    </w:p>
    <w:p w:rsidR="005A5237" w:rsidRPr="00494CB6" w:rsidRDefault="005A5237" w:rsidP="00DD0CF6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A5237" w:rsidRPr="00905340" w:rsidRDefault="005A5237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A5237" w:rsidRDefault="005A5237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5A5237" w:rsidRDefault="005A5237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Бабеевского </w:t>
      </w:r>
    </w:p>
    <w:p w:rsidR="005A5237" w:rsidRDefault="005A5237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5A5237" w:rsidRDefault="005A5237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5A5237" w:rsidRPr="00ED4B9A" w:rsidRDefault="005A5237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5A5237" w:rsidRPr="00ED4B9A" w:rsidRDefault="005A5237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5A5237" w:rsidRPr="00D5034D" w:rsidRDefault="005A5237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5A5237" w:rsidRDefault="005A5237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5A5237" w:rsidRDefault="005A5237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A5237" w:rsidRDefault="005A5237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5A5237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C673B"/>
    <w:rsid w:val="000E0FB0"/>
    <w:rsid w:val="000F112D"/>
    <w:rsid w:val="0015141C"/>
    <w:rsid w:val="0015190E"/>
    <w:rsid w:val="0016114D"/>
    <w:rsid w:val="001627D3"/>
    <w:rsid w:val="00172751"/>
    <w:rsid w:val="001A1E5B"/>
    <w:rsid w:val="001B4211"/>
    <w:rsid w:val="001E31C3"/>
    <w:rsid w:val="002C17F1"/>
    <w:rsid w:val="002D02FB"/>
    <w:rsid w:val="00312B29"/>
    <w:rsid w:val="00320759"/>
    <w:rsid w:val="0035013A"/>
    <w:rsid w:val="003576B8"/>
    <w:rsid w:val="003A05AA"/>
    <w:rsid w:val="003A5EEC"/>
    <w:rsid w:val="003B15ED"/>
    <w:rsid w:val="003E415F"/>
    <w:rsid w:val="003F3DD1"/>
    <w:rsid w:val="00416308"/>
    <w:rsid w:val="004626D4"/>
    <w:rsid w:val="004676CA"/>
    <w:rsid w:val="004930D3"/>
    <w:rsid w:val="00494CB6"/>
    <w:rsid w:val="004A18DE"/>
    <w:rsid w:val="004A54E6"/>
    <w:rsid w:val="004B332A"/>
    <w:rsid w:val="004C7B23"/>
    <w:rsid w:val="004D426C"/>
    <w:rsid w:val="004E1088"/>
    <w:rsid w:val="004E3495"/>
    <w:rsid w:val="00501B66"/>
    <w:rsid w:val="00523531"/>
    <w:rsid w:val="005273DC"/>
    <w:rsid w:val="00533E9B"/>
    <w:rsid w:val="00537759"/>
    <w:rsid w:val="005449C8"/>
    <w:rsid w:val="005602C1"/>
    <w:rsid w:val="00565D0F"/>
    <w:rsid w:val="005A5237"/>
    <w:rsid w:val="005B10F0"/>
    <w:rsid w:val="005C2540"/>
    <w:rsid w:val="005C532D"/>
    <w:rsid w:val="005D22F2"/>
    <w:rsid w:val="005F5718"/>
    <w:rsid w:val="00603116"/>
    <w:rsid w:val="00613F77"/>
    <w:rsid w:val="00624CBA"/>
    <w:rsid w:val="00634AC5"/>
    <w:rsid w:val="006621D2"/>
    <w:rsid w:val="006646D0"/>
    <w:rsid w:val="00685A88"/>
    <w:rsid w:val="006A1652"/>
    <w:rsid w:val="006D2F3B"/>
    <w:rsid w:val="00711E5D"/>
    <w:rsid w:val="007320D2"/>
    <w:rsid w:val="00764583"/>
    <w:rsid w:val="00765FEF"/>
    <w:rsid w:val="0077204B"/>
    <w:rsid w:val="007803C7"/>
    <w:rsid w:val="0078438E"/>
    <w:rsid w:val="007864B7"/>
    <w:rsid w:val="00786BA3"/>
    <w:rsid w:val="007A0745"/>
    <w:rsid w:val="007A189C"/>
    <w:rsid w:val="007A1F09"/>
    <w:rsid w:val="007A56FE"/>
    <w:rsid w:val="00813B19"/>
    <w:rsid w:val="008271BB"/>
    <w:rsid w:val="008273AA"/>
    <w:rsid w:val="00870ED0"/>
    <w:rsid w:val="00875AD1"/>
    <w:rsid w:val="008A492B"/>
    <w:rsid w:val="008C4139"/>
    <w:rsid w:val="00905340"/>
    <w:rsid w:val="00924BE9"/>
    <w:rsid w:val="009333C8"/>
    <w:rsid w:val="00970EF0"/>
    <w:rsid w:val="00971318"/>
    <w:rsid w:val="009A22A3"/>
    <w:rsid w:val="009C0B95"/>
    <w:rsid w:val="00A66789"/>
    <w:rsid w:val="00A8271A"/>
    <w:rsid w:val="00AA5F30"/>
    <w:rsid w:val="00AA7240"/>
    <w:rsid w:val="00AB5188"/>
    <w:rsid w:val="00AC2520"/>
    <w:rsid w:val="00AD0CEE"/>
    <w:rsid w:val="00AE088A"/>
    <w:rsid w:val="00B06F72"/>
    <w:rsid w:val="00B43C66"/>
    <w:rsid w:val="00B71708"/>
    <w:rsid w:val="00B761A6"/>
    <w:rsid w:val="00B964C9"/>
    <w:rsid w:val="00B97CAA"/>
    <w:rsid w:val="00BC268A"/>
    <w:rsid w:val="00C03715"/>
    <w:rsid w:val="00C46508"/>
    <w:rsid w:val="00C830E1"/>
    <w:rsid w:val="00C974E6"/>
    <w:rsid w:val="00CA1431"/>
    <w:rsid w:val="00CA7DCA"/>
    <w:rsid w:val="00CD33EE"/>
    <w:rsid w:val="00CF56B6"/>
    <w:rsid w:val="00CF6B1C"/>
    <w:rsid w:val="00D00049"/>
    <w:rsid w:val="00D01701"/>
    <w:rsid w:val="00D054F3"/>
    <w:rsid w:val="00D152D5"/>
    <w:rsid w:val="00D1775F"/>
    <w:rsid w:val="00D3067E"/>
    <w:rsid w:val="00D357A8"/>
    <w:rsid w:val="00D5034D"/>
    <w:rsid w:val="00D854CA"/>
    <w:rsid w:val="00D86297"/>
    <w:rsid w:val="00DA28ED"/>
    <w:rsid w:val="00DC7BCC"/>
    <w:rsid w:val="00DD0CF6"/>
    <w:rsid w:val="00DD20DD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25091"/>
    <w:rsid w:val="00F50C89"/>
    <w:rsid w:val="00F527B8"/>
    <w:rsid w:val="00F53CA5"/>
    <w:rsid w:val="00F60979"/>
    <w:rsid w:val="00F9025A"/>
    <w:rsid w:val="00FD0B9F"/>
    <w:rsid w:val="00FD70DE"/>
    <w:rsid w:val="00FF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86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102</TotalTime>
  <Pages>2</Pages>
  <Words>203</Words>
  <Characters>1161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16</cp:revision>
  <cp:lastPrinted>2022-11-24T09:07:00Z</cp:lastPrinted>
  <dcterms:created xsi:type="dcterms:W3CDTF">2020-09-22T12:21:00Z</dcterms:created>
  <dcterms:modified xsi:type="dcterms:W3CDTF">2023-09-05T13:24:00Z</dcterms:modified>
</cp:coreProperties>
</file>