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A13" w:rsidRPr="001172F6" w:rsidRDefault="001B4A13" w:rsidP="00B808C6">
      <w:pPr>
        <w:pStyle w:val="NoSpacing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СОВЕТ ДЕПУТАТОВ БАБЕЕВСКОГО СЕЛЬСКОГО ПОСЕЛЕНИЯ</w:t>
      </w:r>
    </w:p>
    <w:p w:rsidR="001B4A13" w:rsidRDefault="001B4A13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ТЕМНИКОВСКОГО МУНИЦИПАЛЬНОГО РАЙОНА </w:t>
      </w:r>
    </w:p>
    <w:p w:rsidR="001B4A13" w:rsidRDefault="001B4A13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B4A13" w:rsidRDefault="001B4A13" w:rsidP="009012D9">
      <w:pPr>
        <w:pStyle w:val="NoSpacing"/>
        <w:rPr>
          <w:sz w:val="28"/>
          <w:szCs w:val="28"/>
        </w:rPr>
      </w:pPr>
    </w:p>
    <w:p w:rsidR="001B4A13" w:rsidRPr="001172F6" w:rsidRDefault="001B4A13" w:rsidP="00B808C6">
      <w:pPr>
        <w:pStyle w:val="NoSpacing"/>
        <w:jc w:val="center"/>
        <w:rPr>
          <w:sz w:val="28"/>
          <w:szCs w:val="28"/>
        </w:rPr>
      </w:pPr>
    </w:p>
    <w:p w:rsidR="001B4A13" w:rsidRPr="002E0875" w:rsidRDefault="001B4A13" w:rsidP="003A342F">
      <w:pPr>
        <w:jc w:val="center"/>
      </w:pPr>
      <w:r>
        <w:t>двад</w:t>
      </w:r>
      <w:r w:rsidRPr="002E0875">
        <w:t>цатая сессия</w:t>
      </w:r>
    </w:p>
    <w:p w:rsidR="001B4A13" w:rsidRPr="001172F6" w:rsidRDefault="001B4A13" w:rsidP="003A342F">
      <w:pPr>
        <w:jc w:val="center"/>
        <w:rPr>
          <w:sz w:val="28"/>
          <w:szCs w:val="28"/>
        </w:rPr>
      </w:pPr>
      <w:r w:rsidRPr="002E0875">
        <w:t>первого созыва</w:t>
      </w:r>
      <w:r>
        <w:rPr>
          <w:sz w:val="28"/>
          <w:szCs w:val="28"/>
        </w:rPr>
        <w:t xml:space="preserve"> </w:t>
      </w:r>
    </w:p>
    <w:p w:rsidR="001B4A13" w:rsidRPr="001172F6" w:rsidRDefault="001B4A13" w:rsidP="00B808C6">
      <w:pPr>
        <w:pStyle w:val="NoSpacing"/>
        <w:jc w:val="center"/>
        <w:rPr>
          <w:sz w:val="28"/>
          <w:szCs w:val="28"/>
        </w:rPr>
      </w:pPr>
    </w:p>
    <w:p w:rsidR="001B4A13" w:rsidRPr="001172F6" w:rsidRDefault="001B4A13" w:rsidP="00B808C6">
      <w:pPr>
        <w:pStyle w:val="NoSpacing"/>
        <w:jc w:val="center"/>
        <w:rPr>
          <w:b/>
          <w:bCs/>
          <w:sz w:val="34"/>
          <w:szCs w:val="34"/>
        </w:rPr>
      </w:pPr>
      <w:r w:rsidRPr="001172F6">
        <w:rPr>
          <w:b/>
          <w:bCs/>
          <w:sz w:val="34"/>
          <w:szCs w:val="34"/>
        </w:rPr>
        <w:t>Р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Ш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Н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И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</w:p>
    <w:p w:rsidR="001B4A13" w:rsidRDefault="001B4A13" w:rsidP="00B808C6">
      <w:pPr>
        <w:pStyle w:val="NoSpacing"/>
        <w:jc w:val="center"/>
        <w:rPr>
          <w:b/>
          <w:bCs/>
          <w:sz w:val="28"/>
          <w:szCs w:val="28"/>
        </w:rPr>
      </w:pPr>
    </w:p>
    <w:p w:rsidR="001B4A13" w:rsidRDefault="001B4A13" w:rsidP="001172F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«22»августа 2023</w:t>
      </w:r>
      <w:r w:rsidRPr="001172F6">
        <w:rPr>
          <w:sz w:val="28"/>
          <w:szCs w:val="28"/>
        </w:rPr>
        <w:t xml:space="preserve"> года                                                                                    </w:t>
      </w:r>
      <w:r>
        <w:rPr>
          <w:sz w:val="28"/>
          <w:szCs w:val="28"/>
        </w:rPr>
        <w:t xml:space="preserve">          № 100</w:t>
      </w:r>
    </w:p>
    <w:p w:rsidR="001B4A13" w:rsidRDefault="001B4A13" w:rsidP="001172F6">
      <w:pPr>
        <w:pStyle w:val="NoSpacing"/>
        <w:rPr>
          <w:sz w:val="28"/>
          <w:szCs w:val="28"/>
        </w:rPr>
      </w:pPr>
    </w:p>
    <w:p w:rsidR="001B4A13" w:rsidRPr="001172F6" w:rsidRDefault="001B4A13" w:rsidP="00A73749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1B4A13" w:rsidRDefault="001B4A13" w:rsidP="00B808C6">
      <w:pPr>
        <w:pStyle w:val="NoSpacing"/>
        <w:jc w:val="center"/>
        <w:rPr>
          <w:b/>
          <w:bCs/>
          <w:sz w:val="28"/>
          <w:szCs w:val="28"/>
        </w:rPr>
      </w:pPr>
    </w:p>
    <w:p w:rsidR="001B4A13" w:rsidRPr="00940063" w:rsidRDefault="001B4A13" w:rsidP="001172F6">
      <w:pPr>
        <w:jc w:val="center"/>
        <w:rPr>
          <w:b/>
          <w:bCs/>
          <w:sz w:val="28"/>
          <w:szCs w:val="28"/>
        </w:rPr>
      </w:pPr>
      <w:r w:rsidRPr="00940063">
        <w:rPr>
          <w:b/>
          <w:bCs/>
          <w:sz w:val="28"/>
          <w:szCs w:val="28"/>
        </w:rPr>
        <w:t>О проведении схода граждан</w:t>
      </w:r>
    </w:p>
    <w:p w:rsidR="001B4A13" w:rsidRPr="00940063" w:rsidRDefault="001B4A13" w:rsidP="001172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с</w:t>
      </w:r>
      <w:r w:rsidRPr="00940063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Подгорное Канаково</w:t>
      </w:r>
      <w:r w:rsidRPr="00940063">
        <w:rPr>
          <w:b/>
          <w:bCs/>
          <w:sz w:val="28"/>
          <w:szCs w:val="28"/>
        </w:rPr>
        <w:t xml:space="preserve"> на территории Бабеевского сельского поселения</w:t>
      </w:r>
    </w:p>
    <w:p w:rsidR="001B4A13" w:rsidRDefault="001B4A13" w:rsidP="001172F6">
      <w:pPr>
        <w:jc w:val="center"/>
        <w:rPr>
          <w:sz w:val="28"/>
          <w:szCs w:val="28"/>
        </w:rPr>
      </w:pPr>
    </w:p>
    <w:p w:rsidR="001B4A13" w:rsidRDefault="001B4A13" w:rsidP="00E64053">
      <w:pPr>
        <w:pStyle w:val="s1"/>
        <w:spacing w:before="0" w:beforeAutospacing="0" w:after="0" w:afterAutospacing="0"/>
        <w:rPr>
          <w:sz w:val="28"/>
          <w:szCs w:val="28"/>
        </w:rPr>
      </w:pPr>
    </w:p>
    <w:p w:rsidR="001B4A13" w:rsidRDefault="001B4A13" w:rsidP="00C73A3A">
      <w:pPr>
        <w:pStyle w:val="s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0408">
        <w:rPr>
          <w:sz w:val="28"/>
          <w:szCs w:val="28"/>
        </w:rPr>
        <w:t xml:space="preserve">На основании решения Совета депутатов  Бабеевского сельского поселения </w:t>
      </w:r>
    </w:p>
    <w:p w:rsidR="001B4A13" w:rsidRPr="00A40408" w:rsidRDefault="001B4A13" w:rsidP="00B935BF">
      <w:pPr>
        <w:pStyle w:val="s1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CA109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A109D">
        <w:rPr>
          <w:sz w:val="28"/>
          <w:szCs w:val="28"/>
        </w:rPr>
        <w:t>81 от 02.10.20</w:t>
      </w:r>
      <w:r>
        <w:rPr>
          <w:sz w:val="28"/>
          <w:szCs w:val="28"/>
        </w:rPr>
        <w:t xml:space="preserve">18 </w:t>
      </w:r>
      <w:r w:rsidRPr="00A40408">
        <w:rPr>
          <w:b/>
          <w:bCs/>
          <w:sz w:val="28"/>
          <w:szCs w:val="28"/>
        </w:rPr>
        <w:t>«</w:t>
      </w:r>
      <w:r w:rsidRPr="00A40408">
        <w:rPr>
          <w:sz w:val="28"/>
          <w:szCs w:val="28"/>
        </w:rPr>
        <w:t>Об утверждении Положения о порядке самообложения граждан</w:t>
      </w:r>
      <w:r>
        <w:rPr>
          <w:sz w:val="28"/>
          <w:szCs w:val="28"/>
        </w:rPr>
        <w:t xml:space="preserve"> на территории Бабеевского сельского поселения</w:t>
      </w:r>
      <w:r w:rsidRPr="00A40408">
        <w:rPr>
          <w:sz w:val="28"/>
          <w:szCs w:val="28"/>
        </w:rPr>
        <w:t xml:space="preserve">», руководствуясь Уставом Бабеевского сельского поселения </w:t>
      </w:r>
      <w:r>
        <w:rPr>
          <w:sz w:val="28"/>
          <w:szCs w:val="28"/>
        </w:rPr>
        <w:t>Темниковского муниципального района Республики Мордовия, </w:t>
      </w:r>
      <w:r w:rsidRPr="00A40408">
        <w:rPr>
          <w:sz w:val="28"/>
          <w:szCs w:val="28"/>
        </w:rPr>
        <w:t>Совет депутатов Бабеевского сельского поселения р е ш и л:</w:t>
      </w:r>
      <w:r w:rsidRPr="00A40408">
        <w:rPr>
          <w:b/>
          <w:bCs/>
          <w:sz w:val="28"/>
          <w:szCs w:val="28"/>
        </w:rPr>
        <w:t xml:space="preserve">                                             </w:t>
      </w:r>
    </w:p>
    <w:p w:rsidR="001B4A13" w:rsidRDefault="001B4A13" w:rsidP="00CA109D">
      <w:pPr>
        <w:pStyle w:val="ListParagraph"/>
        <w:shd w:val="clear" w:color="auto" w:fill="FFFFFF"/>
        <w:spacing w:line="360" w:lineRule="auto"/>
        <w:ind w:left="0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  1.Провести сход граждан </w:t>
      </w:r>
      <w:r w:rsidRPr="001852EE">
        <w:rPr>
          <w:color w:val="202020"/>
          <w:sz w:val="28"/>
          <w:szCs w:val="28"/>
        </w:rPr>
        <w:t xml:space="preserve"> по вопросу введения самообложения граждан </w:t>
      </w:r>
      <w:r>
        <w:rPr>
          <w:color w:val="202020"/>
          <w:sz w:val="28"/>
          <w:szCs w:val="28"/>
        </w:rPr>
        <w:t xml:space="preserve">на </w:t>
      </w:r>
      <w:r>
        <w:rPr>
          <w:color w:val="202020"/>
          <w:sz w:val="28"/>
          <w:szCs w:val="28"/>
        </w:rPr>
        <w:br/>
        <w:t xml:space="preserve">территории Бабеевского </w:t>
      </w:r>
      <w:r w:rsidRPr="001852EE">
        <w:rPr>
          <w:color w:val="202020"/>
          <w:sz w:val="28"/>
          <w:szCs w:val="28"/>
        </w:rPr>
        <w:t>сельско</w:t>
      </w:r>
      <w:r>
        <w:rPr>
          <w:color w:val="202020"/>
          <w:sz w:val="28"/>
          <w:szCs w:val="28"/>
        </w:rPr>
        <w:t>го</w:t>
      </w:r>
      <w:r w:rsidRPr="001852EE">
        <w:rPr>
          <w:color w:val="202020"/>
          <w:sz w:val="28"/>
          <w:szCs w:val="28"/>
        </w:rPr>
        <w:t xml:space="preserve"> поселени</w:t>
      </w:r>
      <w:r>
        <w:rPr>
          <w:color w:val="202020"/>
          <w:sz w:val="28"/>
          <w:szCs w:val="28"/>
        </w:rPr>
        <w:t>я в с.Подгорное Канаково</w:t>
      </w:r>
    </w:p>
    <w:p w:rsidR="001B4A13" w:rsidRPr="001852EE" w:rsidRDefault="001B4A13" w:rsidP="00CA109D">
      <w:pPr>
        <w:pStyle w:val="ListParagraph"/>
        <w:shd w:val="clear" w:color="auto" w:fill="FFFFFF"/>
        <w:spacing w:line="360" w:lineRule="auto"/>
        <w:ind w:left="0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 2. Сформулировать вопросы </w:t>
      </w:r>
      <w:r>
        <w:rPr>
          <w:color w:val="202020"/>
          <w:sz w:val="28"/>
          <w:szCs w:val="28"/>
        </w:rPr>
        <w:t>схода граждан</w:t>
      </w:r>
      <w:r w:rsidRPr="001852EE">
        <w:rPr>
          <w:color w:val="202020"/>
          <w:sz w:val="28"/>
          <w:szCs w:val="28"/>
        </w:rPr>
        <w:t xml:space="preserve"> следующим образом:</w:t>
      </w:r>
    </w:p>
    <w:p w:rsidR="001B4A13" w:rsidRPr="001852EE" w:rsidRDefault="001B4A13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-</w:t>
      </w:r>
      <w:r w:rsidRPr="001852EE">
        <w:rPr>
          <w:color w:val="202020"/>
          <w:sz w:val="28"/>
          <w:szCs w:val="28"/>
        </w:rPr>
        <w:t xml:space="preserve"> Согласны ли Вы ввести на территории</w:t>
      </w:r>
      <w:r>
        <w:rPr>
          <w:color w:val="202020"/>
          <w:sz w:val="28"/>
          <w:szCs w:val="28"/>
        </w:rPr>
        <w:t xml:space="preserve"> с.Подгорное Канаково </w:t>
      </w:r>
      <w:r w:rsidRPr="001852EE">
        <w:rPr>
          <w:color w:val="202020"/>
          <w:sz w:val="28"/>
          <w:szCs w:val="28"/>
        </w:rPr>
        <w:t xml:space="preserve">в </w:t>
      </w:r>
      <w:r>
        <w:rPr>
          <w:color w:val="202020"/>
          <w:sz w:val="28"/>
          <w:szCs w:val="28"/>
        </w:rPr>
        <w:t>2023</w:t>
      </w:r>
      <w:r w:rsidRPr="001172F6">
        <w:rPr>
          <w:color w:val="202020"/>
          <w:sz w:val="28"/>
          <w:szCs w:val="28"/>
        </w:rPr>
        <w:t xml:space="preserve"> году</w:t>
      </w:r>
      <w:r w:rsidRPr="001852EE">
        <w:rPr>
          <w:color w:val="202020"/>
          <w:sz w:val="28"/>
          <w:szCs w:val="28"/>
        </w:rPr>
        <w:t xml:space="preserve"> разовые платежи в размере </w:t>
      </w:r>
      <w:r>
        <w:rPr>
          <w:color w:val="202020"/>
          <w:sz w:val="28"/>
          <w:szCs w:val="28"/>
        </w:rPr>
        <w:t>3</w:t>
      </w:r>
      <w:r w:rsidRPr="00D61AA7">
        <w:rPr>
          <w:color w:val="202020"/>
          <w:sz w:val="28"/>
          <w:szCs w:val="28"/>
        </w:rPr>
        <w:t>0</w:t>
      </w:r>
      <w:r>
        <w:rPr>
          <w:color w:val="202020"/>
          <w:sz w:val="28"/>
          <w:szCs w:val="28"/>
        </w:rPr>
        <w:t>0</w:t>
      </w:r>
      <w:r w:rsidRPr="001852EE">
        <w:rPr>
          <w:color w:val="202020"/>
          <w:sz w:val="28"/>
          <w:szCs w:val="28"/>
        </w:rPr>
        <w:t xml:space="preserve"> (</w:t>
      </w:r>
      <w:r>
        <w:rPr>
          <w:color w:val="202020"/>
          <w:sz w:val="28"/>
          <w:szCs w:val="28"/>
        </w:rPr>
        <w:t>триста</w:t>
      </w:r>
      <w:r w:rsidRPr="001852EE">
        <w:rPr>
          <w:color w:val="202020"/>
          <w:sz w:val="28"/>
          <w:szCs w:val="28"/>
        </w:rPr>
        <w:t xml:space="preserve">) рублей на каждого совершеннолетнего жителя, постоянно </w:t>
      </w:r>
      <w:r>
        <w:rPr>
          <w:color w:val="202020"/>
          <w:sz w:val="28"/>
          <w:szCs w:val="28"/>
        </w:rPr>
        <w:t>зарегистрированного</w:t>
      </w:r>
      <w:r w:rsidRPr="001852EE">
        <w:rPr>
          <w:color w:val="202020"/>
          <w:sz w:val="28"/>
          <w:szCs w:val="28"/>
        </w:rPr>
        <w:t xml:space="preserve"> на территории</w:t>
      </w:r>
      <w:r>
        <w:rPr>
          <w:color w:val="202020"/>
          <w:sz w:val="28"/>
          <w:szCs w:val="28"/>
        </w:rPr>
        <w:t xml:space="preserve"> с.Подгорное Канаково</w:t>
      </w:r>
      <w:r w:rsidRPr="001852EE">
        <w:rPr>
          <w:color w:val="202020"/>
          <w:sz w:val="28"/>
          <w:szCs w:val="28"/>
        </w:rPr>
        <w:t>:</w:t>
      </w:r>
    </w:p>
    <w:p w:rsidR="001B4A13" w:rsidRDefault="001B4A13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- </w:t>
      </w:r>
      <w:r>
        <w:rPr>
          <w:color w:val="202020"/>
          <w:sz w:val="28"/>
          <w:szCs w:val="28"/>
        </w:rPr>
        <w:t>благоустройство центральной части села</w:t>
      </w:r>
      <w:r>
        <w:rPr>
          <w:color w:val="000000"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>.Подгорное Канаково.</w:t>
      </w:r>
    </w:p>
    <w:p w:rsidR="001B4A13" w:rsidRDefault="001B4A13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Расходы, связанные с проведением </w:t>
      </w:r>
      <w:r>
        <w:rPr>
          <w:color w:val="202020"/>
          <w:sz w:val="28"/>
          <w:szCs w:val="28"/>
        </w:rPr>
        <w:t>схода граждан</w:t>
      </w:r>
      <w:r w:rsidRPr="001852EE">
        <w:rPr>
          <w:color w:val="202020"/>
          <w:sz w:val="28"/>
          <w:szCs w:val="28"/>
        </w:rPr>
        <w:t xml:space="preserve">, осуществлять за счет средств бюджета </w:t>
      </w:r>
      <w:r>
        <w:rPr>
          <w:color w:val="202020"/>
          <w:sz w:val="28"/>
          <w:szCs w:val="28"/>
        </w:rPr>
        <w:t>Бабеевского</w:t>
      </w:r>
      <w:r w:rsidRPr="001852EE">
        <w:rPr>
          <w:color w:val="202020"/>
          <w:sz w:val="28"/>
          <w:szCs w:val="28"/>
        </w:rPr>
        <w:t xml:space="preserve"> сельского поселения.</w:t>
      </w:r>
    </w:p>
    <w:p w:rsidR="001B4A13" w:rsidRPr="00890405" w:rsidRDefault="001B4A13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3.</w:t>
      </w:r>
      <w:r w:rsidRPr="001852EE">
        <w:rPr>
          <w:color w:val="202020"/>
          <w:sz w:val="28"/>
          <w:szCs w:val="28"/>
        </w:rPr>
        <w:t>Опубликовать наст</w:t>
      </w:r>
      <w:r>
        <w:rPr>
          <w:color w:val="202020"/>
          <w:sz w:val="28"/>
          <w:szCs w:val="28"/>
        </w:rPr>
        <w:t xml:space="preserve">оящее решение </w:t>
      </w:r>
      <w:r w:rsidRPr="001852EE">
        <w:rPr>
          <w:color w:val="202020"/>
          <w:sz w:val="28"/>
          <w:szCs w:val="28"/>
        </w:rPr>
        <w:t xml:space="preserve">на официальном сайте </w:t>
      </w:r>
      <w:r>
        <w:rPr>
          <w:color w:val="202020"/>
          <w:sz w:val="28"/>
          <w:szCs w:val="28"/>
        </w:rPr>
        <w:t xml:space="preserve">Бабеевского </w:t>
      </w:r>
      <w:r w:rsidRPr="001852EE">
        <w:rPr>
          <w:color w:val="202020"/>
          <w:sz w:val="28"/>
          <w:szCs w:val="28"/>
        </w:rPr>
        <w:t xml:space="preserve"> сельского поселения</w:t>
      </w:r>
      <w:r w:rsidRPr="00890405">
        <w:rPr>
          <w:color w:val="202020"/>
          <w:sz w:val="28"/>
          <w:szCs w:val="28"/>
        </w:rPr>
        <w:t xml:space="preserve"> </w:t>
      </w:r>
      <w:r>
        <w:rPr>
          <w:color w:val="202020"/>
          <w:sz w:val="28"/>
          <w:szCs w:val="28"/>
          <w:lang w:val="en-US"/>
        </w:rPr>
        <w:t>temnikov</w:t>
      </w:r>
      <w:r w:rsidRPr="00890405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  <w:lang w:val="en-US"/>
        </w:rPr>
        <w:t>e</w:t>
      </w:r>
      <w:r w:rsidRPr="00890405">
        <w:rPr>
          <w:color w:val="202020"/>
          <w:sz w:val="28"/>
          <w:szCs w:val="28"/>
        </w:rPr>
        <w:t>-</w:t>
      </w:r>
      <w:r>
        <w:rPr>
          <w:color w:val="202020"/>
          <w:sz w:val="28"/>
          <w:szCs w:val="28"/>
          <w:lang w:val="en-US"/>
        </w:rPr>
        <w:t>mordovia</w:t>
      </w:r>
      <w:r w:rsidRPr="00890405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  <w:lang w:val="en-US"/>
        </w:rPr>
        <w:t>ru</w:t>
      </w:r>
    </w:p>
    <w:p w:rsidR="001B4A13" w:rsidRDefault="001B4A13" w:rsidP="00CA109D">
      <w:pPr>
        <w:shd w:val="clear" w:color="auto" w:fill="FFFFFF"/>
        <w:spacing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4.Настоящее решение вступает в силу после дня его официального опубликования</w:t>
      </w:r>
    </w:p>
    <w:p w:rsidR="001B4A13" w:rsidRDefault="001B4A13" w:rsidP="00A40408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Глава Бабеевского  сельского поселения                                                 Ю.П.Нечайкин</w:t>
      </w:r>
    </w:p>
    <w:p w:rsidR="001B4A13" w:rsidRDefault="001B4A13" w:rsidP="00A40408">
      <w:pPr>
        <w:shd w:val="clear" w:color="auto" w:fill="FFFFFF"/>
        <w:spacing w:line="240" w:lineRule="atLeast"/>
        <w:jc w:val="both"/>
        <w:rPr>
          <w:sz w:val="28"/>
          <w:szCs w:val="28"/>
        </w:rPr>
      </w:pPr>
    </w:p>
    <w:p w:rsidR="001B4A13" w:rsidRPr="00A40408" w:rsidRDefault="001B4A13" w:rsidP="00A40408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8"/>
          <w:szCs w:val="28"/>
        </w:rPr>
      </w:pPr>
    </w:p>
    <w:sectPr w:rsidR="001B4A13" w:rsidRPr="00A40408" w:rsidSect="00B739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7C2D"/>
    <w:multiLevelType w:val="multilevel"/>
    <w:tmpl w:val="FAA8C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9A04A2"/>
    <w:multiLevelType w:val="multilevel"/>
    <w:tmpl w:val="D4C2B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504D"/>
    <w:rsid w:val="00071138"/>
    <w:rsid w:val="000C3220"/>
    <w:rsid w:val="000C726F"/>
    <w:rsid w:val="000E67D7"/>
    <w:rsid w:val="000E75D0"/>
    <w:rsid w:val="001172F6"/>
    <w:rsid w:val="0012166A"/>
    <w:rsid w:val="001852EE"/>
    <w:rsid w:val="001B4A13"/>
    <w:rsid w:val="001C7AC2"/>
    <w:rsid w:val="00212F4B"/>
    <w:rsid w:val="00226A76"/>
    <w:rsid w:val="002550DA"/>
    <w:rsid w:val="00282652"/>
    <w:rsid w:val="00285D9F"/>
    <w:rsid w:val="002E0875"/>
    <w:rsid w:val="0031065A"/>
    <w:rsid w:val="003A342F"/>
    <w:rsid w:val="003C2AC1"/>
    <w:rsid w:val="003D2D28"/>
    <w:rsid w:val="003F2EE0"/>
    <w:rsid w:val="00402C46"/>
    <w:rsid w:val="004228AB"/>
    <w:rsid w:val="004E4184"/>
    <w:rsid w:val="00502A27"/>
    <w:rsid w:val="00566278"/>
    <w:rsid w:val="00604235"/>
    <w:rsid w:val="00634434"/>
    <w:rsid w:val="006702C5"/>
    <w:rsid w:val="007A63A1"/>
    <w:rsid w:val="007B7584"/>
    <w:rsid w:val="007C6B33"/>
    <w:rsid w:val="007E5A97"/>
    <w:rsid w:val="00890405"/>
    <w:rsid w:val="008A3383"/>
    <w:rsid w:val="008F504A"/>
    <w:rsid w:val="009012D9"/>
    <w:rsid w:val="00935E37"/>
    <w:rsid w:val="00940063"/>
    <w:rsid w:val="009D22BE"/>
    <w:rsid w:val="00A30BE9"/>
    <w:rsid w:val="00A40408"/>
    <w:rsid w:val="00A70271"/>
    <w:rsid w:val="00A73749"/>
    <w:rsid w:val="00AA0452"/>
    <w:rsid w:val="00AB67D4"/>
    <w:rsid w:val="00AD163E"/>
    <w:rsid w:val="00B739E0"/>
    <w:rsid w:val="00B808C6"/>
    <w:rsid w:val="00B935BF"/>
    <w:rsid w:val="00B93AE3"/>
    <w:rsid w:val="00BA4F96"/>
    <w:rsid w:val="00BB361C"/>
    <w:rsid w:val="00BC36B1"/>
    <w:rsid w:val="00C3559E"/>
    <w:rsid w:val="00C41E8A"/>
    <w:rsid w:val="00C54BD4"/>
    <w:rsid w:val="00C73A3A"/>
    <w:rsid w:val="00C9577E"/>
    <w:rsid w:val="00CA109D"/>
    <w:rsid w:val="00CF0F45"/>
    <w:rsid w:val="00D14A8D"/>
    <w:rsid w:val="00D25512"/>
    <w:rsid w:val="00D32B52"/>
    <w:rsid w:val="00D61AA7"/>
    <w:rsid w:val="00D63B37"/>
    <w:rsid w:val="00D85F28"/>
    <w:rsid w:val="00DD53C1"/>
    <w:rsid w:val="00E64053"/>
    <w:rsid w:val="00EB7596"/>
    <w:rsid w:val="00EF5F9D"/>
    <w:rsid w:val="00EF6E40"/>
    <w:rsid w:val="00F2504D"/>
    <w:rsid w:val="00F655B9"/>
    <w:rsid w:val="00F83A91"/>
    <w:rsid w:val="00FB4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04D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2504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2504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F2504D"/>
    <w:pPr>
      <w:spacing w:before="100" w:beforeAutospacing="1" w:after="119"/>
    </w:pPr>
  </w:style>
  <w:style w:type="paragraph" w:styleId="NoSpacing">
    <w:name w:val="No Spacing"/>
    <w:uiPriority w:val="99"/>
    <w:qFormat/>
    <w:rsid w:val="00B739E0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styleId="Hyperlink">
    <w:name w:val="Hyperlink"/>
    <w:basedOn w:val="DefaultParagraphFont"/>
    <w:uiPriority w:val="99"/>
    <w:rsid w:val="00B739E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B739E0"/>
    <w:pPr>
      <w:suppressAutoHyphens/>
      <w:spacing w:after="120"/>
    </w:pPr>
    <w:rPr>
      <w:rFonts w:eastAsia="Times New Roman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39E0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s1">
    <w:name w:val="s_1"/>
    <w:basedOn w:val="Normal"/>
    <w:uiPriority w:val="99"/>
    <w:rsid w:val="00E64053"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99"/>
    <w:qFormat/>
    <w:rsid w:val="000C726F"/>
    <w:pPr>
      <w:ind w:left="708"/>
    </w:pPr>
    <w:rPr>
      <w:rFonts w:eastAsia="Times New Roman"/>
    </w:rPr>
  </w:style>
  <w:style w:type="character" w:customStyle="1" w:styleId="apple-converted-space">
    <w:name w:val="apple-converted-space"/>
    <w:basedOn w:val="DefaultParagraphFont"/>
    <w:uiPriority w:val="99"/>
    <w:rsid w:val="000C72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02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2</Pages>
  <Words>254</Words>
  <Characters>1449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22</cp:revision>
  <cp:lastPrinted>2022-11-24T09:06:00Z</cp:lastPrinted>
  <dcterms:created xsi:type="dcterms:W3CDTF">2020-09-22T12:19:00Z</dcterms:created>
  <dcterms:modified xsi:type="dcterms:W3CDTF">2023-09-05T11:52:00Z</dcterms:modified>
</cp:coreProperties>
</file>