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8FD" w:rsidRDefault="006F18FD" w:rsidP="000D6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317704">
        <w:rPr>
          <w:rFonts w:ascii="Times New Roman" w:hAnsi="Times New Roman" w:cs="Times New Roman"/>
          <w:sz w:val="28"/>
          <w:szCs w:val="28"/>
        </w:rPr>
        <w:t>Объявление</w:t>
      </w:r>
    </w:p>
    <w:p w:rsidR="006F18FD" w:rsidRDefault="006F18FD" w:rsidP="006509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организации и проведению схода граждан в д.Песочное Канаково, утвержденная решением Совета депутатов Бабеевского сельского поселения </w:t>
      </w:r>
      <w:r w:rsidRPr="00CF6D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 103 от 22.08.2023</w:t>
      </w:r>
      <w:r w:rsidRPr="00CF6D3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деревни Песочное Канаково, достигшим на дату голосования на сходе граждан 18 летнего возраста и место жительства которых расположено в границах деревни Песочное Канаково о том, что 22 сентября 2023  года будет проводиться сход граждан поэтапно на каждой улице в деревне  Песочное Канаково в следующее время:</w:t>
      </w:r>
    </w:p>
    <w:p w:rsidR="006F18FD" w:rsidRPr="004D6B71" w:rsidRDefault="006F18FD" w:rsidP="001F3E7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11AC2">
        <w:rPr>
          <w:rFonts w:ascii="Times New Roman" w:hAnsi="Times New Roman" w:cs="Times New Roman"/>
          <w:sz w:val="28"/>
          <w:szCs w:val="28"/>
        </w:rPr>
        <w:t xml:space="preserve">улица </w:t>
      </w:r>
      <w:r>
        <w:rPr>
          <w:rFonts w:ascii="Times New Roman" w:hAnsi="Times New Roman" w:cs="Times New Roman"/>
          <w:sz w:val="28"/>
          <w:szCs w:val="28"/>
        </w:rPr>
        <w:t xml:space="preserve">Мордовская </w:t>
      </w:r>
      <w:r w:rsidRPr="00B11AC2">
        <w:rPr>
          <w:rFonts w:ascii="Times New Roman" w:hAnsi="Times New Roman" w:cs="Times New Roman"/>
          <w:sz w:val="28"/>
          <w:szCs w:val="28"/>
        </w:rPr>
        <w:t xml:space="preserve"> (</w:t>
      </w:r>
      <w:r w:rsidRPr="00B11AC2">
        <w:rPr>
          <w:rFonts w:ascii="Times New Roman" w:hAnsi="Times New Roman" w:cs="Times New Roman"/>
          <w:i/>
          <w:iCs/>
          <w:sz w:val="28"/>
          <w:szCs w:val="28"/>
        </w:rPr>
        <w:t>напротив дома №</w:t>
      </w:r>
      <w:r w:rsidRPr="004D6B71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27</w:t>
      </w:r>
      <w:r w:rsidRPr="004D6B7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F18FD" w:rsidRPr="004D6B71" w:rsidRDefault="006F18FD" w:rsidP="001F3E7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D6B71">
        <w:rPr>
          <w:rFonts w:ascii="Times New Roman" w:hAnsi="Times New Roman" w:cs="Times New Roman"/>
          <w:color w:val="000000"/>
          <w:sz w:val="28"/>
          <w:szCs w:val="28"/>
        </w:rPr>
        <w:t>регистрация с 8-30 - время проведения  9-00;</w:t>
      </w:r>
    </w:p>
    <w:p w:rsidR="006F18FD" w:rsidRPr="004D6B71" w:rsidRDefault="006F18FD" w:rsidP="001F3E7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F18FD" w:rsidRPr="004D6B71" w:rsidRDefault="006F18FD" w:rsidP="001F3E7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D6B71">
        <w:rPr>
          <w:rFonts w:ascii="Times New Roman" w:hAnsi="Times New Roman" w:cs="Times New Roman"/>
          <w:color w:val="000000"/>
          <w:sz w:val="28"/>
          <w:szCs w:val="28"/>
        </w:rPr>
        <w:t>улица Заозерная (</w:t>
      </w:r>
      <w:r w:rsidRPr="004D6B71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напротив дома № 6</w:t>
      </w:r>
      <w:r w:rsidRPr="004D6B71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6F18FD" w:rsidRDefault="006F18FD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 с 9-00 время проведения 9-30)</w:t>
      </w:r>
    </w:p>
    <w:p w:rsidR="006F18FD" w:rsidRPr="00B11AC2" w:rsidRDefault="006F18FD" w:rsidP="001F3E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18FD" w:rsidRDefault="006F18FD" w:rsidP="001F3E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введения на 2023-2024 г.г. самообложения граждан, разовый платеж              300 (триста) рублей на каждого совершеннолетнего жителя, постоянно проживающего на территории деревни Песочное Канаково на</w:t>
      </w:r>
      <w:r w:rsidRPr="006509CB">
        <w:rPr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02020"/>
          <w:sz w:val="28"/>
          <w:szCs w:val="28"/>
        </w:rPr>
        <w:t xml:space="preserve">установку беседки для жителей </w:t>
      </w:r>
      <w:r w:rsidRPr="006509CB">
        <w:rPr>
          <w:rFonts w:ascii="Times New Roman" w:hAnsi="Times New Roman" w:cs="Times New Roman"/>
          <w:color w:val="20202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деревни Песочное Канаково.</w:t>
      </w:r>
    </w:p>
    <w:p w:rsidR="006F18FD" w:rsidRDefault="006F18FD">
      <w:pPr>
        <w:rPr>
          <w:rFonts w:ascii="Times New Roman" w:hAnsi="Times New Roman" w:cs="Times New Roman"/>
          <w:sz w:val="28"/>
          <w:szCs w:val="28"/>
        </w:rPr>
      </w:pPr>
    </w:p>
    <w:sectPr w:rsidR="006F18FD" w:rsidSect="001F3E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704"/>
    <w:rsid w:val="00023596"/>
    <w:rsid w:val="000256F6"/>
    <w:rsid w:val="00033D5A"/>
    <w:rsid w:val="000A2C89"/>
    <w:rsid w:val="000D65FB"/>
    <w:rsid w:val="00180F3E"/>
    <w:rsid w:val="00197459"/>
    <w:rsid w:val="001F3E78"/>
    <w:rsid w:val="002320C9"/>
    <w:rsid w:val="002B0F3D"/>
    <w:rsid w:val="002D512F"/>
    <w:rsid w:val="00317704"/>
    <w:rsid w:val="00355DD1"/>
    <w:rsid w:val="00382F4B"/>
    <w:rsid w:val="0039324B"/>
    <w:rsid w:val="003E625A"/>
    <w:rsid w:val="004B2C60"/>
    <w:rsid w:val="004D6B71"/>
    <w:rsid w:val="006415A7"/>
    <w:rsid w:val="006509CB"/>
    <w:rsid w:val="00653901"/>
    <w:rsid w:val="0069603A"/>
    <w:rsid w:val="006F18FD"/>
    <w:rsid w:val="006F2865"/>
    <w:rsid w:val="006F483C"/>
    <w:rsid w:val="00701881"/>
    <w:rsid w:val="00706637"/>
    <w:rsid w:val="00773AE5"/>
    <w:rsid w:val="007B305D"/>
    <w:rsid w:val="00806AA8"/>
    <w:rsid w:val="008A30AD"/>
    <w:rsid w:val="008E0FA4"/>
    <w:rsid w:val="00911C04"/>
    <w:rsid w:val="00953FBB"/>
    <w:rsid w:val="00A07FA5"/>
    <w:rsid w:val="00A10B97"/>
    <w:rsid w:val="00B11AC2"/>
    <w:rsid w:val="00B56598"/>
    <w:rsid w:val="00B773E8"/>
    <w:rsid w:val="00C63288"/>
    <w:rsid w:val="00CF6D39"/>
    <w:rsid w:val="00D2282D"/>
    <w:rsid w:val="00DD4633"/>
    <w:rsid w:val="00E873DD"/>
    <w:rsid w:val="00F20EA1"/>
    <w:rsid w:val="00F70BFE"/>
    <w:rsid w:val="00F96554"/>
    <w:rsid w:val="00FA5055"/>
    <w:rsid w:val="00FB3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D5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1</Pages>
  <Words>141</Words>
  <Characters>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15</cp:revision>
  <cp:lastPrinted>2020-09-21T13:02:00Z</cp:lastPrinted>
  <dcterms:created xsi:type="dcterms:W3CDTF">2020-09-22T12:21:00Z</dcterms:created>
  <dcterms:modified xsi:type="dcterms:W3CDTF">2023-09-05T13:25:00Z</dcterms:modified>
</cp:coreProperties>
</file>