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5" w:rsidRDefault="00773AE5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773AE5" w:rsidRDefault="00773AE5" w:rsidP="006509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в с.Подгорное Канаково, утвержденная решением Совета депутатов Бабеевского сельского поселения </w:t>
      </w:r>
      <w:r w:rsidRPr="00CF6D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100 от 22.08.2023</w:t>
      </w:r>
      <w:r w:rsidRPr="00CF6D3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села Подгорное Канаково, достигшим на дату голосования на сходе граждан 18 летнего возраста и место жительства которых расположено в границах села Подгорное Канаково о том, что 22 сентября 2023  года будет проводиться сход граждан поэтапно на каждой улице в  селе Подгорное Канаково в следующее время:</w:t>
      </w:r>
    </w:p>
    <w:p w:rsidR="00773AE5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Центральная </w:t>
      </w:r>
      <w:r w:rsidRPr="00B11AC2">
        <w:rPr>
          <w:rFonts w:ascii="Times New Roman" w:hAnsi="Times New Roman" w:cs="Times New Roman"/>
          <w:sz w:val="28"/>
          <w:szCs w:val="28"/>
        </w:rPr>
        <w:t xml:space="preserve"> (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напротив дома №</w:t>
      </w:r>
      <w:r>
        <w:rPr>
          <w:rFonts w:ascii="Times New Roman" w:hAnsi="Times New Roman" w:cs="Times New Roman"/>
          <w:i/>
          <w:iCs/>
          <w:sz w:val="28"/>
          <w:szCs w:val="28"/>
        </w:rPr>
        <w:t>145</w:t>
      </w:r>
      <w:r w:rsidRPr="00B11AC2">
        <w:rPr>
          <w:rFonts w:ascii="Times New Roman" w:hAnsi="Times New Roman" w:cs="Times New Roman"/>
          <w:sz w:val="28"/>
          <w:szCs w:val="28"/>
        </w:rPr>
        <w:t>)</w:t>
      </w:r>
    </w:p>
    <w:p w:rsidR="00773AE5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>регистрация с 8-30 - время проведения  9-00;</w:t>
      </w:r>
    </w:p>
    <w:p w:rsidR="00773AE5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AE5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улица Нагорная (</w:t>
      </w:r>
      <w:r w:rsidRPr="00F70BFE">
        <w:rPr>
          <w:rFonts w:ascii="Times New Roman" w:hAnsi="Times New Roman" w:cs="Times New Roman"/>
          <w:i/>
          <w:iCs/>
          <w:sz w:val="28"/>
          <w:szCs w:val="28"/>
        </w:rPr>
        <w:t>напротив дома № 3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73AE5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9-00 время проведения 9-30)</w:t>
      </w:r>
    </w:p>
    <w:p w:rsidR="00773AE5" w:rsidRPr="00B11AC2" w:rsidRDefault="00773AE5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3AE5" w:rsidRDefault="00773AE5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2023-2024 г.г. самообложения граждан, разовый платеж              300 (триста) рублей на каждого совершеннолетнего жителя, постоянно проживающего на территории села Подгорное Канаково на</w:t>
      </w:r>
      <w:r w:rsidRPr="006509CB">
        <w:rPr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благоустройство центральной части </w:t>
      </w:r>
      <w:r w:rsidRPr="006509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09CB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села Подгорное Канаково.</w:t>
      </w:r>
    </w:p>
    <w:p w:rsidR="00773AE5" w:rsidRDefault="00773AE5">
      <w:pPr>
        <w:rPr>
          <w:rFonts w:ascii="Times New Roman" w:hAnsi="Times New Roman" w:cs="Times New Roman"/>
          <w:sz w:val="28"/>
          <w:szCs w:val="28"/>
        </w:rPr>
      </w:pPr>
    </w:p>
    <w:sectPr w:rsidR="00773AE5" w:rsidSect="001F3E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23596"/>
    <w:rsid w:val="000256F6"/>
    <w:rsid w:val="00033D5A"/>
    <w:rsid w:val="000A2C89"/>
    <w:rsid w:val="000D65FB"/>
    <w:rsid w:val="00180F3E"/>
    <w:rsid w:val="00197459"/>
    <w:rsid w:val="001F3E78"/>
    <w:rsid w:val="002320C9"/>
    <w:rsid w:val="002B0F3D"/>
    <w:rsid w:val="00317704"/>
    <w:rsid w:val="00355DD1"/>
    <w:rsid w:val="00382F4B"/>
    <w:rsid w:val="003E625A"/>
    <w:rsid w:val="004B2C60"/>
    <w:rsid w:val="006509CB"/>
    <w:rsid w:val="00653901"/>
    <w:rsid w:val="0069603A"/>
    <w:rsid w:val="006F2865"/>
    <w:rsid w:val="006F483C"/>
    <w:rsid w:val="00706637"/>
    <w:rsid w:val="00773AE5"/>
    <w:rsid w:val="007B305D"/>
    <w:rsid w:val="00806AA8"/>
    <w:rsid w:val="008E0FA4"/>
    <w:rsid w:val="00911C04"/>
    <w:rsid w:val="00953FBB"/>
    <w:rsid w:val="00A07FA5"/>
    <w:rsid w:val="00A10B97"/>
    <w:rsid w:val="00B11AC2"/>
    <w:rsid w:val="00B56598"/>
    <w:rsid w:val="00C63288"/>
    <w:rsid w:val="00CF6D39"/>
    <w:rsid w:val="00D2282D"/>
    <w:rsid w:val="00DD4633"/>
    <w:rsid w:val="00E873DD"/>
    <w:rsid w:val="00F20EA1"/>
    <w:rsid w:val="00F70BFE"/>
    <w:rsid w:val="00F96554"/>
    <w:rsid w:val="00FA5055"/>
    <w:rsid w:val="00FB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1</Pages>
  <Words>140</Words>
  <Characters>801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13</cp:revision>
  <cp:lastPrinted>2020-09-21T13:02:00Z</cp:lastPrinted>
  <dcterms:created xsi:type="dcterms:W3CDTF">2020-09-22T12:21:00Z</dcterms:created>
  <dcterms:modified xsi:type="dcterms:W3CDTF">2023-09-05T11:54:00Z</dcterms:modified>
</cp:coreProperties>
</file>