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A17" w:rsidRPr="002F6215" w:rsidRDefault="00224A17" w:rsidP="00A8042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</w:t>
      </w:r>
      <w:r w:rsidRPr="002F6215">
        <w:rPr>
          <w:sz w:val="28"/>
          <w:szCs w:val="28"/>
        </w:rPr>
        <w:t>ОВЕТ ДЕПУТАТОВ БАБЕЕВСКОГО СЕЛЬСКОГО ПОСЕЛЕНИЯ</w:t>
      </w:r>
    </w:p>
    <w:p w:rsidR="00224A17" w:rsidRPr="002F6215" w:rsidRDefault="00224A17" w:rsidP="00A80422">
      <w:pPr>
        <w:jc w:val="center"/>
        <w:rPr>
          <w:sz w:val="28"/>
          <w:szCs w:val="28"/>
        </w:rPr>
      </w:pPr>
      <w:r w:rsidRPr="002F6215">
        <w:rPr>
          <w:sz w:val="28"/>
          <w:szCs w:val="28"/>
        </w:rPr>
        <w:t>ТЕМНИКОВСКОГО МУНИЦИПАЛЬНОГО РАЙОНА</w:t>
      </w:r>
    </w:p>
    <w:p w:rsidR="00224A17" w:rsidRPr="002F6215" w:rsidRDefault="00224A17" w:rsidP="00A80422">
      <w:pPr>
        <w:jc w:val="center"/>
        <w:rPr>
          <w:sz w:val="28"/>
          <w:szCs w:val="28"/>
        </w:rPr>
      </w:pPr>
      <w:r w:rsidRPr="002F6215">
        <w:rPr>
          <w:sz w:val="28"/>
          <w:szCs w:val="28"/>
        </w:rPr>
        <w:t>РЕСПУБЛИКИ МОРДОВИЯ</w:t>
      </w:r>
    </w:p>
    <w:p w:rsidR="00224A17" w:rsidRDefault="00224A17" w:rsidP="00A80422">
      <w:pPr>
        <w:jc w:val="center"/>
        <w:rPr>
          <w:color w:val="000000"/>
        </w:rPr>
      </w:pPr>
    </w:p>
    <w:p w:rsidR="00224A17" w:rsidRPr="00717A72" w:rsidRDefault="00224A17" w:rsidP="00A80422">
      <w:pPr>
        <w:jc w:val="center"/>
        <w:rPr>
          <w:color w:val="000000"/>
        </w:rPr>
      </w:pPr>
      <w:r>
        <w:rPr>
          <w:color w:val="000000"/>
        </w:rPr>
        <w:t>двадцать первая</w:t>
      </w:r>
      <w:r w:rsidRPr="00717A72">
        <w:rPr>
          <w:color w:val="000000"/>
        </w:rPr>
        <w:t xml:space="preserve"> сессия</w:t>
      </w:r>
    </w:p>
    <w:p w:rsidR="00224A17" w:rsidRPr="00717A72" w:rsidRDefault="00224A17" w:rsidP="00A80422">
      <w:pPr>
        <w:jc w:val="center"/>
        <w:rPr>
          <w:color w:val="000000"/>
        </w:rPr>
      </w:pPr>
      <w:r>
        <w:rPr>
          <w:color w:val="000000"/>
        </w:rPr>
        <w:t>п</w:t>
      </w:r>
      <w:r w:rsidRPr="00717A72">
        <w:rPr>
          <w:color w:val="000000"/>
        </w:rPr>
        <w:t>ервого созыва</w:t>
      </w:r>
    </w:p>
    <w:p w:rsidR="00224A17" w:rsidRPr="00F17405" w:rsidRDefault="00224A17" w:rsidP="00A80422">
      <w:pPr>
        <w:jc w:val="center"/>
        <w:rPr>
          <w:b/>
          <w:bCs/>
          <w:color w:val="000000"/>
          <w:sz w:val="28"/>
          <w:szCs w:val="28"/>
        </w:rPr>
      </w:pPr>
    </w:p>
    <w:p w:rsidR="00224A17" w:rsidRPr="008350E8" w:rsidRDefault="00224A17" w:rsidP="00A80422">
      <w:pPr>
        <w:jc w:val="center"/>
        <w:rPr>
          <w:b/>
          <w:bCs/>
          <w:color w:val="000000"/>
          <w:sz w:val="34"/>
          <w:szCs w:val="34"/>
        </w:rPr>
      </w:pPr>
      <w:r w:rsidRPr="008350E8">
        <w:rPr>
          <w:b/>
          <w:bCs/>
          <w:color w:val="000000"/>
          <w:sz w:val="34"/>
          <w:szCs w:val="34"/>
        </w:rPr>
        <w:t>Р</w:t>
      </w:r>
      <w:r>
        <w:rPr>
          <w:b/>
          <w:bCs/>
          <w:color w:val="000000"/>
          <w:sz w:val="34"/>
          <w:szCs w:val="34"/>
        </w:rPr>
        <w:t xml:space="preserve"> </w:t>
      </w:r>
      <w:r w:rsidRPr="008350E8">
        <w:rPr>
          <w:b/>
          <w:bCs/>
          <w:color w:val="000000"/>
          <w:sz w:val="34"/>
          <w:szCs w:val="34"/>
        </w:rPr>
        <w:t>Е</w:t>
      </w:r>
      <w:r>
        <w:rPr>
          <w:b/>
          <w:bCs/>
          <w:color w:val="000000"/>
          <w:sz w:val="34"/>
          <w:szCs w:val="34"/>
        </w:rPr>
        <w:t xml:space="preserve"> </w:t>
      </w:r>
      <w:r w:rsidRPr="008350E8">
        <w:rPr>
          <w:b/>
          <w:bCs/>
          <w:color w:val="000000"/>
          <w:sz w:val="34"/>
          <w:szCs w:val="34"/>
        </w:rPr>
        <w:t>Ш</w:t>
      </w:r>
      <w:r>
        <w:rPr>
          <w:b/>
          <w:bCs/>
          <w:color w:val="000000"/>
          <w:sz w:val="34"/>
          <w:szCs w:val="34"/>
        </w:rPr>
        <w:t xml:space="preserve"> </w:t>
      </w:r>
      <w:r w:rsidRPr="008350E8">
        <w:rPr>
          <w:b/>
          <w:bCs/>
          <w:color w:val="000000"/>
          <w:sz w:val="34"/>
          <w:szCs w:val="34"/>
        </w:rPr>
        <w:t>Е</w:t>
      </w:r>
      <w:r>
        <w:rPr>
          <w:b/>
          <w:bCs/>
          <w:color w:val="000000"/>
          <w:sz w:val="34"/>
          <w:szCs w:val="34"/>
        </w:rPr>
        <w:t xml:space="preserve"> </w:t>
      </w:r>
      <w:r w:rsidRPr="008350E8">
        <w:rPr>
          <w:b/>
          <w:bCs/>
          <w:color w:val="000000"/>
          <w:sz w:val="34"/>
          <w:szCs w:val="34"/>
        </w:rPr>
        <w:t>Н</w:t>
      </w:r>
      <w:r>
        <w:rPr>
          <w:b/>
          <w:bCs/>
          <w:color w:val="000000"/>
          <w:sz w:val="34"/>
          <w:szCs w:val="34"/>
        </w:rPr>
        <w:t xml:space="preserve"> </w:t>
      </w:r>
      <w:r w:rsidRPr="008350E8">
        <w:rPr>
          <w:b/>
          <w:bCs/>
          <w:color w:val="000000"/>
          <w:sz w:val="34"/>
          <w:szCs w:val="34"/>
        </w:rPr>
        <w:t>И</w:t>
      </w:r>
      <w:r>
        <w:rPr>
          <w:b/>
          <w:bCs/>
          <w:color w:val="000000"/>
          <w:sz w:val="34"/>
          <w:szCs w:val="34"/>
        </w:rPr>
        <w:t xml:space="preserve"> </w:t>
      </w:r>
      <w:r w:rsidRPr="008350E8">
        <w:rPr>
          <w:b/>
          <w:bCs/>
          <w:color w:val="000000"/>
          <w:sz w:val="34"/>
          <w:szCs w:val="34"/>
        </w:rPr>
        <w:t>Е</w:t>
      </w:r>
    </w:p>
    <w:p w:rsidR="00224A17" w:rsidRDefault="00224A17" w:rsidP="00A80422">
      <w:pPr>
        <w:jc w:val="center"/>
        <w:rPr>
          <w:b/>
          <w:bCs/>
          <w:color w:val="000000"/>
        </w:rPr>
      </w:pPr>
    </w:p>
    <w:p w:rsidR="00224A17" w:rsidRPr="00491189" w:rsidRDefault="00224A17" w:rsidP="00A80422">
      <w:pPr>
        <w:jc w:val="center"/>
        <w:rPr>
          <w:color w:val="000000"/>
        </w:rPr>
      </w:pPr>
    </w:p>
    <w:p w:rsidR="00224A17" w:rsidRPr="00491189" w:rsidRDefault="00224A17" w:rsidP="00491189">
      <w:pPr>
        <w:rPr>
          <w:color w:val="000000"/>
          <w:sz w:val="28"/>
          <w:szCs w:val="28"/>
          <w:u w:val="single"/>
        </w:rPr>
      </w:pPr>
      <w:r w:rsidRPr="00491189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29</w:t>
      </w:r>
      <w:r w:rsidRPr="00491189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сентября </w:t>
      </w:r>
      <w:r w:rsidRPr="00491189">
        <w:rPr>
          <w:color w:val="000000"/>
          <w:sz w:val="28"/>
          <w:szCs w:val="28"/>
        </w:rPr>
        <w:t>2023 года</w:t>
      </w:r>
      <w:r w:rsidRPr="00491189">
        <w:rPr>
          <w:color w:val="000000"/>
          <w:sz w:val="28"/>
          <w:szCs w:val="28"/>
        </w:rPr>
        <w:tab/>
      </w:r>
      <w:r w:rsidRPr="00491189">
        <w:rPr>
          <w:color w:val="000000"/>
          <w:sz w:val="28"/>
          <w:szCs w:val="28"/>
        </w:rPr>
        <w:tab/>
      </w:r>
      <w:r w:rsidRPr="00491189">
        <w:rPr>
          <w:color w:val="000000"/>
          <w:sz w:val="28"/>
          <w:szCs w:val="28"/>
        </w:rPr>
        <w:tab/>
      </w:r>
      <w:r w:rsidRPr="00491189">
        <w:rPr>
          <w:color w:val="000000"/>
          <w:sz w:val="28"/>
          <w:szCs w:val="28"/>
        </w:rPr>
        <w:tab/>
      </w:r>
      <w:r w:rsidRPr="00491189">
        <w:rPr>
          <w:color w:val="000000"/>
          <w:sz w:val="28"/>
          <w:szCs w:val="28"/>
        </w:rPr>
        <w:tab/>
      </w:r>
      <w:r w:rsidRPr="00491189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</w:t>
      </w:r>
      <w:r w:rsidRPr="004911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</w:t>
      </w:r>
      <w:r w:rsidRPr="008E52EB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106</w:t>
      </w:r>
    </w:p>
    <w:p w:rsidR="00224A17" w:rsidRPr="00491189" w:rsidRDefault="00224A17" w:rsidP="00A80422">
      <w:pPr>
        <w:jc w:val="center"/>
        <w:rPr>
          <w:color w:val="000000"/>
        </w:rPr>
      </w:pPr>
    </w:p>
    <w:p w:rsidR="00224A17" w:rsidRPr="00491189" w:rsidRDefault="00224A17" w:rsidP="00A80422">
      <w:pPr>
        <w:jc w:val="center"/>
        <w:rPr>
          <w:color w:val="000000"/>
          <w:sz w:val="28"/>
          <w:szCs w:val="28"/>
        </w:rPr>
      </w:pPr>
      <w:r w:rsidRPr="00491189">
        <w:rPr>
          <w:color w:val="000000"/>
          <w:sz w:val="28"/>
          <w:szCs w:val="28"/>
        </w:rPr>
        <w:t>с.Бабеево</w:t>
      </w:r>
    </w:p>
    <w:p w:rsidR="00224A17" w:rsidRPr="00491189" w:rsidRDefault="00224A17" w:rsidP="00A80422">
      <w:pPr>
        <w:jc w:val="center"/>
        <w:rPr>
          <w:color w:val="000000"/>
          <w:sz w:val="28"/>
          <w:szCs w:val="28"/>
        </w:rPr>
      </w:pPr>
    </w:p>
    <w:p w:rsidR="00224A17" w:rsidRPr="00491189" w:rsidRDefault="00224A17" w:rsidP="00A80422">
      <w:pPr>
        <w:jc w:val="center"/>
        <w:rPr>
          <w:sz w:val="28"/>
          <w:szCs w:val="28"/>
          <w:highlight w:val="red"/>
        </w:rPr>
      </w:pPr>
      <w:r w:rsidRPr="00491189">
        <w:rPr>
          <w:sz w:val="28"/>
          <w:szCs w:val="28"/>
        </w:rPr>
        <w:t xml:space="preserve">О внесении изменений в решение Совета депутатов Бабеевского сельского поселения Темниковского муниципального района Республики Мордовия от </w:t>
      </w:r>
    </w:p>
    <w:p w:rsidR="00224A17" w:rsidRPr="00491189" w:rsidRDefault="00224A17" w:rsidP="00A80422">
      <w:pPr>
        <w:jc w:val="center"/>
        <w:rPr>
          <w:sz w:val="28"/>
          <w:szCs w:val="28"/>
        </w:rPr>
      </w:pPr>
      <w:r w:rsidRPr="00491189">
        <w:rPr>
          <w:color w:val="000000"/>
          <w:sz w:val="28"/>
          <w:szCs w:val="28"/>
        </w:rPr>
        <w:t>30 декабря 2022 года № 86</w:t>
      </w:r>
      <w:r w:rsidRPr="00491189">
        <w:rPr>
          <w:sz w:val="28"/>
          <w:szCs w:val="28"/>
        </w:rPr>
        <w:t xml:space="preserve"> «О бюджете Бабеевского сельского поселения Темниковского муниципального района Республики Мордовия</w:t>
      </w:r>
    </w:p>
    <w:p w:rsidR="00224A17" w:rsidRPr="00491189" w:rsidRDefault="00224A17" w:rsidP="00A80422">
      <w:pPr>
        <w:jc w:val="center"/>
        <w:rPr>
          <w:sz w:val="28"/>
          <w:szCs w:val="28"/>
        </w:rPr>
      </w:pPr>
      <w:r w:rsidRPr="00491189">
        <w:rPr>
          <w:sz w:val="28"/>
          <w:szCs w:val="28"/>
        </w:rPr>
        <w:t>на 2023 год и на плановый период  2024 и 2025 годов»</w:t>
      </w:r>
    </w:p>
    <w:p w:rsidR="00224A17" w:rsidRPr="00756FA5" w:rsidRDefault="00224A17" w:rsidP="00A80422">
      <w:pPr>
        <w:jc w:val="center"/>
      </w:pPr>
    </w:p>
    <w:p w:rsidR="00224A17" w:rsidRPr="002F17ED" w:rsidRDefault="00224A17" w:rsidP="004A06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F17ED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  <w:r w:rsidRPr="002F17E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  <w:r w:rsidRPr="002F17ED">
        <w:rPr>
          <w:rFonts w:ascii="Times New Roman" w:hAnsi="Times New Roman" w:cs="Times New Roman"/>
          <w:sz w:val="28"/>
          <w:szCs w:val="28"/>
        </w:rPr>
        <w:t>Темниковского муниципального района   р е ш и л:</w:t>
      </w:r>
    </w:p>
    <w:p w:rsidR="00224A17" w:rsidRDefault="00224A17" w:rsidP="004A0616">
      <w:pPr>
        <w:ind w:firstLine="900"/>
        <w:jc w:val="both"/>
        <w:rPr>
          <w:sz w:val="28"/>
          <w:szCs w:val="28"/>
        </w:rPr>
      </w:pPr>
    </w:p>
    <w:p w:rsidR="00224A17" w:rsidRDefault="00224A17" w:rsidP="004A0616">
      <w:pPr>
        <w:ind w:firstLine="900"/>
        <w:jc w:val="both"/>
        <w:rPr>
          <w:sz w:val="28"/>
          <w:szCs w:val="28"/>
        </w:rPr>
      </w:pPr>
      <w:r w:rsidRPr="004D18DC">
        <w:rPr>
          <w:sz w:val="28"/>
          <w:szCs w:val="28"/>
        </w:rPr>
        <w:t xml:space="preserve">1. Внести в решение Совета депутатов </w:t>
      </w:r>
      <w:r>
        <w:rPr>
          <w:sz w:val="28"/>
          <w:szCs w:val="28"/>
        </w:rPr>
        <w:t xml:space="preserve">Бабеевского сельского поселения </w:t>
      </w:r>
      <w:r w:rsidRPr="004D18DC">
        <w:rPr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color w:val="000000"/>
          <w:sz w:val="28"/>
          <w:szCs w:val="28"/>
        </w:rPr>
        <w:t>от 30 декабря 2022 года № 86</w:t>
      </w:r>
      <w:r>
        <w:rPr>
          <w:sz w:val="28"/>
          <w:szCs w:val="28"/>
        </w:rPr>
        <w:t> </w:t>
      </w:r>
      <w:r w:rsidRPr="004D18DC">
        <w:rPr>
          <w:sz w:val="28"/>
          <w:szCs w:val="28"/>
        </w:rPr>
        <w:t xml:space="preserve">«О бюджете </w:t>
      </w:r>
      <w:r>
        <w:rPr>
          <w:sz w:val="28"/>
          <w:szCs w:val="28"/>
        </w:rPr>
        <w:t xml:space="preserve">Бабеевского сельского поселения </w:t>
      </w:r>
      <w:r w:rsidRPr="004D18DC">
        <w:rPr>
          <w:sz w:val="28"/>
          <w:szCs w:val="28"/>
        </w:rPr>
        <w:t>Темниковского муниципального района Республики Мордовия на 20</w:t>
      </w:r>
      <w:r>
        <w:rPr>
          <w:sz w:val="28"/>
          <w:szCs w:val="28"/>
        </w:rPr>
        <w:t>23</w:t>
      </w:r>
      <w:r w:rsidRPr="004D18DC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24</w:t>
      </w:r>
      <w:r w:rsidRPr="004D18DC">
        <w:rPr>
          <w:sz w:val="28"/>
          <w:szCs w:val="28"/>
        </w:rPr>
        <w:t xml:space="preserve"> и 20</w:t>
      </w:r>
      <w:r>
        <w:rPr>
          <w:sz w:val="28"/>
          <w:szCs w:val="28"/>
        </w:rPr>
        <w:t>25</w:t>
      </w:r>
      <w:r w:rsidRPr="004D18DC">
        <w:rPr>
          <w:sz w:val="28"/>
          <w:szCs w:val="28"/>
        </w:rPr>
        <w:t xml:space="preserve"> годов» следующие изменения:</w:t>
      </w:r>
    </w:p>
    <w:p w:rsidR="00224A17" w:rsidRDefault="00224A17" w:rsidP="004A0616">
      <w:pPr>
        <w:ind w:firstLine="900"/>
        <w:jc w:val="both"/>
        <w:rPr>
          <w:sz w:val="28"/>
          <w:szCs w:val="28"/>
        </w:rPr>
      </w:pPr>
    </w:p>
    <w:p w:rsidR="00224A17" w:rsidRDefault="00224A17" w:rsidP="004A061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304"/>
      <w:r w:rsidRPr="004D18DC"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1.1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.  Утвердить бюджет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сельского поселения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 на 20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10 323,9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>тыс.руб</w:t>
      </w:r>
      <w:r>
        <w:rPr>
          <w:rFonts w:ascii="Times New Roman" w:hAnsi="Times New Roman" w:cs="Times New Roman"/>
          <w:sz w:val="28"/>
          <w:szCs w:val="28"/>
          <w:lang w:eastAsia="ru-RU"/>
        </w:rPr>
        <w:t>лей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, расходам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10 242,6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 тыс.руб</w:t>
      </w:r>
      <w:r>
        <w:rPr>
          <w:rFonts w:ascii="Times New Roman" w:hAnsi="Times New Roman" w:cs="Times New Roman"/>
          <w:sz w:val="28"/>
          <w:szCs w:val="28"/>
          <w:lang w:eastAsia="ru-RU"/>
        </w:rPr>
        <w:t>лей.</w:t>
      </w:r>
    </w:p>
    <w:p w:rsidR="00224A17" w:rsidRDefault="00224A17" w:rsidP="004A061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1.2.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бюджет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сельского поселения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2024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3 916,3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>тыс.руб</w:t>
      </w:r>
      <w:r>
        <w:rPr>
          <w:rFonts w:ascii="Times New Roman" w:hAnsi="Times New Roman" w:cs="Times New Roman"/>
          <w:sz w:val="28"/>
          <w:szCs w:val="28"/>
          <w:lang w:eastAsia="ru-RU"/>
        </w:rPr>
        <w:t>лей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, расходам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3 723,6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 тыс.руб</w:t>
      </w:r>
      <w:r>
        <w:rPr>
          <w:rFonts w:ascii="Times New Roman" w:hAnsi="Times New Roman" w:cs="Times New Roman"/>
          <w:sz w:val="28"/>
          <w:szCs w:val="28"/>
          <w:lang w:eastAsia="ru-RU"/>
        </w:rPr>
        <w:t>лей.</w:t>
      </w:r>
    </w:p>
    <w:p w:rsidR="00224A17" w:rsidRDefault="00224A17" w:rsidP="004A061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1.3.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бюджет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сельского поселения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 на 20</w:t>
      </w: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 год (далее - местный бюджет) по доходам в сумме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3 968,6 тыс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>.руб</w:t>
      </w:r>
      <w:r>
        <w:rPr>
          <w:rFonts w:ascii="Times New Roman" w:hAnsi="Times New Roman" w:cs="Times New Roman"/>
          <w:sz w:val="28"/>
          <w:szCs w:val="28"/>
          <w:lang w:eastAsia="ru-RU"/>
        </w:rPr>
        <w:t>лей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 xml:space="preserve">, расходам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3 711,6 </w:t>
      </w:r>
      <w:r w:rsidRPr="00300083">
        <w:rPr>
          <w:rFonts w:ascii="Times New Roman" w:hAnsi="Times New Roman" w:cs="Times New Roman"/>
          <w:sz w:val="28"/>
          <w:szCs w:val="28"/>
          <w:lang w:eastAsia="ru-RU"/>
        </w:rPr>
        <w:t>тыс.руб</w:t>
      </w:r>
      <w:r>
        <w:rPr>
          <w:rFonts w:ascii="Times New Roman" w:hAnsi="Times New Roman" w:cs="Times New Roman"/>
          <w:sz w:val="28"/>
          <w:szCs w:val="28"/>
          <w:lang w:eastAsia="ru-RU"/>
        </w:rPr>
        <w:t>лей.</w:t>
      </w:r>
    </w:p>
    <w:bookmarkEnd w:id="0"/>
    <w:p w:rsidR="00224A17" w:rsidRPr="00300083" w:rsidRDefault="00224A17" w:rsidP="004A06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30008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300083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1</w:t>
      </w:r>
      <w:r w:rsidRPr="00300083">
        <w:rPr>
          <w:sz w:val="28"/>
          <w:szCs w:val="28"/>
        </w:rPr>
        <w:t xml:space="preserve"> изложить в редакции согласно приложению № </w:t>
      </w:r>
      <w:r>
        <w:rPr>
          <w:sz w:val="28"/>
          <w:szCs w:val="28"/>
        </w:rPr>
        <w:t>1</w:t>
      </w:r>
      <w:r w:rsidRPr="00300083">
        <w:rPr>
          <w:sz w:val="28"/>
          <w:szCs w:val="28"/>
        </w:rPr>
        <w:t xml:space="preserve"> к настоящему решению.</w:t>
      </w:r>
    </w:p>
    <w:p w:rsidR="00224A17" w:rsidRPr="00300083" w:rsidRDefault="00224A17" w:rsidP="004A0616">
      <w:pPr>
        <w:ind w:firstLine="540"/>
        <w:jc w:val="both"/>
        <w:rPr>
          <w:sz w:val="28"/>
          <w:szCs w:val="28"/>
        </w:rPr>
      </w:pPr>
      <w:r w:rsidRPr="0030008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300083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300083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2</w:t>
      </w:r>
      <w:r w:rsidRPr="00300083">
        <w:rPr>
          <w:sz w:val="28"/>
          <w:szCs w:val="28"/>
        </w:rPr>
        <w:t xml:space="preserve"> изложить в редакции согласно приложению № </w:t>
      </w:r>
      <w:r>
        <w:rPr>
          <w:sz w:val="28"/>
          <w:szCs w:val="28"/>
        </w:rPr>
        <w:t>2</w:t>
      </w:r>
      <w:r w:rsidRPr="00300083">
        <w:rPr>
          <w:sz w:val="28"/>
          <w:szCs w:val="28"/>
        </w:rPr>
        <w:t xml:space="preserve"> к настоящему решению.</w:t>
      </w:r>
    </w:p>
    <w:p w:rsidR="00224A17" w:rsidRDefault="00224A17" w:rsidP="004A0616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00083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300083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3</w:t>
      </w:r>
      <w:r w:rsidRPr="00300083">
        <w:rPr>
          <w:sz w:val="28"/>
          <w:szCs w:val="28"/>
        </w:rPr>
        <w:t xml:space="preserve"> изложить в редакции согласно приложению № </w:t>
      </w:r>
      <w:r>
        <w:rPr>
          <w:sz w:val="28"/>
          <w:szCs w:val="28"/>
        </w:rPr>
        <w:t>3</w:t>
      </w:r>
      <w:r w:rsidRPr="00300083">
        <w:rPr>
          <w:sz w:val="28"/>
          <w:szCs w:val="28"/>
        </w:rPr>
        <w:t xml:space="preserve"> к настоящему решению.  </w:t>
      </w:r>
    </w:p>
    <w:p w:rsidR="00224A17" w:rsidRDefault="00224A17" w:rsidP="004A0616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1.8. </w:t>
      </w:r>
      <w:r w:rsidRPr="00300083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4</w:t>
      </w:r>
      <w:r w:rsidRPr="00300083">
        <w:rPr>
          <w:sz w:val="28"/>
          <w:szCs w:val="28"/>
        </w:rPr>
        <w:t xml:space="preserve"> изложить в редакции согласно приложению № </w:t>
      </w:r>
      <w:r>
        <w:rPr>
          <w:sz w:val="28"/>
          <w:szCs w:val="28"/>
        </w:rPr>
        <w:t>4</w:t>
      </w:r>
      <w:r w:rsidRPr="00300083">
        <w:rPr>
          <w:sz w:val="28"/>
          <w:szCs w:val="28"/>
        </w:rPr>
        <w:t xml:space="preserve"> к настоящему решению. </w:t>
      </w:r>
    </w:p>
    <w:p w:rsidR="00224A17" w:rsidRDefault="00224A17" w:rsidP="004A0616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1.9.  Приложение  5 изложить  в  редакции согласно   приложения    №  5 к </w:t>
      </w:r>
    </w:p>
    <w:p w:rsidR="00224A17" w:rsidRDefault="00224A17" w:rsidP="004A0616">
      <w:pPr>
        <w:jc w:val="both"/>
        <w:rPr>
          <w:sz w:val="28"/>
          <w:szCs w:val="28"/>
        </w:rPr>
      </w:pPr>
      <w:r>
        <w:rPr>
          <w:sz w:val="28"/>
          <w:szCs w:val="28"/>
        </w:rPr>
        <w:t>настоящему решению.</w:t>
      </w:r>
    </w:p>
    <w:p w:rsidR="00224A17" w:rsidRDefault="00224A17" w:rsidP="004A06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1.10.  Приложение  6 изложить  в  редакции согласно   приложения    №  6 к настоящему решению.</w:t>
      </w:r>
    </w:p>
    <w:p w:rsidR="00224A17" w:rsidRDefault="00224A17" w:rsidP="004A0616">
      <w:pPr>
        <w:ind w:firstLine="900"/>
        <w:jc w:val="both"/>
        <w:rPr>
          <w:sz w:val="28"/>
          <w:szCs w:val="28"/>
        </w:rPr>
      </w:pPr>
    </w:p>
    <w:p w:rsidR="00224A17" w:rsidRPr="004D18DC" w:rsidRDefault="00224A17" w:rsidP="004A0616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D18DC">
        <w:rPr>
          <w:sz w:val="28"/>
          <w:szCs w:val="28"/>
        </w:rPr>
        <w:t>Настоящее ре</w:t>
      </w:r>
      <w:r>
        <w:rPr>
          <w:sz w:val="28"/>
          <w:szCs w:val="28"/>
        </w:rPr>
        <w:t>шение вступает в силу п</w:t>
      </w:r>
      <w:r w:rsidRPr="004D18DC">
        <w:rPr>
          <w:sz w:val="28"/>
          <w:szCs w:val="28"/>
        </w:rPr>
        <w:t>о</w:t>
      </w:r>
      <w:r>
        <w:rPr>
          <w:sz w:val="28"/>
          <w:szCs w:val="28"/>
        </w:rPr>
        <w:t>сле</w:t>
      </w:r>
      <w:r w:rsidRPr="004D18DC">
        <w:rPr>
          <w:sz w:val="28"/>
          <w:szCs w:val="28"/>
        </w:rPr>
        <w:t xml:space="preserve"> дня его официального опубликования. </w:t>
      </w:r>
    </w:p>
    <w:p w:rsidR="00224A17" w:rsidRDefault="00224A17" w:rsidP="004A0616">
      <w:pPr>
        <w:ind w:firstLine="900"/>
        <w:jc w:val="both"/>
      </w:pPr>
    </w:p>
    <w:p w:rsidR="00224A17" w:rsidRDefault="00224A17" w:rsidP="004A0616">
      <w:pPr>
        <w:ind w:firstLine="900"/>
        <w:jc w:val="both"/>
      </w:pPr>
    </w:p>
    <w:p w:rsidR="00224A17" w:rsidRDefault="00224A17" w:rsidP="004A0616">
      <w:pPr>
        <w:jc w:val="both"/>
        <w:rPr>
          <w:sz w:val="28"/>
          <w:szCs w:val="28"/>
        </w:rPr>
      </w:pPr>
    </w:p>
    <w:p w:rsidR="00224A17" w:rsidRDefault="00224A17" w:rsidP="004A061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</w:t>
      </w:r>
    </w:p>
    <w:p w:rsidR="00224A17" w:rsidRDefault="00224A17" w:rsidP="004A06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Ю.П.Нечайкин </w:t>
      </w:r>
    </w:p>
    <w:p w:rsidR="00224A17" w:rsidRDefault="00224A17" w:rsidP="004A0616">
      <w:pPr>
        <w:jc w:val="both"/>
        <w:rPr>
          <w:sz w:val="28"/>
          <w:szCs w:val="28"/>
        </w:rPr>
      </w:pPr>
    </w:p>
    <w:p w:rsidR="00224A17" w:rsidRDefault="00224A17" w:rsidP="004A0616">
      <w:pPr>
        <w:jc w:val="both"/>
        <w:rPr>
          <w:sz w:val="28"/>
          <w:szCs w:val="28"/>
        </w:rPr>
      </w:pPr>
    </w:p>
    <w:p w:rsidR="00224A17" w:rsidRDefault="00224A17" w:rsidP="009C76E5">
      <w:pPr>
        <w:ind w:firstLine="540"/>
        <w:jc w:val="both"/>
        <w:rPr>
          <w:b/>
          <w:bCs/>
          <w:sz w:val="28"/>
          <w:szCs w:val="28"/>
        </w:rPr>
      </w:pPr>
    </w:p>
    <w:p w:rsidR="00224A17" w:rsidRDefault="00224A17" w:rsidP="009C76E5">
      <w:pPr>
        <w:ind w:firstLine="540"/>
        <w:jc w:val="center"/>
        <w:rPr>
          <w:b/>
          <w:bCs/>
          <w:sz w:val="28"/>
          <w:szCs w:val="28"/>
        </w:rPr>
      </w:pPr>
    </w:p>
    <w:p w:rsidR="00224A17" w:rsidRDefault="00224A17" w:rsidP="009C76E5">
      <w:pPr>
        <w:ind w:firstLine="540"/>
        <w:jc w:val="center"/>
        <w:rPr>
          <w:b/>
          <w:bCs/>
          <w:sz w:val="28"/>
          <w:szCs w:val="28"/>
        </w:rPr>
      </w:pPr>
    </w:p>
    <w:p w:rsidR="00224A17" w:rsidRDefault="00224A17" w:rsidP="009C76E5">
      <w:pPr>
        <w:ind w:firstLine="540"/>
        <w:jc w:val="center"/>
        <w:rPr>
          <w:b/>
          <w:bCs/>
          <w:sz w:val="28"/>
          <w:szCs w:val="28"/>
        </w:rPr>
      </w:pPr>
    </w:p>
    <w:p w:rsidR="00224A17" w:rsidRDefault="00224A17" w:rsidP="009C76E5">
      <w:pPr>
        <w:ind w:firstLine="540"/>
        <w:jc w:val="center"/>
        <w:rPr>
          <w:b/>
          <w:bCs/>
          <w:sz w:val="28"/>
          <w:szCs w:val="28"/>
        </w:rPr>
      </w:pPr>
    </w:p>
    <w:p w:rsidR="00224A17" w:rsidRDefault="00224A17" w:rsidP="009C76E5">
      <w:pPr>
        <w:ind w:firstLine="540"/>
        <w:jc w:val="center"/>
        <w:rPr>
          <w:b/>
          <w:bCs/>
          <w:sz w:val="28"/>
          <w:szCs w:val="28"/>
        </w:rPr>
      </w:pPr>
    </w:p>
    <w:p w:rsidR="00224A17" w:rsidRDefault="00224A17" w:rsidP="009C76E5">
      <w:pPr>
        <w:ind w:firstLine="540"/>
        <w:jc w:val="center"/>
        <w:rPr>
          <w:b/>
          <w:bCs/>
          <w:sz w:val="28"/>
          <w:szCs w:val="28"/>
        </w:rPr>
      </w:pPr>
    </w:p>
    <w:sectPr w:rsidR="00224A17" w:rsidSect="002E60C2">
      <w:headerReference w:type="default" r:id="rId7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A17" w:rsidRDefault="00224A17">
      <w:r>
        <w:separator/>
      </w:r>
    </w:p>
  </w:endnote>
  <w:endnote w:type="continuationSeparator" w:id="1">
    <w:p w:rsidR="00224A17" w:rsidRDefault="00224A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A17" w:rsidRDefault="00224A17">
      <w:r>
        <w:separator/>
      </w:r>
    </w:p>
  </w:footnote>
  <w:footnote w:type="continuationSeparator" w:id="1">
    <w:p w:rsidR="00224A17" w:rsidRDefault="00224A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A17" w:rsidRDefault="00224A17" w:rsidP="00E73688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24A17" w:rsidRDefault="00224A17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4130"/>
    <w:rsid w:val="00005F56"/>
    <w:rsid w:val="00006B38"/>
    <w:rsid w:val="00006F25"/>
    <w:rsid w:val="00011849"/>
    <w:rsid w:val="0001504B"/>
    <w:rsid w:val="00015093"/>
    <w:rsid w:val="00017992"/>
    <w:rsid w:val="00022F93"/>
    <w:rsid w:val="00023038"/>
    <w:rsid w:val="00023816"/>
    <w:rsid w:val="00025985"/>
    <w:rsid w:val="00027A25"/>
    <w:rsid w:val="00036461"/>
    <w:rsid w:val="00036E63"/>
    <w:rsid w:val="000410C3"/>
    <w:rsid w:val="00041565"/>
    <w:rsid w:val="00042349"/>
    <w:rsid w:val="0004271D"/>
    <w:rsid w:val="00046503"/>
    <w:rsid w:val="000513A4"/>
    <w:rsid w:val="00054E27"/>
    <w:rsid w:val="000573EB"/>
    <w:rsid w:val="00057890"/>
    <w:rsid w:val="000640A9"/>
    <w:rsid w:val="00070835"/>
    <w:rsid w:val="0007220A"/>
    <w:rsid w:val="000722AE"/>
    <w:rsid w:val="000722CE"/>
    <w:rsid w:val="00074491"/>
    <w:rsid w:val="00074893"/>
    <w:rsid w:val="00081787"/>
    <w:rsid w:val="000843E0"/>
    <w:rsid w:val="00085F5E"/>
    <w:rsid w:val="00090BB6"/>
    <w:rsid w:val="00096EC9"/>
    <w:rsid w:val="000A11FC"/>
    <w:rsid w:val="000A13A1"/>
    <w:rsid w:val="000A6F43"/>
    <w:rsid w:val="000A7321"/>
    <w:rsid w:val="000A755F"/>
    <w:rsid w:val="000B074A"/>
    <w:rsid w:val="000B0B91"/>
    <w:rsid w:val="000B2F80"/>
    <w:rsid w:val="000B3F13"/>
    <w:rsid w:val="000B446B"/>
    <w:rsid w:val="000B512F"/>
    <w:rsid w:val="000B670A"/>
    <w:rsid w:val="000B6BDD"/>
    <w:rsid w:val="000C179E"/>
    <w:rsid w:val="000C36AB"/>
    <w:rsid w:val="000C45A5"/>
    <w:rsid w:val="000C6701"/>
    <w:rsid w:val="000C6D38"/>
    <w:rsid w:val="000D2B42"/>
    <w:rsid w:val="000D3B55"/>
    <w:rsid w:val="000D6072"/>
    <w:rsid w:val="000E00FE"/>
    <w:rsid w:val="000E06A7"/>
    <w:rsid w:val="000E3A8A"/>
    <w:rsid w:val="000F483C"/>
    <w:rsid w:val="000F523F"/>
    <w:rsid w:val="000F64F4"/>
    <w:rsid w:val="000F7C76"/>
    <w:rsid w:val="0010066C"/>
    <w:rsid w:val="0010169C"/>
    <w:rsid w:val="00101D69"/>
    <w:rsid w:val="001028F1"/>
    <w:rsid w:val="00105C4D"/>
    <w:rsid w:val="00107EA3"/>
    <w:rsid w:val="00112D06"/>
    <w:rsid w:val="001135D9"/>
    <w:rsid w:val="00114988"/>
    <w:rsid w:val="00114F63"/>
    <w:rsid w:val="0011548C"/>
    <w:rsid w:val="00120278"/>
    <w:rsid w:val="0012160B"/>
    <w:rsid w:val="00121808"/>
    <w:rsid w:val="00121E8B"/>
    <w:rsid w:val="00122611"/>
    <w:rsid w:val="001237FA"/>
    <w:rsid w:val="00134356"/>
    <w:rsid w:val="00135A49"/>
    <w:rsid w:val="0014133E"/>
    <w:rsid w:val="00142756"/>
    <w:rsid w:val="00142930"/>
    <w:rsid w:val="00145F41"/>
    <w:rsid w:val="00153DC9"/>
    <w:rsid w:val="00155FEE"/>
    <w:rsid w:val="001561A7"/>
    <w:rsid w:val="00162AB6"/>
    <w:rsid w:val="00163232"/>
    <w:rsid w:val="0016332A"/>
    <w:rsid w:val="00165F5F"/>
    <w:rsid w:val="0016742B"/>
    <w:rsid w:val="001707FC"/>
    <w:rsid w:val="00172A72"/>
    <w:rsid w:val="00175466"/>
    <w:rsid w:val="00181C6C"/>
    <w:rsid w:val="001838CE"/>
    <w:rsid w:val="00184256"/>
    <w:rsid w:val="00184E3A"/>
    <w:rsid w:val="001855F7"/>
    <w:rsid w:val="001903B6"/>
    <w:rsid w:val="00192168"/>
    <w:rsid w:val="00196733"/>
    <w:rsid w:val="001976D4"/>
    <w:rsid w:val="00197AD0"/>
    <w:rsid w:val="001A0D64"/>
    <w:rsid w:val="001A2334"/>
    <w:rsid w:val="001A79E9"/>
    <w:rsid w:val="001B5A9D"/>
    <w:rsid w:val="001B5EB4"/>
    <w:rsid w:val="001B66E8"/>
    <w:rsid w:val="001C35D7"/>
    <w:rsid w:val="001C3900"/>
    <w:rsid w:val="001C49B0"/>
    <w:rsid w:val="001C4F48"/>
    <w:rsid w:val="001C6690"/>
    <w:rsid w:val="001D3D46"/>
    <w:rsid w:val="001D49B8"/>
    <w:rsid w:val="001D4D77"/>
    <w:rsid w:val="001D5709"/>
    <w:rsid w:val="001D58F5"/>
    <w:rsid w:val="001D59BB"/>
    <w:rsid w:val="001D7CD1"/>
    <w:rsid w:val="001E0410"/>
    <w:rsid w:val="001E2EE1"/>
    <w:rsid w:val="001E3A10"/>
    <w:rsid w:val="001E5538"/>
    <w:rsid w:val="001F433D"/>
    <w:rsid w:val="001F5ED0"/>
    <w:rsid w:val="001F7A4E"/>
    <w:rsid w:val="0020627C"/>
    <w:rsid w:val="00210E4A"/>
    <w:rsid w:val="00213DE1"/>
    <w:rsid w:val="002167B5"/>
    <w:rsid w:val="002232F0"/>
    <w:rsid w:val="00223F78"/>
    <w:rsid w:val="00224A17"/>
    <w:rsid w:val="0022529C"/>
    <w:rsid w:val="002253DB"/>
    <w:rsid w:val="00225504"/>
    <w:rsid w:val="0022699C"/>
    <w:rsid w:val="00226BDD"/>
    <w:rsid w:val="00226FBA"/>
    <w:rsid w:val="0023132D"/>
    <w:rsid w:val="00232F98"/>
    <w:rsid w:val="0023349F"/>
    <w:rsid w:val="00246291"/>
    <w:rsid w:val="00247DCD"/>
    <w:rsid w:val="0025253C"/>
    <w:rsid w:val="00252BD6"/>
    <w:rsid w:val="002626D8"/>
    <w:rsid w:val="002634C8"/>
    <w:rsid w:val="00274CE2"/>
    <w:rsid w:val="002775F0"/>
    <w:rsid w:val="0028024C"/>
    <w:rsid w:val="00281460"/>
    <w:rsid w:val="002910B8"/>
    <w:rsid w:val="00292A6C"/>
    <w:rsid w:val="0029334E"/>
    <w:rsid w:val="00296052"/>
    <w:rsid w:val="002A4B5A"/>
    <w:rsid w:val="002A5917"/>
    <w:rsid w:val="002A6705"/>
    <w:rsid w:val="002A7F85"/>
    <w:rsid w:val="002C22A1"/>
    <w:rsid w:val="002C2DF4"/>
    <w:rsid w:val="002C5C70"/>
    <w:rsid w:val="002C63F2"/>
    <w:rsid w:val="002D0C75"/>
    <w:rsid w:val="002D1227"/>
    <w:rsid w:val="002D1D29"/>
    <w:rsid w:val="002D41C0"/>
    <w:rsid w:val="002E287E"/>
    <w:rsid w:val="002E60C2"/>
    <w:rsid w:val="002E640F"/>
    <w:rsid w:val="002E7873"/>
    <w:rsid w:val="002F17ED"/>
    <w:rsid w:val="002F6215"/>
    <w:rsid w:val="002F7ACF"/>
    <w:rsid w:val="0030001C"/>
    <w:rsid w:val="00300083"/>
    <w:rsid w:val="003004D7"/>
    <w:rsid w:val="003036F3"/>
    <w:rsid w:val="003038C7"/>
    <w:rsid w:val="003039AE"/>
    <w:rsid w:val="00304732"/>
    <w:rsid w:val="003064AE"/>
    <w:rsid w:val="00310CA3"/>
    <w:rsid w:val="00311009"/>
    <w:rsid w:val="00311F93"/>
    <w:rsid w:val="0031263D"/>
    <w:rsid w:val="00312CF3"/>
    <w:rsid w:val="00314175"/>
    <w:rsid w:val="003157F8"/>
    <w:rsid w:val="003212EC"/>
    <w:rsid w:val="00321CED"/>
    <w:rsid w:val="00321E4E"/>
    <w:rsid w:val="00325561"/>
    <w:rsid w:val="00325F1B"/>
    <w:rsid w:val="00333603"/>
    <w:rsid w:val="00333B60"/>
    <w:rsid w:val="0033468F"/>
    <w:rsid w:val="00336741"/>
    <w:rsid w:val="00336F3A"/>
    <w:rsid w:val="003413A2"/>
    <w:rsid w:val="0034387A"/>
    <w:rsid w:val="00347879"/>
    <w:rsid w:val="003500B3"/>
    <w:rsid w:val="00352AFC"/>
    <w:rsid w:val="00353024"/>
    <w:rsid w:val="003548B3"/>
    <w:rsid w:val="0035619D"/>
    <w:rsid w:val="003654F2"/>
    <w:rsid w:val="00367AD9"/>
    <w:rsid w:val="00370A67"/>
    <w:rsid w:val="0038071E"/>
    <w:rsid w:val="00380D87"/>
    <w:rsid w:val="0038297F"/>
    <w:rsid w:val="00386B9F"/>
    <w:rsid w:val="0039283B"/>
    <w:rsid w:val="00393C45"/>
    <w:rsid w:val="003A0A28"/>
    <w:rsid w:val="003A0F9B"/>
    <w:rsid w:val="003A5F26"/>
    <w:rsid w:val="003A6290"/>
    <w:rsid w:val="003B255F"/>
    <w:rsid w:val="003B2B0C"/>
    <w:rsid w:val="003B2EF7"/>
    <w:rsid w:val="003B397E"/>
    <w:rsid w:val="003B7340"/>
    <w:rsid w:val="003C212E"/>
    <w:rsid w:val="003C221F"/>
    <w:rsid w:val="003C2DD2"/>
    <w:rsid w:val="003C3C14"/>
    <w:rsid w:val="003C6CC7"/>
    <w:rsid w:val="003C7A41"/>
    <w:rsid w:val="003D1123"/>
    <w:rsid w:val="003D1EB2"/>
    <w:rsid w:val="003D492F"/>
    <w:rsid w:val="003D678A"/>
    <w:rsid w:val="003D7B8A"/>
    <w:rsid w:val="003E07A1"/>
    <w:rsid w:val="003E7F1C"/>
    <w:rsid w:val="003F041E"/>
    <w:rsid w:val="003F0FC8"/>
    <w:rsid w:val="003F7611"/>
    <w:rsid w:val="004001EE"/>
    <w:rsid w:val="0040119E"/>
    <w:rsid w:val="00401CE5"/>
    <w:rsid w:val="00406250"/>
    <w:rsid w:val="0041099B"/>
    <w:rsid w:val="004111CB"/>
    <w:rsid w:val="00411C97"/>
    <w:rsid w:val="00412130"/>
    <w:rsid w:val="00414297"/>
    <w:rsid w:val="00414921"/>
    <w:rsid w:val="00414AA8"/>
    <w:rsid w:val="00421510"/>
    <w:rsid w:val="004222DA"/>
    <w:rsid w:val="00423428"/>
    <w:rsid w:val="00423854"/>
    <w:rsid w:val="004240A9"/>
    <w:rsid w:val="00424E1E"/>
    <w:rsid w:val="00425351"/>
    <w:rsid w:val="00427A13"/>
    <w:rsid w:val="0043013B"/>
    <w:rsid w:val="00430523"/>
    <w:rsid w:val="00431304"/>
    <w:rsid w:val="004326FF"/>
    <w:rsid w:val="00434C15"/>
    <w:rsid w:val="004365D7"/>
    <w:rsid w:val="004406E8"/>
    <w:rsid w:val="00442D16"/>
    <w:rsid w:val="0044327E"/>
    <w:rsid w:val="00443EF4"/>
    <w:rsid w:val="0045499D"/>
    <w:rsid w:val="00456B1E"/>
    <w:rsid w:val="00456F37"/>
    <w:rsid w:val="00465C00"/>
    <w:rsid w:val="0046733B"/>
    <w:rsid w:val="00470789"/>
    <w:rsid w:val="00471ADF"/>
    <w:rsid w:val="00471CDC"/>
    <w:rsid w:val="00476D35"/>
    <w:rsid w:val="00484453"/>
    <w:rsid w:val="00491189"/>
    <w:rsid w:val="004932BE"/>
    <w:rsid w:val="00494FC7"/>
    <w:rsid w:val="004A0616"/>
    <w:rsid w:val="004A064A"/>
    <w:rsid w:val="004A4F38"/>
    <w:rsid w:val="004A72CA"/>
    <w:rsid w:val="004A7AF5"/>
    <w:rsid w:val="004A7F9E"/>
    <w:rsid w:val="004B0443"/>
    <w:rsid w:val="004B24FB"/>
    <w:rsid w:val="004B6F96"/>
    <w:rsid w:val="004C523D"/>
    <w:rsid w:val="004C57B9"/>
    <w:rsid w:val="004D0BBB"/>
    <w:rsid w:val="004D18DC"/>
    <w:rsid w:val="004D2750"/>
    <w:rsid w:val="004E1872"/>
    <w:rsid w:val="004E39AF"/>
    <w:rsid w:val="004F25F4"/>
    <w:rsid w:val="0050339B"/>
    <w:rsid w:val="00506D39"/>
    <w:rsid w:val="0050747D"/>
    <w:rsid w:val="005107F6"/>
    <w:rsid w:val="0051225C"/>
    <w:rsid w:val="00513475"/>
    <w:rsid w:val="00516B8F"/>
    <w:rsid w:val="0051740D"/>
    <w:rsid w:val="0052071C"/>
    <w:rsid w:val="005228E4"/>
    <w:rsid w:val="00522E1C"/>
    <w:rsid w:val="00523185"/>
    <w:rsid w:val="00524A6D"/>
    <w:rsid w:val="005308B6"/>
    <w:rsid w:val="00533632"/>
    <w:rsid w:val="00540D0D"/>
    <w:rsid w:val="00540E15"/>
    <w:rsid w:val="00542883"/>
    <w:rsid w:val="005439ED"/>
    <w:rsid w:val="00545F6A"/>
    <w:rsid w:val="00550928"/>
    <w:rsid w:val="00550A3C"/>
    <w:rsid w:val="00550BBA"/>
    <w:rsid w:val="00550D0E"/>
    <w:rsid w:val="00551AD0"/>
    <w:rsid w:val="00551F68"/>
    <w:rsid w:val="00554076"/>
    <w:rsid w:val="0055756A"/>
    <w:rsid w:val="00562635"/>
    <w:rsid w:val="0056303E"/>
    <w:rsid w:val="0056431E"/>
    <w:rsid w:val="005713F7"/>
    <w:rsid w:val="005734BF"/>
    <w:rsid w:val="005760D9"/>
    <w:rsid w:val="005765DC"/>
    <w:rsid w:val="00580F0B"/>
    <w:rsid w:val="00582C46"/>
    <w:rsid w:val="00583E61"/>
    <w:rsid w:val="00584301"/>
    <w:rsid w:val="00585720"/>
    <w:rsid w:val="00586A86"/>
    <w:rsid w:val="00587355"/>
    <w:rsid w:val="00594BA8"/>
    <w:rsid w:val="005A0900"/>
    <w:rsid w:val="005A1875"/>
    <w:rsid w:val="005A195F"/>
    <w:rsid w:val="005A288D"/>
    <w:rsid w:val="005A613A"/>
    <w:rsid w:val="005A69A3"/>
    <w:rsid w:val="005A779A"/>
    <w:rsid w:val="005B08B1"/>
    <w:rsid w:val="005B0F30"/>
    <w:rsid w:val="005B1977"/>
    <w:rsid w:val="005B1EB1"/>
    <w:rsid w:val="005B1EFF"/>
    <w:rsid w:val="005B47E1"/>
    <w:rsid w:val="005B5223"/>
    <w:rsid w:val="005B54F3"/>
    <w:rsid w:val="005C166A"/>
    <w:rsid w:val="005C2AA5"/>
    <w:rsid w:val="005C732E"/>
    <w:rsid w:val="005D00EF"/>
    <w:rsid w:val="005D181D"/>
    <w:rsid w:val="005D5453"/>
    <w:rsid w:val="005D74A3"/>
    <w:rsid w:val="005D7DFA"/>
    <w:rsid w:val="005D7E56"/>
    <w:rsid w:val="005E3898"/>
    <w:rsid w:val="005F12B9"/>
    <w:rsid w:val="005F35BA"/>
    <w:rsid w:val="005F58EE"/>
    <w:rsid w:val="005F6B26"/>
    <w:rsid w:val="00600C02"/>
    <w:rsid w:val="00601319"/>
    <w:rsid w:val="00602A66"/>
    <w:rsid w:val="0060304C"/>
    <w:rsid w:val="00604BE0"/>
    <w:rsid w:val="00605AFF"/>
    <w:rsid w:val="006105AB"/>
    <w:rsid w:val="00614732"/>
    <w:rsid w:val="00614E40"/>
    <w:rsid w:val="00617E58"/>
    <w:rsid w:val="00620E33"/>
    <w:rsid w:val="00624AF2"/>
    <w:rsid w:val="00625C70"/>
    <w:rsid w:val="00625DBF"/>
    <w:rsid w:val="00631CFE"/>
    <w:rsid w:val="0063208A"/>
    <w:rsid w:val="00633FE7"/>
    <w:rsid w:val="00634167"/>
    <w:rsid w:val="006408B3"/>
    <w:rsid w:val="0064399A"/>
    <w:rsid w:val="00646B33"/>
    <w:rsid w:val="0065173E"/>
    <w:rsid w:val="00651981"/>
    <w:rsid w:val="006538C5"/>
    <w:rsid w:val="00654C2D"/>
    <w:rsid w:val="00657921"/>
    <w:rsid w:val="00663158"/>
    <w:rsid w:val="00665740"/>
    <w:rsid w:val="00665B41"/>
    <w:rsid w:val="00671FE7"/>
    <w:rsid w:val="006811B3"/>
    <w:rsid w:val="006824B6"/>
    <w:rsid w:val="00685674"/>
    <w:rsid w:val="006863FF"/>
    <w:rsid w:val="00694D00"/>
    <w:rsid w:val="00695EC2"/>
    <w:rsid w:val="00695F58"/>
    <w:rsid w:val="006A05DB"/>
    <w:rsid w:val="006A096C"/>
    <w:rsid w:val="006A0FA6"/>
    <w:rsid w:val="006A1A80"/>
    <w:rsid w:val="006A1FE8"/>
    <w:rsid w:val="006A3583"/>
    <w:rsid w:val="006A45AA"/>
    <w:rsid w:val="006A50E9"/>
    <w:rsid w:val="006A5AA6"/>
    <w:rsid w:val="006B44B9"/>
    <w:rsid w:val="006B77CB"/>
    <w:rsid w:val="006C1212"/>
    <w:rsid w:val="006C3E1F"/>
    <w:rsid w:val="006C6A1A"/>
    <w:rsid w:val="006C77A6"/>
    <w:rsid w:val="006D0AF3"/>
    <w:rsid w:val="006D19C3"/>
    <w:rsid w:val="006D326F"/>
    <w:rsid w:val="006D3E8F"/>
    <w:rsid w:val="006D4789"/>
    <w:rsid w:val="006D58C8"/>
    <w:rsid w:val="006D6EE1"/>
    <w:rsid w:val="006D7530"/>
    <w:rsid w:val="006E08E0"/>
    <w:rsid w:val="006E36D8"/>
    <w:rsid w:val="006E3D8A"/>
    <w:rsid w:val="006E5A4B"/>
    <w:rsid w:val="006F0BBE"/>
    <w:rsid w:val="006F33FB"/>
    <w:rsid w:val="006F78FD"/>
    <w:rsid w:val="00700623"/>
    <w:rsid w:val="007065AF"/>
    <w:rsid w:val="007072BA"/>
    <w:rsid w:val="00711AA1"/>
    <w:rsid w:val="0071599A"/>
    <w:rsid w:val="00717A72"/>
    <w:rsid w:val="00720172"/>
    <w:rsid w:val="00721097"/>
    <w:rsid w:val="007234CB"/>
    <w:rsid w:val="00723B82"/>
    <w:rsid w:val="00726CB7"/>
    <w:rsid w:val="00730D7A"/>
    <w:rsid w:val="0073102A"/>
    <w:rsid w:val="00732EA4"/>
    <w:rsid w:val="0073348A"/>
    <w:rsid w:val="007344FA"/>
    <w:rsid w:val="007434F5"/>
    <w:rsid w:val="007521EF"/>
    <w:rsid w:val="007544B5"/>
    <w:rsid w:val="00756FA5"/>
    <w:rsid w:val="0076123C"/>
    <w:rsid w:val="00764BB8"/>
    <w:rsid w:val="00765280"/>
    <w:rsid w:val="0076577D"/>
    <w:rsid w:val="00765E25"/>
    <w:rsid w:val="0077221B"/>
    <w:rsid w:val="007722B4"/>
    <w:rsid w:val="00774579"/>
    <w:rsid w:val="00774B48"/>
    <w:rsid w:val="007758F0"/>
    <w:rsid w:val="007801ED"/>
    <w:rsid w:val="0078119B"/>
    <w:rsid w:val="00781E32"/>
    <w:rsid w:val="00782DD5"/>
    <w:rsid w:val="00783069"/>
    <w:rsid w:val="007845C5"/>
    <w:rsid w:val="00784C9F"/>
    <w:rsid w:val="00785E60"/>
    <w:rsid w:val="00786BB7"/>
    <w:rsid w:val="00786FDE"/>
    <w:rsid w:val="00791DC2"/>
    <w:rsid w:val="00794B2C"/>
    <w:rsid w:val="007955FB"/>
    <w:rsid w:val="007972C7"/>
    <w:rsid w:val="007A42EB"/>
    <w:rsid w:val="007A6707"/>
    <w:rsid w:val="007A73AC"/>
    <w:rsid w:val="007B4603"/>
    <w:rsid w:val="007B507E"/>
    <w:rsid w:val="007B63DE"/>
    <w:rsid w:val="007C10A3"/>
    <w:rsid w:val="007C1750"/>
    <w:rsid w:val="007C31EF"/>
    <w:rsid w:val="007C4845"/>
    <w:rsid w:val="007C5355"/>
    <w:rsid w:val="007C7072"/>
    <w:rsid w:val="007D12B9"/>
    <w:rsid w:val="007D1A68"/>
    <w:rsid w:val="007D60FD"/>
    <w:rsid w:val="007D6DBC"/>
    <w:rsid w:val="007E0FEB"/>
    <w:rsid w:val="007E26B7"/>
    <w:rsid w:val="007E2AF2"/>
    <w:rsid w:val="007E583D"/>
    <w:rsid w:val="007E5A0B"/>
    <w:rsid w:val="007E7950"/>
    <w:rsid w:val="007F0ADB"/>
    <w:rsid w:val="007F14EA"/>
    <w:rsid w:val="007F4E1A"/>
    <w:rsid w:val="007F6E19"/>
    <w:rsid w:val="00801EA6"/>
    <w:rsid w:val="00803B36"/>
    <w:rsid w:val="00811ECC"/>
    <w:rsid w:val="00813FF3"/>
    <w:rsid w:val="0081719E"/>
    <w:rsid w:val="00821CBB"/>
    <w:rsid w:val="00822717"/>
    <w:rsid w:val="00823E9B"/>
    <w:rsid w:val="0082493E"/>
    <w:rsid w:val="00825938"/>
    <w:rsid w:val="00831E21"/>
    <w:rsid w:val="008321F9"/>
    <w:rsid w:val="0083457B"/>
    <w:rsid w:val="00834AAD"/>
    <w:rsid w:val="008350E8"/>
    <w:rsid w:val="00837974"/>
    <w:rsid w:val="00845AB1"/>
    <w:rsid w:val="008546C7"/>
    <w:rsid w:val="00855C46"/>
    <w:rsid w:val="00860DC8"/>
    <w:rsid w:val="00860F3C"/>
    <w:rsid w:val="0086549F"/>
    <w:rsid w:val="00870AF8"/>
    <w:rsid w:val="0087197D"/>
    <w:rsid w:val="008729DE"/>
    <w:rsid w:val="00872E32"/>
    <w:rsid w:val="0088074A"/>
    <w:rsid w:val="0088121B"/>
    <w:rsid w:val="008839B7"/>
    <w:rsid w:val="00890EF7"/>
    <w:rsid w:val="00893ACD"/>
    <w:rsid w:val="008A0A54"/>
    <w:rsid w:val="008A2802"/>
    <w:rsid w:val="008B1B01"/>
    <w:rsid w:val="008B3114"/>
    <w:rsid w:val="008B63E3"/>
    <w:rsid w:val="008B7B3B"/>
    <w:rsid w:val="008C09CF"/>
    <w:rsid w:val="008C1964"/>
    <w:rsid w:val="008C2F8B"/>
    <w:rsid w:val="008D059C"/>
    <w:rsid w:val="008D4CE4"/>
    <w:rsid w:val="008D54F7"/>
    <w:rsid w:val="008D5964"/>
    <w:rsid w:val="008D6BEE"/>
    <w:rsid w:val="008D6E32"/>
    <w:rsid w:val="008E070B"/>
    <w:rsid w:val="008E074B"/>
    <w:rsid w:val="008E0F9E"/>
    <w:rsid w:val="008E2B3A"/>
    <w:rsid w:val="008E38F8"/>
    <w:rsid w:val="008E4833"/>
    <w:rsid w:val="008E49B4"/>
    <w:rsid w:val="008E505B"/>
    <w:rsid w:val="008E52EB"/>
    <w:rsid w:val="008F0D88"/>
    <w:rsid w:val="008F67F4"/>
    <w:rsid w:val="008F688C"/>
    <w:rsid w:val="00901891"/>
    <w:rsid w:val="00903764"/>
    <w:rsid w:val="00903EA2"/>
    <w:rsid w:val="00911FB4"/>
    <w:rsid w:val="00912894"/>
    <w:rsid w:val="00912B49"/>
    <w:rsid w:val="00917061"/>
    <w:rsid w:val="00920E95"/>
    <w:rsid w:val="0092267D"/>
    <w:rsid w:val="00924DAF"/>
    <w:rsid w:val="00925A0E"/>
    <w:rsid w:val="009315FB"/>
    <w:rsid w:val="00933643"/>
    <w:rsid w:val="00941984"/>
    <w:rsid w:val="00942187"/>
    <w:rsid w:val="009438B7"/>
    <w:rsid w:val="009463F3"/>
    <w:rsid w:val="00950306"/>
    <w:rsid w:val="009508FB"/>
    <w:rsid w:val="0095572E"/>
    <w:rsid w:val="00956CD3"/>
    <w:rsid w:val="0096107D"/>
    <w:rsid w:val="00961FF4"/>
    <w:rsid w:val="009629D4"/>
    <w:rsid w:val="00964503"/>
    <w:rsid w:val="00964C89"/>
    <w:rsid w:val="009656B5"/>
    <w:rsid w:val="00971EF7"/>
    <w:rsid w:val="0097456A"/>
    <w:rsid w:val="00974D28"/>
    <w:rsid w:val="009855CF"/>
    <w:rsid w:val="009901AA"/>
    <w:rsid w:val="00990F56"/>
    <w:rsid w:val="009922F3"/>
    <w:rsid w:val="009941C9"/>
    <w:rsid w:val="009A2982"/>
    <w:rsid w:val="009B136B"/>
    <w:rsid w:val="009B1938"/>
    <w:rsid w:val="009B7637"/>
    <w:rsid w:val="009C3CC9"/>
    <w:rsid w:val="009C4D69"/>
    <w:rsid w:val="009C53D9"/>
    <w:rsid w:val="009C76E5"/>
    <w:rsid w:val="009D31C6"/>
    <w:rsid w:val="009D4209"/>
    <w:rsid w:val="009D6C8C"/>
    <w:rsid w:val="009E1F51"/>
    <w:rsid w:val="009E26E8"/>
    <w:rsid w:val="009E2BA4"/>
    <w:rsid w:val="009E435A"/>
    <w:rsid w:val="00A051EA"/>
    <w:rsid w:val="00A060E7"/>
    <w:rsid w:val="00A114A3"/>
    <w:rsid w:val="00A12C5A"/>
    <w:rsid w:val="00A13BB6"/>
    <w:rsid w:val="00A145E4"/>
    <w:rsid w:val="00A152EE"/>
    <w:rsid w:val="00A158A6"/>
    <w:rsid w:val="00A16924"/>
    <w:rsid w:val="00A17AB4"/>
    <w:rsid w:val="00A22364"/>
    <w:rsid w:val="00A23B8F"/>
    <w:rsid w:val="00A27B06"/>
    <w:rsid w:val="00A31785"/>
    <w:rsid w:val="00A31AB9"/>
    <w:rsid w:val="00A32533"/>
    <w:rsid w:val="00A3332F"/>
    <w:rsid w:val="00A35103"/>
    <w:rsid w:val="00A42930"/>
    <w:rsid w:val="00A52353"/>
    <w:rsid w:val="00A540CB"/>
    <w:rsid w:val="00A5634A"/>
    <w:rsid w:val="00A564F7"/>
    <w:rsid w:val="00A648A6"/>
    <w:rsid w:val="00A66ED2"/>
    <w:rsid w:val="00A67897"/>
    <w:rsid w:val="00A70533"/>
    <w:rsid w:val="00A71022"/>
    <w:rsid w:val="00A71912"/>
    <w:rsid w:val="00A72F3C"/>
    <w:rsid w:val="00A73230"/>
    <w:rsid w:val="00A73E87"/>
    <w:rsid w:val="00A80422"/>
    <w:rsid w:val="00A80776"/>
    <w:rsid w:val="00A815AC"/>
    <w:rsid w:val="00A85E2B"/>
    <w:rsid w:val="00A86A12"/>
    <w:rsid w:val="00A91BBF"/>
    <w:rsid w:val="00A92AE3"/>
    <w:rsid w:val="00A93EF2"/>
    <w:rsid w:val="00A948A0"/>
    <w:rsid w:val="00A974E4"/>
    <w:rsid w:val="00AA294B"/>
    <w:rsid w:val="00AB1FC4"/>
    <w:rsid w:val="00AB375A"/>
    <w:rsid w:val="00AB45D0"/>
    <w:rsid w:val="00AC017B"/>
    <w:rsid w:val="00AC087D"/>
    <w:rsid w:val="00AC33C0"/>
    <w:rsid w:val="00AC3CDA"/>
    <w:rsid w:val="00AC6669"/>
    <w:rsid w:val="00AD2656"/>
    <w:rsid w:val="00AD3DB8"/>
    <w:rsid w:val="00AD73BE"/>
    <w:rsid w:val="00AE11C0"/>
    <w:rsid w:val="00AE1DD6"/>
    <w:rsid w:val="00AE409B"/>
    <w:rsid w:val="00AE4D50"/>
    <w:rsid w:val="00AE72D6"/>
    <w:rsid w:val="00AF09FC"/>
    <w:rsid w:val="00AF2B31"/>
    <w:rsid w:val="00AF4117"/>
    <w:rsid w:val="00AF50EB"/>
    <w:rsid w:val="00AF6F6A"/>
    <w:rsid w:val="00B02DA7"/>
    <w:rsid w:val="00B045F8"/>
    <w:rsid w:val="00B05359"/>
    <w:rsid w:val="00B07A28"/>
    <w:rsid w:val="00B116DC"/>
    <w:rsid w:val="00B117E3"/>
    <w:rsid w:val="00B14367"/>
    <w:rsid w:val="00B15977"/>
    <w:rsid w:val="00B26722"/>
    <w:rsid w:val="00B272B0"/>
    <w:rsid w:val="00B273F3"/>
    <w:rsid w:val="00B27F5D"/>
    <w:rsid w:val="00B30F1A"/>
    <w:rsid w:val="00B34762"/>
    <w:rsid w:val="00B375F3"/>
    <w:rsid w:val="00B4202F"/>
    <w:rsid w:val="00B4209C"/>
    <w:rsid w:val="00B43147"/>
    <w:rsid w:val="00B4327D"/>
    <w:rsid w:val="00B458D8"/>
    <w:rsid w:val="00B50B2A"/>
    <w:rsid w:val="00B5273F"/>
    <w:rsid w:val="00B63868"/>
    <w:rsid w:val="00B63A1F"/>
    <w:rsid w:val="00B63FC6"/>
    <w:rsid w:val="00B744AB"/>
    <w:rsid w:val="00B7534F"/>
    <w:rsid w:val="00B75621"/>
    <w:rsid w:val="00B761EB"/>
    <w:rsid w:val="00B77255"/>
    <w:rsid w:val="00B8347E"/>
    <w:rsid w:val="00B849CC"/>
    <w:rsid w:val="00B905F1"/>
    <w:rsid w:val="00B92655"/>
    <w:rsid w:val="00B957D1"/>
    <w:rsid w:val="00B97FB0"/>
    <w:rsid w:val="00BA031E"/>
    <w:rsid w:val="00BA4620"/>
    <w:rsid w:val="00BA58F4"/>
    <w:rsid w:val="00BA7807"/>
    <w:rsid w:val="00BB3AD7"/>
    <w:rsid w:val="00BB55AD"/>
    <w:rsid w:val="00BB609B"/>
    <w:rsid w:val="00BC19B7"/>
    <w:rsid w:val="00BC24B5"/>
    <w:rsid w:val="00BC31AE"/>
    <w:rsid w:val="00BC6299"/>
    <w:rsid w:val="00BC740F"/>
    <w:rsid w:val="00BD149C"/>
    <w:rsid w:val="00BD1617"/>
    <w:rsid w:val="00BD3676"/>
    <w:rsid w:val="00BD37C9"/>
    <w:rsid w:val="00BD50FA"/>
    <w:rsid w:val="00BE2D0D"/>
    <w:rsid w:val="00BE2F99"/>
    <w:rsid w:val="00BE311D"/>
    <w:rsid w:val="00BE3369"/>
    <w:rsid w:val="00BE354F"/>
    <w:rsid w:val="00BE3AFA"/>
    <w:rsid w:val="00BF2AA9"/>
    <w:rsid w:val="00BF2AD3"/>
    <w:rsid w:val="00BF5A64"/>
    <w:rsid w:val="00C00CB4"/>
    <w:rsid w:val="00C03164"/>
    <w:rsid w:val="00C0367F"/>
    <w:rsid w:val="00C045F7"/>
    <w:rsid w:val="00C05CA9"/>
    <w:rsid w:val="00C10F19"/>
    <w:rsid w:val="00C1284D"/>
    <w:rsid w:val="00C12D9C"/>
    <w:rsid w:val="00C14AA3"/>
    <w:rsid w:val="00C17735"/>
    <w:rsid w:val="00C2165A"/>
    <w:rsid w:val="00C26B4C"/>
    <w:rsid w:val="00C27AC0"/>
    <w:rsid w:val="00C34178"/>
    <w:rsid w:val="00C35692"/>
    <w:rsid w:val="00C371D1"/>
    <w:rsid w:val="00C424C0"/>
    <w:rsid w:val="00C46A82"/>
    <w:rsid w:val="00C471D4"/>
    <w:rsid w:val="00C51484"/>
    <w:rsid w:val="00C54937"/>
    <w:rsid w:val="00C57329"/>
    <w:rsid w:val="00C575D6"/>
    <w:rsid w:val="00C61A70"/>
    <w:rsid w:val="00C65699"/>
    <w:rsid w:val="00C660BE"/>
    <w:rsid w:val="00C67FC2"/>
    <w:rsid w:val="00C71E58"/>
    <w:rsid w:val="00C72FA9"/>
    <w:rsid w:val="00C7525B"/>
    <w:rsid w:val="00C776AE"/>
    <w:rsid w:val="00C80502"/>
    <w:rsid w:val="00C83274"/>
    <w:rsid w:val="00C83AE0"/>
    <w:rsid w:val="00C852CE"/>
    <w:rsid w:val="00C92D5A"/>
    <w:rsid w:val="00C9334C"/>
    <w:rsid w:val="00C93F49"/>
    <w:rsid w:val="00CA043C"/>
    <w:rsid w:val="00CA16F5"/>
    <w:rsid w:val="00CA51A1"/>
    <w:rsid w:val="00CA6678"/>
    <w:rsid w:val="00CB5275"/>
    <w:rsid w:val="00CB7617"/>
    <w:rsid w:val="00CC2016"/>
    <w:rsid w:val="00CC2211"/>
    <w:rsid w:val="00CC2FF4"/>
    <w:rsid w:val="00CC3954"/>
    <w:rsid w:val="00CC6C62"/>
    <w:rsid w:val="00CD1040"/>
    <w:rsid w:val="00CD3B0D"/>
    <w:rsid w:val="00CD3C8E"/>
    <w:rsid w:val="00CE19A6"/>
    <w:rsid w:val="00CE19AB"/>
    <w:rsid w:val="00CE1CF9"/>
    <w:rsid w:val="00CE2088"/>
    <w:rsid w:val="00CE4BC9"/>
    <w:rsid w:val="00CE6ADE"/>
    <w:rsid w:val="00CF0AAD"/>
    <w:rsid w:val="00CF2B09"/>
    <w:rsid w:val="00CF35C1"/>
    <w:rsid w:val="00CF49F3"/>
    <w:rsid w:val="00CF5E66"/>
    <w:rsid w:val="00D06980"/>
    <w:rsid w:val="00D10B7A"/>
    <w:rsid w:val="00D13841"/>
    <w:rsid w:val="00D14DAA"/>
    <w:rsid w:val="00D1576A"/>
    <w:rsid w:val="00D20AD8"/>
    <w:rsid w:val="00D216F4"/>
    <w:rsid w:val="00D245DD"/>
    <w:rsid w:val="00D321EA"/>
    <w:rsid w:val="00D35487"/>
    <w:rsid w:val="00D37FC6"/>
    <w:rsid w:val="00D400B4"/>
    <w:rsid w:val="00D40642"/>
    <w:rsid w:val="00D412BB"/>
    <w:rsid w:val="00D432A4"/>
    <w:rsid w:val="00D53A24"/>
    <w:rsid w:val="00D5450B"/>
    <w:rsid w:val="00D54C1B"/>
    <w:rsid w:val="00D55537"/>
    <w:rsid w:val="00D55ACC"/>
    <w:rsid w:val="00D55B3E"/>
    <w:rsid w:val="00D55D9A"/>
    <w:rsid w:val="00D6113C"/>
    <w:rsid w:val="00D61715"/>
    <w:rsid w:val="00D61A66"/>
    <w:rsid w:val="00D62EE6"/>
    <w:rsid w:val="00D63776"/>
    <w:rsid w:val="00D63EBA"/>
    <w:rsid w:val="00D658BD"/>
    <w:rsid w:val="00D70D48"/>
    <w:rsid w:val="00D74F42"/>
    <w:rsid w:val="00D764D6"/>
    <w:rsid w:val="00D76F9D"/>
    <w:rsid w:val="00D7725B"/>
    <w:rsid w:val="00D77C96"/>
    <w:rsid w:val="00D818ED"/>
    <w:rsid w:val="00D844C1"/>
    <w:rsid w:val="00D85FF0"/>
    <w:rsid w:val="00D900A7"/>
    <w:rsid w:val="00D94287"/>
    <w:rsid w:val="00D95129"/>
    <w:rsid w:val="00D96C64"/>
    <w:rsid w:val="00DA6DA1"/>
    <w:rsid w:val="00DB1BDF"/>
    <w:rsid w:val="00DB2671"/>
    <w:rsid w:val="00DB3D72"/>
    <w:rsid w:val="00DB59ED"/>
    <w:rsid w:val="00DC276C"/>
    <w:rsid w:val="00DC6DB7"/>
    <w:rsid w:val="00DC7234"/>
    <w:rsid w:val="00DC761A"/>
    <w:rsid w:val="00DD0DF9"/>
    <w:rsid w:val="00DD2468"/>
    <w:rsid w:val="00DD6918"/>
    <w:rsid w:val="00DD7E92"/>
    <w:rsid w:val="00DE432F"/>
    <w:rsid w:val="00DF0FC3"/>
    <w:rsid w:val="00DF3CE6"/>
    <w:rsid w:val="00DF4DA6"/>
    <w:rsid w:val="00DF77DC"/>
    <w:rsid w:val="00E0088D"/>
    <w:rsid w:val="00E01F63"/>
    <w:rsid w:val="00E05966"/>
    <w:rsid w:val="00E24510"/>
    <w:rsid w:val="00E27891"/>
    <w:rsid w:val="00E329E9"/>
    <w:rsid w:val="00E32FC4"/>
    <w:rsid w:val="00E35EB8"/>
    <w:rsid w:val="00E364BB"/>
    <w:rsid w:val="00E36E11"/>
    <w:rsid w:val="00E41AA9"/>
    <w:rsid w:val="00E47621"/>
    <w:rsid w:val="00E50A94"/>
    <w:rsid w:val="00E53C08"/>
    <w:rsid w:val="00E56895"/>
    <w:rsid w:val="00E57A92"/>
    <w:rsid w:val="00E64823"/>
    <w:rsid w:val="00E678F9"/>
    <w:rsid w:val="00E67E09"/>
    <w:rsid w:val="00E7065C"/>
    <w:rsid w:val="00E72D88"/>
    <w:rsid w:val="00E73688"/>
    <w:rsid w:val="00E74DD1"/>
    <w:rsid w:val="00E75062"/>
    <w:rsid w:val="00E76BD9"/>
    <w:rsid w:val="00E77B2D"/>
    <w:rsid w:val="00E77B71"/>
    <w:rsid w:val="00E82E83"/>
    <w:rsid w:val="00E871D8"/>
    <w:rsid w:val="00E91F86"/>
    <w:rsid w:val="00EA40CD"/>
    <w:rsid w:val="00EA50CA"/>
    <w:rsid w:val="00EA59CC"/>
    <w:rsid w:val="00EA6446"/>
    <w:rsid w:val="00EA7B21"/>
    <w:rsid w:val="00EB06DC"/>
    <w:rsid w:val="00EB2248"/>
    <w:rsid w:val="00EB2E24"/>
    <w:rsid w:val="00EB315D"/>
    <w:rsid w:val="00EC00E7"/>
    <w:rsid w:val="00EC1F6F"/>
    <w:rsid w:val="00EC2117"/>
    <w:rsid w:val="00EC33FD"/>
    <w:rsid w:val="00EC726A"/>
    <w:rsid w:val="00ED7AE4"/>
    <w:rsid w:val="00ED7F68"/>
    <w:rsid w:val="00EE1BB3"/>
    <w:rsid w:val="00EE20CE"/>
    <w:rsid w:val="00EE5572"/>
    <w:rsid w:val="00EE7459"/>
    <w:rsid w:val="00EF0A6A"/>
    <w:rsid w:val="00EF0DBF"/>
    <w:rsid w:val="00EF2502"/>
    <w:rsid w:val="00EF2C8B"/>
    <w:rsid w:val="00EF3494"/>
    <w:rsid w:val="00F018E5"/>
    <w:rsid w:val="00F0209B"/>
    <w:rsid w:val="00F0284F"/>
    <w:rsid w:val="00F0459D"/>
    <w:rsid w:val="00F05DDF"/>
    <w:rsid w:val="00F1067F"/>
    <w:rsid w:val="00F12AD4"/>
    <w:rsid w:val="00F1344E"/>
    <w:rsid w:val="00F16133"/>
    <w:rsid w:val="00F17405"/>
    <w:rsid w:val="00F17610"/>
    <w:rsid w:val="00F20764"/>
    <w:rsid w:val="00F2177F"/>
    <w:rsid w:val="00F24C75"/>
    <w:rsid w:val="00F256E6"/>
    <w:rsid w:val="00F27DCE"/>
    <w:rsid w:val="00F30405"/>
    <w:rsid w:val="00F323E5"/>
    <w:rsid w:val="00F32520"/>
    <w:rsid w:val="00F34389"/>
    <w:rsid w:val="00F34E94"/>
    <w:rsid w:val="00F34FA2"/>
    <w:rsid w:val="00F351CC"/>
    <w:rsid w:val="00F3746D"/>
    <w:rsid w:val="00F401DB"/>
    <w:rsid w:val="00F437C9"/>
    <w:rsid w:val="00F44565"/>
    <w:rsid w:val="00F45167"/>
    <w:rsid w:val="00F4725D"/>
    <w:rsid w:val="00F505AF"/>
    <w:rsid w:val="00F51046"/>
    <w:rsid w:val="00F62982"/>
    <w:rsid w:val="00F63804"/>
    <w:rsid w:val="00F65457"/>
    <w:rsid w:val="00F654BB"/>
    <w:rsid w:val="00F66317"/>
    <w:rsid w:val="00F66B90"/>
    <w:rsid w:val="00F7076F"/>
    <w:rsid w:val="00F711D9"/>
    <w:rsid w:val="00F72504"/>
    <w:rsid w:val="00F75938"/>
    <w:rsid w:val="00F75F33"/>
    <w:rsid w:val="00F76DB7"/>
    <w:rsid w:val="00F8103C"/>
    <w:rsid w:val="00F8497E"/>
    <w:rsid w:val="00F867AC"/>
    <w:rsid w:val="00F86C50"/>
    <w:rsid w:val="00F87FAD"/>
    <w:rsid w:val="00F91F19"/>
    <w:rsid w:val="00F924E3"/>
    <w:rsid w:val="00F93D13"/>
    <w:rsid w:val="00F94AFB"/>
    <w:rsid w:val="00F95310"/>
    <w:rsid w:val="00F9618B"/>
    <w:rsid w:val="00FA31C0"/>
    <w:rsid w:val="00FA3493"/>
    <w:rsid w:val="00FA58A5"/>
    <w:rsid w:val="00FA7EA0"/>
    <w:rsid w:val="00FB04F8"/>
    <w:rsid w:val="00FB0B27"/>
    <w:rsid w:val="00FB228A"/>
    <w:rsid w:val="00FC16A0"/>
    <w:rsid w:val="00FC1851"/>
    <w:rsid w:val="00FC3FFD"/>
    <w:rsid w:val="00FC6F52"/>
    <w:rsid w:val="00FD07D6"/>
    <w:rsid w:val="00FD22EC"/>
    <w:rsid w:val="00FD6BF7"/>
    <w:rsid w:val="00FE145F"/>
    <w:rsid w:val="00FE163B"/>
    <w:rsid w:val="00FE1663"/>
    <w:rsid w:val="00FE2FDB"/>
    <w:rsid w:val="00FE4CFF"/>
    <w:rsid w:val="00FE58EF"/>
    <w:rsid w:val="00FE75AF"/>
    <w:rsid w:val="00FF0740"/>
    <w:rsid w:val="00FF2AE7"/>
    <w:rsid w:val="00FF2F84"/>
    <w:rsid w:val="00FF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54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654F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654F2"/>
    <w:rPr>
      <w:rFonts w:ascii="Cambria" w:hAnsi="Cambria" w:cs="Cambria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654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654F2"/>
    <w:rPr>
      <w:rFonts w:ascii="Cambria" w:hAnsi="Cambria" w:cs="Cambria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654F2"/>
    <w:rPr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54F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54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730D7A"/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rsid w:val="00AF09F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link w:val="ConsNormal0"/>
    <w:uiPriority w:val="99"/>
    <w:rsid w:val="00AF09F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AF09FC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CF49F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643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4F2"/>
    <w:rPr>
      <w:sz w:val="2"/>
      <w:szCs w:val="2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A73E8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Subtitle">
    <w:name w:val="Subtitle"/>
    <w:basedOn w:val="Normal"/>
    <w:link w:val="SubtitleChar"/>
    <w:uiPriority w:val="99"/>
    <w:qFormat/>
    <w:rsid w:val="002E60C2"/>
    <w:pPr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654F2"/>
    <w:rPr>
      <w:rFonts w:ascii="Cambria" w:hAnsi="Cambria" w:cs="Cambria"/>
      <w:sz w:val="24"/>
      <w:szCs w:val="24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E678F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678F9"/>
    <w:rPr>
      <w:color w:val="0000FF"/>
      <w:u w:val="single"/>
    </w:rPr>
  </w:style>
  <w:style w:type="character" w:customStyle="1" w:styleId="ConsNormal0">
    <w:name w:val="ConsNormal Знак"/>
    <w:link w:val="ConsNormal"/>
    <w:uiPriority w:val="99"/>
    <w:locked/>
    <w:rsid w:val="00336741"/>
    <w:rPr>
      <w:rFonts w:ascii="Arial" w:hAnsi="Arial" w:cs="Arial"/>
      <w:sz w:val="22"/>
      <w:szCs w:val="22"/>
      <w:lang w:val="ru-RU" w:eastAsia="en-US"/>
    </w:rPr>
  </w:style>
  <w:style w:type="paragraph" w:customStyle="1" w:styleId="a0">
    <w:name w:val="Знак Знак Знак Знак Знак Знак"/>
    <w:basedOn w:val="Normal"/>
    <w:next w:val="Normal"/>
    <w:uiPriority w:val="99"/>
    <w:semiHidden/>
    <w:rsid w:val="001429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3E07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20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377</Words>
  <Characters>2151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1</cp:lastModifiedBy>
  <cp:revision>7</cp:revision>
  <cp:lastPrinted>2023-08-31T08:25:00Z</cp:lastPrinted>
  <dcterms:created xsi:type="dcterms:W3CDTF">2023-08-22T06:58:00Z</dcterms:created>
  <dcterms:modified xsi:type="dcterms:W3CDTF">2023-09-29T08:40:00Z</dcterms:modified>
</cp:coreProperties>
</file>