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AB3" w:rsidRPr="00945892" w:rsidRDefault="00A86AB3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945892">
        <w:rPr>
          <w:sz w:val="28"/>
          <w:szCs w:val="28"/>
        </w:rPr>
        <w:t xml:space="preserve"> БАБЕЕВСКОГО СЕЛЬСКОГО ПОСЕЛЕНИЯ </w:t>
      </w:r>
    </w:p>
    <w:p w:rsidR="00A86AB3" w:rsidRPr="00945892" w:rsidRDefault="00A86AB3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A86AB3" w:rsidRPr="00945892" w:rsidRDefault="00A86AB3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A86AB3" w:rsidRPr="00945892" w:rsidRDefault="00A86AB3" w:rsidP="00C86632">
      <w:pPr>
        <w:jc w:val="center"/>
      </w:pPr>
    </w:p>
    <w:p w:rsidR="00A86AB3" w:rsidRPr="00206E06" w:rsidRDefault="00A86AB3" w:rsidP="00C86632">
      <w:pPr>
        <w:jc w:val="center"/>
      </w:pPr>
    </w:p>
    <w:p w:rsidR="00A86AB3" w:rsidRDefault="00A86AB3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 О С Т А Н О В Л </w:t>
      </w:r>
      <w:r w:rsidRPr="00444927">
        <w:rPr>
          <w:b/>
          <w:bCs/>
          <w:sz w:val="34"/>
          <w:szCs w:val="34"/>
        </w:rPr>
        <w:t xml:space="preserve"> Е Н И Е</w:t>
      </w:r>
    </w:p>
    <w:p w:rsidR="00A86AB3" w:rsidRDefault="00A86AB3" w:rsidP="00C86632">
      <w:pPr>
        <w:jc w:val="center"/>
        <w:outlineLvl w:val="0"/>
        <w:rPr>
          <w:b/>
          <w:bCs/>
          <w:sz w:val="34"/>
          <w:szCs w:val="34"/>
        </w:rPr>
      </w:pPr>
    </w:p>
    <w:p w:rsidR="00A86AB3" w:rsidRPr="00206E06" w:rsidRDefault="00A86AB3" w:rsidP="00C86632">
      <w:pPr>
        <w:jc w:val="center"/>
        <w:rPr>
          <w:b/>
          <w:bCs/>
        </w:rPr>
      </w:pPr>
    </w:p>
    <w:p w:rsidR="00A86AB3" w:rsidRPr="00206E06" w:rsidRDefault="00A86AB3" w:rsidP="00C86632">
      <w:pPr>
        <w:jc w:val="center"/>
        <w:rPr>
          <w:b/>
          <w:bCs/>
        </w:rPr>
      </w:pPr>
    </w:p>
    <w:p w:rsidR="00A86AB3" w:rsidRPr="00444927" w:rsidRDefault="00A86AB3" w:rsidP="00C86632">
      <w:pPr>
        <w:rPr>
          <w:sz w:val="28"/>
          <w:szCs w:val="28"/>
        </w:rPr>
      </w:pPr>
      <w:r>
        <w:rPr>
          <w:sz w:val="28"/>
          <w:szCs w:val="28"/>
        </w:rPr>
        <w:t>«11» октября 2023</w:t>
      </w:r>
      <w:r w:rsidRPr="00444927">
        <w:rPr>
          <w:sz w:val="28"/>
          <w:szCs w:val="28"/>
        </w:rPr>
        <w:t xml:space="preserve"> года                                                                         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 91</w:t>
      </w:r>
    </w:p>
    <w:p w:rsidR="00A86AB3" w:rsidRDefault="00A86AB3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A86AB3" w:rsidRPr="00206E06" w:rsidRDefault="00A86AB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A86AB3" w:rsidRPr="00206E06" w:rsidRDefault="00A86AB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A86AB3" w:rsidRPr="00206E06" w:rsidRDefault="00A86AB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A86AB3" w:rsidRPr="00206E06" w:rsidRDefault="00A86AB3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3 квартал 2023</w:t>
      </w:r>
      <w:r w:rsidRPr="00206E06">
        <w:rPr>
          <w:b/>
          <w:bCs/>
          <w:sz w:val="28"/>
          <w:szCs w:val="28"/>
        </w:rPr>
        <w:t xml:space="preserve"> г</w:t>
      </w:r>
    </w:p>
    <w:p w:rsidR="00A86AB3" w:rsidRPr="00206E06" w:rsidRDefault="00A86AB3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A86AB3" w:rsidRPr="00206E06" w:rsidRDefault="00A86AB3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</w:t>
      </w:r>
      <w:r>
        <w:rPr>
          <w:sz w:val="28"/>
          <w:szCs w:val="28"/>
        </w:rPr>
        <w:t>ний муниципального образования.,</w:t>
      </w:r>
      <w:r w:rsidRPr="00206E06">
        <w:rPr>
          <w:sz w:val="28"/>
          <w:szCs w:val="28"/>
        </w:rPr>
        <w:t>фактически</w:t>
      </w:r>
      <w:r>
        <w:rPr>
          <w:sz w:val="28"/>
          <w:szCs w:val="28"/>
        </w:rPr>
        <w:t>х затратах на их содержание за 3 квартал 2023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>сель</w:t>
      </w:r>
      <w:r>
        <w:rPr>
          <w:sz w:val="28"/>
          <w:szCs w:val="28"/>
        </w:rPr>
        <w:t>ского поселения, администрация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 сельского поселения  п о с т а н о в л я е т:</w:t>
      </w:r>
      <w:r w:rsidRPr="00206E06">
        <w:rPr>
          <w:sz w:val="28"/>
          <w:szCs w:val="28"/>
        </w:rPr>
        <w:t>:</w:t>
      </w:r>
    </w:p>
    <w:p w:rsidR="00A86AB3" w:rsidRPr="00206E06" w:rsidRDefault="00A86AB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3 квартал 2023 год к сведению (П</w:t>
      </w:r>
      <w:r w:rsidRPr="00206E06">
        <w:rPr>
          <w:sz w:val="28"/>
          <w:szCs w:val="28"/>
        </w:rPr>
        <w:t>риложение).</w:t>
      </w:r>
    </w:p>
    <w:p w:rsidR="00A86AB3" w:rsidRDefault="00A86AB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A86AB3" w:rsidRDefault="00A86AB3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A86AB3" w:rsidRDefault="00A86AB3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A86AB3" w:rsidRDefault="00A86AB3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A86AB3" w:rsidRDefault="00A86AB3" w:rsidP="00C86632">
      <w:pPr>
        <w:pStyle w:val="1"/>
        <w:jc w:val="both"/>
        <w:rPr>
          <w:sz w:val="28"/>
          <w:szCs w:val="28"/>
        </w:rPr>
      </w:pPr>
    </w:p>
    <w:p w:rsidR="00A86AB3" w:rsidRPr="00E63E02" w:rsidRDefault="00A86AB3" w:rsidP="00C86632">
      <w:pPr>
        <w:pStyle w:val="1"/>
        <w:jc w:val="both"/>
        <w:rPr>
          <w:sz w:val="28"/>
          <w:szCs w:val="28"/>
        </w:rPr>
      </w:pPr>
    </w:p>
    <w:p w:rsidR="00A86AB3" w:rsidRPr="00206E06" w:rsidRDefault="00A86AB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A86AB3" w:rsidRPr="00206E06" w:rsidRDefault="00A86AB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A86AB3" w:rsidRPr="00206E06" w:rsidRDefault="00A86AB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  <w:r w:rsidRPr="00206E06">
        <w:rPr>
          <w:sz w:val="24"/>
          <w:szCs w:val="24"/>
        </w:rPr>
        <w:t xml:space="preserve"> </w:t>
      </w:r>
    </w:p>
    <w:p w:rsidR="00A86AB3" w:rsidRPr="00206E06" w:rsidRDefault="00A86AB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A86AB3" w:rsidRDefault="00A86AB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A86AB3" w:rsidRPr="00206E06" w:rsidRDefault="00A86AB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</w:p>
    <w:p w:rsidR="00A86AB3" w:rsidRPr="00206E06" w:rsidRDefault="00A86AB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«11»октября  2023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91</w:t>
      </w:r>
    </w:p>
    <w:p w:rsidR="00A86AB3" w:rsidRPr="00206E06" w:rsidRDefault="00A86AB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A86AB3" w:rsidRPr="00206E06" w:rsidRDefault="00A86AB3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A86AB3" w:rsidRPr="00206E06" w:rsidRDefault="00A86AB3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3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2023</w:t>
      </w:r>
      <w:r w:rsidRPr="00206E06">
        <w:rPr>
          <w:sz w:val="28"/>
          <w:szCs w:val="28"/>
        </w:rPr>
        <w:t>год</w:t>
      </w:r>
      <w:r>
        <w:rPr>
          <w:sz w:val="28"/>
          <w:szCs w:val="28"/>
        </w:rPr>
        <w:t>а</w:t>
      </w:r>
    </w:p>
    <w:p w:rsidR="00A86AB3" w:rsidRDefault="00A86AB3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86AB3" w:rsidRDefault="00A86AB3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A86AB3" w:rsidRPr="00206E06">
        <w:trPr>
          <w:jc w:val="center"/>
        </w:trPr>
        <w:tc>
          <w:tcPr>
            <w:tcW w:w="2697" w:type="dxa"/>
            <w:vAlign w:val="center"/>
          </w:tcPr>
          <w:p w:rsidR="00A86AB3" w:rsidRPr="00E37648" w:rsidRDefault="00A86AB3" w:rsidP="00FF63C6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A86AB3" w:rsidRPr="00E37648" w:rsidRDefault="00A86AB3" w:rsidP="00FF63C6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A86AB3" w:rsidRPr="00E37648" w:rsidRDefault="00A86AB3" w:rsidP="00FF63C6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vAlign w:val="center"/>
          </w:tcPr>
          <w:p w:rsidR="00A86AB3" w:rsidRPr="00E37648" w:rsidRDefault="00A86AB3" w:rsidP="00FF63C6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2" w:type="dxa"/>
            <w:vAlign w:val="center"/>
          </w:tcPr>
          <w:p w:rsidR="00A86AB3" w:rsidRPr="00E37648" w:rsidRDefault="00A86AB3" w:rsidP="00FF63C6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10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A86AB3" w:rsidRPr="00206E06">
        <w:trPr>
          <w:jc w:val="center"/>
        </w:trPr>
        <w:tc>
          <w:tcPr>
            <w:tcW w:w="2697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2008,7</w:t>
            </w:r>
          </w:p>
        </w:tc>
        <w:tc>
          <w:tcPr>
            <w:tcW w:w="2092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1688,3</w:t>
            </w:r>
          </w:p>
        </w:tc>
      </w:tr>
      <w:tr w:rsidR="00A86AB3" w:rsidRPr="00206E06">
        <w:trPr>
          <w:jc w:val="center"/>
        </w:trPr>
        <w:tc>
          <w:tcPr>
            <w:tcW w:w="2697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2008,7</w:t>
            </w:r>
          </w:p>
        </w:tc>
        <w:tc>
          <w:tcPr>
            <w:tcW w:w="2092" w:type="dxa"/>
            <w:vAlign w:val="center"/>
          </w:tcPr>
          <w:p w:rsidR="00A86AB3" w:rsidRPr="00E37648" w:rsidRDefault="00A86AB3" w:rsidP="00FF63C6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1688,3</w:t>
            </w:r>
          </w:p>
        </w:tc>
      </w:tr>
    </w:tbl>
    <w:p w:rsidR="00A86AB3" w:rsidRDefault="00A86AB3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A86AB3" w:rsidRDefault="00A86AB3" w:rsidP="00C86632">
      <w:pPr>
        <w:rPr>
          <w:sz w:val="28"/>
          <w:szCs w:val="28"/>
        </w:rPr>
      </w:pPr>
    </w:p>
    <w:p w:rsidR="00A86AB3" w:rsidRDefault="00A86AB3" w:rsidP="00C86632">
      <w:pPr>
        <w:rPr>
          <w:sz w:val="28"/>
          <w:szCs w:val="28"/>
        </w:rPr>
      </w:pPr>
    </w:p>
    <w:p w:rsidR="00A86AB3" w:rsidRPr="00922E9E" w:rsidRDefault="00A86AB3" w:rsidP="00C86632"/>
    <w:p w:rsidR="00A86AB3" w:rsidRDefault="00A86AB3"/>
    <w:sectPr w:rsidR="00A86AB3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AB3" w:rsidRDefault="00A86AB3">
      <w:r>
        <w:separator/>
      </w:r>
    </w:p>
  </w:endnote>
  <w:endnote w:type="continuationSeparator" w:id="1">
    <w:p w:rsidR="00A86AB3" w:rsidRDefault="00A86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AB3" w:rsidRDefault="00A86AB3">
      <w:r>
        <w:separator/>
      </w:r>
    </w:p>
  </w:footnote>
  <w:footnote w:type="continuationSeparator" w:id="1">
    <w:p w:rsidR="00A86AB3" w:rsidRDefault="00A86A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AB3" w:rsidRDefault="00A86AB3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86AB3" w:rsidRDefault="00A86AB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161A1"/>
    <w:rsid w:val="00027359"/>
    <w:rsid w:val="00027B71"/>
    <w:rsid w:val="0008051A"/>
    <w:rsid w:val="000D2190"/>
    <w:rsid w:val="00114B67"/>
    <w:rsid w:val="00141561"/>
    <w:rsid w:val="0016712A"/>
    <w:rsid w:val="001752BC"/>
    <w:rsid w:val="00176720"/>
    <w:rsid w:val="001817C1"/>
    <w:rsid w:val="001D74D3"/>
    <w:rsid w:val="001E4B87"/>
    <w:rsid w:val="001F18C5"/>
    <w:rsid w:val="00206E06"/>
    <w:rsid w:val="00237602"/>
    <w:rsid w:val="0024514F"/>
    <w:rsid w:val="002921B6"/>
    <w:rsid w:val="002978EA"/>
    <w:rsid w:val="002A0F4F"/>
    <w:rsid w:val="00335976"/>
    <w:rsid w:val="00380DBB"/>
    <w:rsid w:val="0039140F"/>
    <w:rsid w:val="00401F9B"/>
    <w:rsid w:val="00426293"/>
    <w:rsid w:val="00434040"/>
    <w:rsid w:val="00444927"/>
    <w:rsid w:val="004B2CD2"/>
    <w:rsid w:val="004C519E"/>
    <w:rsid w:val="004D6158"/>
    <w:rsid w:val="004F5781"/>
    <w:rsid w:val="00503E5F"/>
    <w:rsid w:val="0052037E"/>
    <w:rsid w:val="00523D5A"/>
    <w:rsid w:val="005633A8"/>
    <w:rsid w:val="00587111"/>
    <w:rsid w:val="005C67A2"/>
    <w:rsid w:val="005F106F"/>
    <w:rsid w:val="006B0ADB"/>
    <w:rsid w:val="006B28EF"/>
    <w:rsid w:val="007B5349"/>
    <w:rsid w:val="007D75F7"/>
    <w:rsid w:val="007D75FB"/>
    <w:rsid w:val="007E6826"/>
    <w:rsid w:val="00844C01"/>
    <w:rsid w:val="00863EA2"/>
    <w:rsid w:val="00867312"/>
    <w:rsid w:val="00880A43"/>
    <w:rsid w:val="008D53CD"/>
    <w:rsid w:val="00914CE7"/>
    <w:rsid w:val="00922E9E"/>
    <w:rsid w:val="00945892"/>
    <w:rsid w:val="009906C1"/>
    <w:rsid w:val="009A3455"/>
    <w:rsid w:val="009B4E76"/>
    <w:rsid w:val="00A737E0"/>
    <w:rsid w:val="00A86AB3"/>
    <w:rsid w:val="00B353A0"/>
    <w:rsid w:val="00B44CF6"/>
    <w:rsid w:val="00B500ED"/>
    <w:rsid w:val="00B70CC3"/>
    <w:rsid w:val="00BA64B7"/>
    <w:rsid w:val="00BC736E"/>
    <w:rsid w:val="00C36BC4"/>
    <w:rsid w:val="00C86632"/>
    <w:rsid w:val="00D469D5"/>
    <w:rsid w:val="00D80810"/>
    <w:rsid w:val="00DC7A8A"/>
    <w:rsid w:val="00DD663B"/>
    <w:rsid w:val="00E33440"/>
    <w:rsid w:val="00E37648"/>
    <w:rsid w:val="00E63E02"/>
    <w:rsid w:val="00E7616B"/>
    <w:rsid w:val="00E83A69"/>
    <w:rsid w:val="00F34FA9"/>
    <w:rsid w:val="00F84BA2"/>
    <w:rsid w:val="00FD5958"/>
    <w:rsid w:val="00FE57C9"/>
    <w:rsid w:val="00FF26E9"/>
    <w:rsid w:val="00FF63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336</Words>
  <Characters>1916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6</cp:revision>
  <cp:lastPrinted>2023-10-10T09:52:00Z</cp:lastPrinted>
  <dcterms:created xsi:type="dcterms:W3CDTF">2023-10-10T09:53:00Z</dcterms:created>
  <dcterms:modified xsi:type="dcterms:W3CDTF">2023-10-11T07:46:00Z</dcterms:modified>
</cp:coreProperties>
</file>