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0BE" w:rsidRPr="00506F14" w:rsidRDefault="003540BE" w:rsidP="0024330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506F14">
        <w:rPr>
          <w:sz w:val="28"/>
          <w:szCs w:val="28"/>
        </w:rPr>
        <w:t xml:space="preserve"> </w:t>
      </w:r>
      <w:r>
        <w:rPr>
          <w:sz w:val="28"/>
          <w:szCs w:val="28"/>
        </w:rPr>
        <w:t>БАБЕЕВСКОГО</w:t>
      </w:r>
      <w:r w:rsidRPr="00506F14">
        <w:rPr>
          <w:sz w:val="28"/>
          <w:szCs w:val="28"/>
        </w:rPr>
        <w:t xml:space="preserve"> СЕЛЬСКОГО ПОСЕЛЕНИЯ</w:t>
      </w:r>
    </w:p>
    <w:p w:rsidR="003540BE" w:rsidRPr="00506F14" w:rsidRDefault="003540BE" w:rsidP="00243302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:rsidR="003540BE" w:rsidRDefault="003540BE" w:rsidP="00243302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:rsidR="003540BE" w:rsidRPr="00506F14" w:rsidRDefault="003540BE" w:rsidP="00243302">
      <w:pPr>
        <w:jc w:val="center"/>
        <w:rPr>
          <w:sz w:val="28"/>
          <w:szCs w:val="28"/>
        </w:rPr>
      </w:pPr>
    </w:p>
    <w:p w:rsidR="003540BE" w:rsidRDefault="003540BE" w:rsidP="00243302">
      <w:pPr>
        <w:jc w:val="center"/>
        <w:rPr>
          <w:sz w:val="28"/>
          <w:szCs w:val="28"/>
        </w:rPr>
      </w:pPr>
    </w:p>
    <w:p w:rsidR="003540BE" w:rsidRPr="00A21148" w:rsidRDefault="003540BE" w:rsidP="00243302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</w:t>
      </w:r>
      <w:r w:rsidRPr="00A21148">
        <w:rPr>
          <w:b/>
          <w:bCs/>
          <w:sz w:val="34"/>
          <w:szCs w:val="34"/>
        </w:rPr>
        <w:t xml:space="preserve"> Е Н И Е</w:t>
      </w:r>
    </w:p>
    <w:p w:rsidR="003540BE" w:rsidRPr="00E167E7" w:rsidRDefault="003540BE" w:rsidP="000D26D8">
      <w:pPr>
        <w:jc w:val="both"/>
        <w:rPr>
          <w:sz w:val="28"/>
          <w:szCs w:val="28"/>
        </w:rPr>
      </w:pPr>
    </w:p>
    <w:p w:rsidR="003540BE" w:rsidRPr="00E167E7" w:rsidRDefault="003540BE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00"/>
      </w:tblGrid>
      <w:tr w:rsidR="003540BE" w:rsidRPr="00192EAE">
        <w:tc>
          <w:tcPr>
            <w:tcW w:w="9900" w:type="dxa"/>
          </w:tcPr>
          <w:p w:rsidR="003540BE" w:rsidRDefault="003540BE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«11»октября 2023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   №  90</w:t>
            </w:r>
          </w:p>
          <w:p w:rsidR="003540BE" w:rsidRPr="00192EAE" w:rsidRDefault="003540BE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3540BE" w:rsidRPr="00E167E7">
        <w:tc>
          <w:tcPr>
            <w:tcW w:w="9900" w:type="dxa"/>
          </w:tcPr>
          <w:p w:rsidR="003540BE" w:rsidRPr="00192EAE" w:rsidRDefault="003540BE" w:rsidP="0074017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:rsidR="003540BE" w:rsidRDefault="003540BE" w:rsidP="000D26D8">
      <w:pPr>
        <w:pStyle w:val="Heading1"/>
        <w:jc w:val="center"/>
        <w:rPr>
          <w:rStyle w:val="a"/>
        </w:rPr>
      </w:pPr>
    </w:p>
    <w:p w:rsidR="003540BE" w:rsidRDefault="003540BE" w:rsidP="000D26D8">
      <w:pPr>
        <w:spacing w:line="360" w:lineRule="auto"/>
        <w:ind w:firstLine="709"/>
        <w:rPr>
          <w:sz w:val="28"/>
          <w:szCs w:val="28"/>
        </w:rPr>
      </w:pPr>
    </w:p>
    <w:p w:rsidR="003540BE" w:rsidRPr="00243302" w:rsidRDefault="003540BE" w:rsidP="00B04A23">
      <w:pPr>
        <w:ind w:firstLine="709"/>
        <w:jc w:val="center"/>
        <w:rPr>
          <w:sz w:val="28"/>
          <w:szCs w:val="28"/>
        </w:rPr>
      </w:pPr>
      <w:r w:rsidRPr="00243302">
        <w:rPr>
          <w:sz w:val="28"/>
          <w:szCs w:val="28"/>
        </w:rPr>
        <w:t>Об утверждении  отчета об исполнении бюджета по</w:t>
      </w:r>
    </w:p>
    <w:p w:rsidR="003540BE" w:rsidRPr="00243302" w:rsidRDefault="003540BE" w:rsidP="00B04A23">
      <w:pPr>
        <w:ind w:firstLine="709"/>
        <w:jc w:val="center"/>
        <w:rPr>
          <w:sz w:val="28"/>
          <w:szCs w:val="28"/>
        </w:rPr>
      </w:pPr>
      <w:r w:rsidRPr="00243302">
        <w:rPr>
          <w:sz w:val="28"/>
          <w:szCs w:val="28"/>
        </w:rPr>
        <w:t>администрации Бабеевского  сельского поселения</w:t>
      </w:r>
    </w:p>
    <w:p w:rsidR="003540BE" w:rsidRPr="00243302" w:rsidRDefault="003540BE" w:rsidP="00B04A23">
      <w:pPr>
        <w:ind w:firstLine="709"/>
        <w:jc w:val="center"/>
        <w:rPr>
          <w:sz w:val="28"/>
          <w:szCs w:val="28"/>
        </w:rPr>
      </w:pPr>
      <w:r w:rsidRPr="00243302">
        <w:rPr>
          <w:sz w:val="28"/>
          <w:szCs w:val="28"/>
        </w:rPr>
        <w:t>Темниковского  муниципального района Республики</w:t>
      </w:r>
    </w:p>
    <w:p w:rsidR="003540BE" w:rsidRPr="00243302" w:rsidRDefault="003540BE" w:rsidP="00B04A23">
      <w:pPr>
        <w:ind w:firstLine="709"/>
        <w:jc w:val="center"/>
        <w:rPr>
          <w:sz w:val="28"/>
          <w:szCs w:val="28"/>
        </w:rPr>
      </w:pPr>
      <w:r w:rsidRPr="00243302">
        <w:rPr>
          <w:sz w:val="28"/>
          <w:szCs w:val="28"/>
        </w:rPr>
        <w:t>Мордовия за 3 квартал 2023 года</w:t>
      </w:r>
    </w:p>
    <w:p w:rsidR="003540BE" w:rsidRPr="00243302" w:rsidRDefault="003540BE" w:rsidP="00243302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3540BE" w:rsidRDefault="003540BE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540BE" w:rsidRPr="00D47700" w:rsidRDefault="003540BE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540BE" w:rsidRPr="00506F14" w:rsidRDefault="003540BE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06F14">
        <w:rPr>
          <w:rFonts w:ascii="Times New Roman" w:hAnsi="Times New Roman" w:cs="Times New Roman"/>
          <w:sz w:val="28"/>
          <w:szCs w:val="28"/>
        </w:rPr>
        <w:t xml:space="preserve"> 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 п о с т а н о в л я е т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540BE" w:rsidRDefault="003540BE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>ки Мордовия за 3 квартал 2023 года, принять к сведению. (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приложение)</w:t>
      </w:r>
    </w:p>
    <w:p w:rsidR="003540BE" w:rsidRPr="001F3E91" w:rsidRDefault="003540BE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постановление вступает в силу после дня его официального опубликования </w:t>
      </w:r>
    </w:p>
    <w:p w:rsidR="003540BE" w:rsidRPr="009968B7" w:rsidRDefault="003540BE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540BE" w:rsidRDefault="003540BE" w:rsidP="000D26D8">
      <w:pPr>
        <w:jc w:val="both"/>
        <w:rPr>
          <w:sz w:val="28"/>
          <w:szCs w:val="28"/>
        </w:rPr>
      </w:pPr>
    </w:p>
    <w:p w:rsidR="003540BE" w:rsidRDefault="003540BE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3540BE" w:rsidRDefault="003540BE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Глава Бабеевс</w:t>
      </w:r>
      <w:r>
        <w:rPr>
          <w:sz w:val="28"/>
          <w:szCs w:val="28"/>
        </w:rPr>
        <w:t xml:space="preserve">кого </w:t>
      </w:r>
    </w:p>
    <w:p w:rsidR="003540BE" w:rsidRPr="00B0572B" w:rsidRDefault="003540BE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Ю.П.Нечайкин</w:t>
      </w:r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:rsidR="003540BE" w:rsidRDefault="003540BE" w:rsidP="000D26D8">
      <w:pPr>
        <w:jc w:val="both"/>
        <w:rPr>
          <w:color w:val="000000"/>
          <w:spacing w:val="-4"/>
          <w:sz w:val="28"/>
          <w:szCs w:val="28"/>
        </w:rPr>
      </w:pPr>
    </w:p>
    <w:p w:rsidR="003540BE" w:rsidRDefault="003540BE" w:rsidP="000D26D8">
      <w:pPr>
        <w:jc w:val="both"/>
        <w:rPr>
          <w:color w:val="000000"/>
          <w:spacing w:val="-4"/>
          <w:sz w:val="28"/>
          <w:szCs w:val="28"/>
        </w:rPr>
      </w:pPr>
    </w:p>
    <w:p w:rsidR="003540BE" w:rsidRDefault="003540BE" w:rsidP="000D26D8">
      <w:pPr>
        <w:jc w:val="both"/>
        <w:rPr>
          <w:color w:val="000000"/>
          <w:spacing w:val="-4"/>
          <w:sz w:val="28"/>
          <w:szCs w:val="28"/>
        </w:rPr>
      </w:pPr>
    </w:p>
    <w:p w:rsidR="003540BE" w:rsidRDefault="003540BE" w:rsidP="000D26D8">
      <w:pPr>
        <w:jc w:val="both"/>
        <w:rPr>
          <w:color w:val="000000"/>
          <w:spacing w:val="-4"/>
          <w:sz w:val="28"/>
          <w:szCs w:val="28"/>
        </w:rPr>
      </w:pPr>
    </w:p>
    <w:p w:rsidR="003540BE" w:rsidRDefault="003540BE" w:rsidP="000D26D8">
      <w:pPr>
        <w:jc w:val="both"/>
        <w:rPr>
          <w:color w:val="000000"/>
          <w:spacing w:val="-4"/>
          <w:sz w:val="28"/>
          <w:szCs w:val="28"/>
        </w:rPr>
      </w:pPr>
    </w:p>
    <w:p w:rsidR="003540BE" w:rsidRDefault="003540BE" w:rsidP="000D26D8">
      <w:pPr>
        <w:jc w:val="both"/>
        <w:rPr>
          <w:color w:val="000000"/>
          <w:spacing w:val="-4"/>
          <w:sz w:val="28"/>
          <w:szCs w:val="28"/>
        </w:rPr>
      </w:pPr>
    </w:p>
    <w:p w:rsidR="003540BE" w:rsidRDefault="003540BE" w:rsidP="000D26D8">
      <w:pPr>
        <w:jc w:val="both"/>
        <w:rPr>
          <w:color w:val="000000"/>
          <w:spacing w:val="-4"/>
          <w:sz w:val="28"/>
          <w:szCs w:val="28"/>
        </w:rPr>
      </w:pPr>
    </w:p>
    <w:p w:rsidR="003540BE" w:rsidRDefault="003540BE" w:rsidP="000D26D8">
      <w:pPr>
        <w:jc w:val="right"/>
        <w:rPr>
          <w:color w:val="000000"/>
          <w:spacing w:val="-4"/>
        </w:rPr>
      </w:pPr>
    </w:p>
    <w:p w:rsidR="003540BE" w:rsidRPr="00824888" w:rsidRDefault="003540BE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Приложение </w:t>
      </w:r>
    </w:p>
    <w:p w:rsidR="003540BE" w:rsidRPr="00824888" w:rsidRDefault="003540BE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к постановлению администрации</w:t>
      </w:r>
    </w:p>
    <w:p w:rsidR="003540BE" w:rsidRDefault="003540BE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Бабеевского сельского поселения </w:t>
      </w:r>
    </w:p>
    <w:p w:rsidR="003540BE" w:rsidRDefault="003540BE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Темниковского муниципального района</w:t>
      </w:r>
    </w:p>
    <w:p w:rsidR="003540BE" w:rsidRPr="00824888" w:rsidRDefault="003540BE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Республики Мордовия</w:t>
      </w:r>
    </w:p>
    <w:p w:rsidR="003540BE" w:rsidRPr="00824888" w:rsidRDefault="003540BE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</w:t>
      </w:r>
      <w:r>
        <w:rPr>
          <w:color w:val="000000"/>
          <w:spacing w:val="-4"/>
        </w:rPr>
        <w:t xml:space="preserve">«11» октября </w:t>
      </w:r>
      <w:r w:rsidRPr="00824888">
        <w:rPr>
          <w:color w:val="000000"/>
          <w:spacing w:val="-4"/>
        </w:rPr>
        <w:t>20</w:t>
      </w:r>
      <w:r>
        <w:rPr>
          <w:color w:val="000000"/>
          <w:spacing w:val="-4"/>
        </w:rPr>
        <w:t>23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90</w:t>
      </w:r>
    </w:p>
    <w:tbl>
      <w:tblPr>
        <w:tblW w:w="10081" w:type="dxa"/>
        <w:tblInd w:w="-106" w:type="dxa"/>
        <w:tblLayout w:type="fixed"/>
        <w:tblLook w:val="0000"/>
      </w:tblPr>
      <w:tblGrid>
        <w:gridCol w:w="3745"/>
        <w:gridCol w:w="523"/>
        <w:gridCol w:w="1843"/>
        <w:gridCol w:w="1134"/>
        <w:gridCol w:w="1049"/>
        <w:gridCol w:w="1787"/>
      </w:tblGrid>
      <w:tr w:rsidR="003540BE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540BE" w:rsidRPr="00E80FE0" w:rsidRDefault="003540BE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540BE" w:rsidRPr="00E80FE0" w:rsidRDefault="003540BE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540BE" w:rsidRPr="00E80FE0" w:rsidRDefault="003540BE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540BE" w:rsidRPr="00E80FE0" w:rsidRDefault="003540BE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540BE" w:rsidRPr="00E80FE0" w:rsidRDefault="003540BE" w:rsidP="006E38FB">
            <w:pPr>
              <w:rPr>
                <w:rFonts w:ascii="Arial" w:hAnsi="Arial" w:cs="Arial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540BE" w:rsidRPr="00E80FE0" w:rsidRDefault="003540BE" w:rsidP="006E38FB">
            <w:pPr>
              <w:rPr>
                <w:rFonts w:ascii="Arial" w:hAnsi="Arial" w:cs="Arial"/>
              </w:rPr>
            </w:pPr>
          </w:p>
        </w:tc>
      </w:tr>
      <w:tr w:rsidR="003540BE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3540BE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3540BE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5F018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10653844,00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8F40E9">
            <w:pPr>
              <w:shd w:val="clear" w:color="auto" w:fill="FFFFFF"/>
              <w:rPr>
                <w:sz w:val="16"/>
                <w:szCs w:val="16"/>
                <w:highlight w:val="yellow"/>
              </w:rPr>
            </w:pPr>
            <w:r w:rsidRPr="00243302">
              <w:rPr>
                <w:sz w:val="16"/>
                <w:szCs w:val="16"/>
              </w:rPr>
              <w:t>9098630,50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567174">
            <w:pPr>
              <w:shd w:val="clear" w:color="auto" w:fill="FFFFFF"/>
              <w:rPr>
                <w:sz w:val="16"/>
                <w:szCs w:val="16"/>
                <w:highlight w:val="yellow"/>
              </w:rPr>
            </w:pPr>
            <w:r w:rsidRPr="00243302">
              <w:rPr>
                <w:sz w:val="16"/>
                <w:szCs w:val="16"/>
              </w:rPr>
              <w:t>-1555213,50</w:t>
            </w:r>
          </w:p>
        </w:tc>
      </w:tr>
      <w:tr w:rsidR="003540BE">
        <w:trPr>
          <w:trHeight w:val="1073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B1E13">
            <w:pPr>
              <w:shd w:val="clear" w:color="auto" w:fill="FFFFFF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1148900,0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DA206E">
            <w:pPr>
              <w:shd w:val="clear" w:color="auto" w:fill="FFFFFF"/>
              <w:jc w:val="right"/>
              <w:rPr>
                <w:color w:val="000000"/>
                <w:sz w:val="16"/>
                <w:szCs w:val="16"/>
                <w:highlight w:val="yellow"/>
              </w:rPr>
            </w:pPr>
            <w:r w:rsidRPr="00243302">
              <w:rPr>
                <w:color w:val="000000"/>
                <w:sz w:val="16"/>
                <w:szCs w:val="16"/>
              </w:rPr>
              <w:t>492853,70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DA206E">
            <w:pPr>
              <w:shd w:val="clear" w:color="auto" w:fill="FFFFFF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-656046,30</w:t>
            </w:r>
          </w:p>
        </w:tc>
      </w:tr>
      <w:tr w:rsidR="003540BE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BC5157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  <w:p w:rsidR="003540BE" w:rsidRPr="00243302" w:rsidRDefault="003540BE" w:rsidP="00BC515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69900,0</w:t>
            </w:r>
          </w:p>
          <w:p w:rsidR="003540BE" w:rsidRPr="00243302" w:rsidRDefault="003540BE" w:rsidP="00BC5157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  <w:p w:rsidR="003540BE" w:rsidRPr="00243302" w:rsidRDefault="003540BE" w:rsidP="00BC5157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  <w:p w:rsidR="003540BE" w:rsidRPr="00243302" w:rsidRDefault="003540BE" w:rsidP="00BC5157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470A46">
            <w:pPr>
              <w:shd w:val="clear" w:color="auto" w:fill="FFFFFF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55397,11</w:t>
            </w:r>
          </w:p>
          <w:p w:rsidR="003540BE" w:rsidRPr="00243302" w:rsidRDefault="003540BE" w:rsidP="006B1E13">
            <w:pPr>
              <w:shd w:val="clear" w:color="auto" w:fill="FFFFFF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521CA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-14502,89</w:t>
            </w:r>
          </w:p>
        </w:tc>
      </w:tr>
      <w:tr w:rsidR="003540BE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5F018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69900,0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1146A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55397,11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521CA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-14502,89</w:t>
            </w:r>
          </w:p>
        </w:tc>
      </w:tr>
      <w:tr w:rsidR="003540BE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5F018F">
            <w:pPr>
              <w:shd w:val="clear" w:color="auto" w:fill="FFFFFF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69100,0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567174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56953,93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421E1C">
            <w:pPr>
              <w:shd w:val="clear" w:color="auto" w:fill="FFFFFF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-12146,07</w:t>
            </w:r>
          </w:p>
        </w:tc>
      </w:tr>
      <w:tr w:rsidR="003540BE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91210102010013000110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100,0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AF0C1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-6,62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AF0C1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-106,62</w:t>
            </w:r>
          </w:p>
        </w:tc>
      </w:tr>
      <w:tr w:rsidR="003540BE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</w:t>
            </w:r>
            <w:r>
              <w:rPr>
                <w:sz w:val="16"/>
                <w:szCs w:val="16"/>
              </w:rPr>
              <w:t xml:space="preserve">ходы физических лиц с доходов, полученных физическими лицами в соответствии со статьей 228 </w:t>
            </w:r>
            <w:r w:rsidRPr="00506F14">
              <w:rPr>
                <w:sz w:val="16"/>
                <w:szCs w:val="16"/>
              </w:rPr>
              <w:t xml:space="preserve"> Налогового кодекса Российской Федерации</w:t>
            </w:r>
            <w:r>
              <w:rPr>
                <w:sz w:val="16"/>
                <w:szCs w:val="16"/>
              </w:rPr>
              <w:t xml:space="preserve"> (сума платежа (перерасчеты, недоимка и задолженность по соответствующему платежу, в том числе по отмененному)</w:t>
            </w:r>
          </w:p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5E1184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91210102030011000110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700,0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AF0C1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-1550,20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AF0C1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-2250,20</w:t>
            </w:r>
          </w:p>
        </w:tc>
      </w:tr>
      <w:tr w:rsidR="003540BE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91210503000010000110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2300,0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AF0C1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18773,75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16473,75</w:t>
            </w:r>
          </w:p>
        </w:tc>
      </w:tr>
      <w:tr w:rsidR="003540BE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7909E5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5F018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71300,0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E04E7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-10,72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521CA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-71289,28</w:t>
            </w:r>
          </w:p>
        </w:tc>
      </w:tr>
      <w:tr w:rsidR="003540BE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Default="003540BE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946930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825F9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0</w:t>
            </w:r>
          </w:p>
        </w:tc>
      </w:tr>
      <w:tr w:rsidR="003540BE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9B2BC1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875000,0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334305,0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-540695,0</w:t>
            </w:r>
          </w:p>
        </w:tc>
      </w:tr>
      <w:tr w:rsidR="003540BE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0</w:t>
            </w:r>
          </w:p>
        </w:tc>
      </w:tr>
      <w:tr w:rsidR="003540BE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1D0F47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130400,0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567174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84388,56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-46011,44</w:t>
            </w:r>
          </w:p>
        </w:tc>
      </w:tr>
      <w:tr w:rsidR="003540BE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0</w:t>
            </w:r>
          </w:p>
        </w:tc>
      </w:tr>
      <w:tr w:rsidR="003540BE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муниципальных бюджетных и автономных учреждений)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91211105025100000120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85000,00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93263,75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8263,75</w:t>
            </w:r>
          </w:p>
        </w:tc>
      </w:tr>
      <w:tr w:rsidR="003540BE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продажи земельных участков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91211406025100000430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2356524,0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174D5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2356524,97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0,97</w:t>
            </w:r>
          </w:p>
        </w:tc>
      </w:tr>
      <w:tr w:rsidR="003540BE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944015" w:rsidRDefault="003540BE" w:rsidP="006E38FB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91211714030100000150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391450,0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391450,0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0</w:t>
            </w:r>
          </w:p>
        </w:tc>
      </w:tr>
      <w:tr w:rsidR="003540BE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E04E7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6671970,0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521CA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5764538,08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521CA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-907431,92</w:t>
            </w:r>
          </w:p>
        </w:tc>
      </w:tr>
      <w:tr w:rsidR="003540BE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бюджетной системы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91220225576100000150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1576400,0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1576400,0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0</w:t>
            </w:r>
          </w:p>
        </w:tc>
      </w:tr>
      <w:tr w:rsidR="003540BE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91220215002100000150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816200,0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612000,0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-204200,0</w:t>
            </w:r>
          </w:p>
        </w:tc>
      </w:tr>
      <w:tr w:rsidR="003540BE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91220215001100000150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204600,0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521CA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153900,0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521CA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-50700,00</w:t>
            </w:r>
          </w:p>
        </w:tc>
      </w:tr>
      <w:tr w:rsidR="003540BE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9A2C00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912 2 02 09999 10 0000 150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1344250,0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1344250,0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0</w:t>
            </w:r>
          </w:p>
        </w:tc>
      </w:tr>
      <w:tr w:rsidR="003540BE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900,0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900,0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0</w:t>
            </w:r>
          </w:p>
        </w:tc>
      </w:tr>
      <w:tr w:rsidR="003540BE" w:rsidRPr="00506F14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109300,0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81975,0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-27325,0</w:t>
            </w:r>
          </w:p>
        </w:tc>
      </w:tr>
      <w:tr w:rsidR="003540BE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 xml:space="preserve">передаваемые бюджетам сельских поселений на  осуществление части полномочий решение вопросов местного значения в </w:t>
            </w:r>
            <w:r>
              <w:rPr>
                <w:sz w:val="16"/>
                <w:szCs w:val="16"/>
              </w:rPr>
              <w:t>соответствии заключенными соглаш</w:t>
            </w:r>
            <w:r w:rsidRPr="00506F14">
              <w:rPr>
                <w:sz w:val="16"/>
                <w:szCs w:val="16"/>
              </w:rPr>
              <w:t>ениями</w:t>
            </w:r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2080000,0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154215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1454793,08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8F40E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-625206,92</w:t>
            </w:r>
          </w:p>
        </w:tc>
      </w:tr>
      <w:tr w:rsidR="003540BE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91220249999100000</w:t>
            </w:r>
          </w:p>
          <w:p w:rsidR="003540BE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540320,0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540320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</w:tbl>
    <w:p w:rsidR="003540BE" w:rsidRDefault="003540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540BE" w:rsidRDefault="003540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540BE" w:rsidRDefault="003540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540BE" w:rsidRDefault="003540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540BE" w:rsidRDefault="003540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540BE" w:rsidRDefault="003540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1915" w:type="dxa"/>
        <w:tblInd w:w="-106" w:type="dxa"/>
        <w:tblLook w:val="0000"/>
      </w:tblPr>
      <w:tblGrid>
        <w:gridCol w:w="2800"/>
        <w:gridCol w:w="1020"/>
        <w:gridCol w:w="2352"/>
        <w:gridCol w:w="364"/>
        <w:gridCol w:w="1116"/>
        <w:gridCol w:w="1480"/>
        <w:gridCol w:w="1089"/>
        <w:gridCol w:w="214"/>
        <w:gridCol w:w="1480"/>
      </w:tblGrid>
      <w:tr w:rsidR="003540BE" w:rsidRPr="00506F14">
        <w:trPr>
          <w:gridAfter w:val="1"/>
          <w:wAfter w:w="1480" w:type="dxa"/>
          <w:trHeight w:val="255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AB0187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10566126,0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8065491,44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A73EED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-2177165,56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A444A5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A444A5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384900,0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342337,83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-42562,17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07778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-40200,0</w:t>
            </w:r>
          </w:p>
        </w:tc>
      </w:tr>
      <w:tr w:rsidR="003540BE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0A5B7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77036,0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-73864,0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-38700,0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E2613C" w:rsidRDefault="003540BE" w:rsidP="00E2613C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A444A5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C7851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912 0104 65100 411</w:t>
            </w:r>
            <w:r w:rsidRPr="00BC7851">
              <w:rPr>
                <w:sz w:val="16"/>
                <w:szCs w:val="16"/>
              </w:rPr>
              <w:t>10 121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8F40E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1723200,0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1548091,75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9F106D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-175108,25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506F14" w:rsidRDefault="003540BE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91201046510041110129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85266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-70000,00</w:t>
            </w:r>
          </w:p>
        </w:tc>
      </w:tr>
      <w:tr w:rsidR="003540BE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-13600,0</w:t>
            </w:r>
          </w:p>
        </w:tc>
        <w:tc>
          <w:tcPr>
            <w:tcW w:w="1480" w:type="dxa"/>
            <w:vAlign w:val="bottom"/>
          </w:tcPr>
          <w:p w:rsidR="003540BE" w:rsidRPr="00506F14" w:rsidRDefault="003540BE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3540BE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8F40E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834386,0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605429,63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-228956,37</w:t>
            </w:r>
          </w:p>
        </w:tc>
      </w:tr>
      <w:tr w:rsidR="003540BE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129139,86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-120860,14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9120104 65100 41120 831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506F14" w:rsidRDefault="003540BE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F7445F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-2400,0</w:t>
            </w:r>
          </w:p>
        </w:tc>
      </w:tr>
      <w:tr w:rsidR="003540BE" w:rsidRPr="00506F14">
        <w:trPr>
          <w:gridAfter w:val="1"/>
          <w:wAfter w:w="1480" w:type="dxa"/>
          <w:trHeight w:val="30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2500,0,0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-2400,0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BC7851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C7851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C7851" w:rsidRDefault="003540BE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C7851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C7851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-6200,0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C7851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760100,0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C7851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748660,40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C7851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-11439,60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-300,0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2154A6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C56CF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B24A12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91205032200000000244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12320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24A12" w:rsidRDefault="003540BE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</w:t>
            </w:r>
            <w:r>
              <w:rPr>
                <w:sz w:val="16"/>
                <w:szCs w:val="16"/>
                <w:lang w:val="en-US"/>
              </w:rPr>
              <w:t>S</w:t>
            </w:r>
            <w:r>
              <w:rPr>
                <w:sz w:val="16"/>
                <w:szCs w:val="16"/>
              </w:rPr>
              <w:t>6140244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91201066510044501540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91201118910041180870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-2000,0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632207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912050212004</w:t>
            </w:r>
            <w:r>
              <w:rPr>
                <w:sz w:val="16"/>
                <w:szCs w:val="16"/>
                <w:lang w:val="en-US"/>
              </w:rPr>
              <w:t>S</w:t>
            </w:r>
            <w:r>
              <w:rPr>
                <w:sz w:val="16"/>
                <w:szCs w:val="16"/>
              </w:rPr>
              <w:t>6140244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91201048910077150244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0E5F5E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-245000,0</w:t>
            </w:r>
          </w:p>
        </w:tc>
      </w:tr>
      <w:tr w:rsidR="003540BE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58500,0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-19500,0</w:t>
            </w:r>
          </w:p>
        </w:tc>
      </w:tr>
      <w:tr w:rsidR="003540B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-6000,0</w:t>
            </w:r>
          </w:p>
        </w:tc>
      </w:tr>
      <w:tr w:rsidR="003540B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D042F5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912 0203 89100 51180 244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5475,0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-1825,0</w:t>
            </w:r>
          </w:p>
        </w:tc>
      </w:tr>
      <w:tr w:rsidR="003540B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883095" w:rsidRDefault="003540BE" w:rsidP="00EA67F5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912 03108910044110 244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3540B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91204098910044102 244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1909000,0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1314604,0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-594396,0</w:t>
            </w:r>
          </w:p>
        </w:tc>
      </w:tr>
      <w:tr w:rsidR="003540B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742081" w:rsidRDefault="003540BE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91205028910044101244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3540B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742081" w:rsidRDefault="003540BE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535800,0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359399,45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-176400,55</w:t>
            </w:r>
          </w:p>
        </w:tc>
      </w:tr>
      <w:tr w:rsidR="003540B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91205038910044106244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51000,0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-51000,0</w:t>
            </w:r>
          </w:p>
        </w:tc>
      </w:tr>
      <w:tr w:rsidR="003540B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91208018910044104244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3540B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91210038910044103244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 w:rsidRPr="00243302"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:rsidR="003540BE" w:rsidRPr="00857E93" w:rsidRDefault="003540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3540B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761100,0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631460,52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-129639,48</w:t>
            </w:r>
          </w:p>
        </w:tc>
      </w:tr>
      <w:tr w:rsidR="003540B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32207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912050322001</w:t>
            </w:r>
            <w:r>
              <w:rPr>
                <w:sz w:val="16"/>
                <w:szCs w:val="16"/>
                <w:lang w:val="en-US"/>
              </w:rPr>
              <w:t>L</w:t>
            </w:r>
            <w:r>
              <w:rPr>
                <w:sz w:val="16"/>
                <w:szCs w:val="16"/>
              </w:rPr>
              <w:t>5764244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1598920,0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1598920,0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3540B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5322DC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91203108910080190244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39237,0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39237,0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3540B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91205038910078090244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503083,0,0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173200,0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-329883,0</w:t>
            </w:r>
          </w:p>
        </w:tc>
      </w:tr>
      <w:tr w:rsidR="003540B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Погашение ссуды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91213018910041240730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-6400,0</w:t>
            </w:r>
          </w:p>
        </w:tc>
      </w:tr>
      <w:tr w:rsidR="003540BE" w:rsidRPr="00506F14">
        <w:trPr>
          <w:gridAfter w:val="1"/>
          <w:wAfter w:w="1480" w:type="dxa"/>
          <w:trHeight w:val="39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1033139,06</w:t>
            </w:r>
          </w:p>
          <w:p w:rsidR="003540BE" w:rsidRPr="00506F14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40BE" w:rsidRPr="00506F14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  <w:tr w:rsidR="003540BE" w:rsidRPr="00506F14">
        <w:trPr>
          <w:gridAfter w:val="2"/>
          <w:wAfter w:w="1694" w:type="dxa"/>
          <w:trHeight w:val="25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  <w:jc w:val="center"/>
            </w:pPr>
            <w:r w:rsidRPr="00506F14">
              <w:t>3. Поступления и выбытия источников финансирования дефицита бюджета</w:t>
            </w:r>
          </w:p>
        </w:tc>
      </w:tr>
      <w:tr w:rsidR="003540BE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540BE" w:rsidRPr="00506F14" w:rsidRDefault="003540BE" w:rsidP="006E38FB">
            <w:pPr>
              <w:shd w:val="clear" w:color="auto" w:fill="FFFFFF"/>
            </w:pPr>
          </w:p>
        </w:tc>
      </w:tr>
      <w:tr w:rsidR="003540BE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B8155B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B8155B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Код источника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B8155B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Бюджетная деятельность</w:t>
            </w:r>
          </w:p>
        </w:tc>
      </w:tr>
      <w:tr w:rsidR="003540BE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8155B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8155B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8155B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3</w:t>
            </w:r>
          </w:p>
        </w:tc>
      </w:tr>
      <w:tr w:rsidR="003540BE" w:rsidRPr="00506F14">
        <w:trPr>
          <w:gridAfter w:val="2"/>
          <w:wAfter w:w="1694" w:type="dxa"/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B8155B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8155B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100 0 05 02 0110 0000500 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8155B" w:rsidRDefault="003540BE" w:rsidP="0048461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-1033139,06</w:t>
            </w:r>
          </w:p>
        </w:tc>
      </w:tr>
      <w:tr w:rsidR="003540BE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B8155B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40BE" w:rsidRPr="00B8155B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8155B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3540BE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B8155B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Увеличение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B8155B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100 01 05 02 0110 0000 510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8155B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00,00</w:t>
            </w:r>
          </w:p>
        </w:tc>
      </w:tr>
      <w:tr w:rsidR="003540BE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B8155B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Уменьшение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B8155B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100 01 05 02 0110 0000 610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8155B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3540BE" w:rsidRPr="00506F14">
        <w:trPr>
          <w:gridAfter w:val="2"/>
          <w:wAfter w:w="1694" w:type="dxa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B8155B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B8155B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243302" w:rsidRDefault="003540BE" w:rsidP="006E38FB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24330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540BE" w:rsidRPr="00506F14">
        <w:trPr>
          <w:gridAfter w:val="2"/>
          <w:wAfter w:w="1694" w:type="dxa"/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B8155B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Получено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B8155B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912 01030100102600  710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8155B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 xml:space="preserve">                                </w:t>
            </w:r>
            <w:r>
              <w:rPr>
                <w:sz w:val="16"/>
                <w:szCs w:val="16"/>
              </w:rPr>
              <w:t xml:space="preserve">           </w:t>
            </w:r>
            <w:r w:rsidRPr="00B8155B">
              <w:rPr>
                <w:sz w:val="16"/>
                <w:szCs w:val="16"/>
              </w:rPr>
              <w:t>0</w:t>
            </w:r>
          </w:p>
        </w:tc>
      </w:tr>
      <w:tr w:rsidR="003540BE" w:rsidRPr="00506F14">
        <w:trPr>
          <w:gridAfter w:val="2"/>
          <w:wAfter w:w="1694" w:type="dxa"/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0BE" w:rsidRPr="00B8155B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Возврат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0BE" w:rsidRPr="00B8155B" w:rsidRDefault="003540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912 01030100102600  810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40BE" w:rsidRPr="00B8155B" w:rsidRDefault="003540BE" w:rsidP="00B24A12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3540BE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540BE" w:rsidRPr="00B8155B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540BE" w:rsidRPr="00B8155B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540BE" w:rsidRPr="00B8155B" w:rsidRDefault="003540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3540BE" w:rsidRPr="00506F14" w:rsidRDefault="003540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540BE" w:rsidRPr="00506F14" w:rsidRDefault="003540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540BE" w:rsidRPr="00506F14" w:rsidRDefault="003540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540BE" w:rsidRPr="00506F14" w:rsidRDefault="003540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540BE" w:rsidRPr="00506F14" w:rsidRDefault="003540BE" w:rsidP="000D26D8">
      <w:pPr>
        <w:jc w:val="both"/>
        <w:rPr>
          <w:color w:val="000000"/>
          <w:spacing w:val="-4"/>
          <w:sz w:val="28"/>
          <w:szCs w:val="28"/>
        </w:rPr>
      </w:pPr>
    </w:p>
    <w:p w:rsidR="003540BE" w:rsidRPr="00506F14" w:rsidRDefault="003540BE" w:rsidP="000D26D8">
      <w:pPr>
        <w:shd w:val="clear" w:color="auto" w:fill="FFFFFF"/>
        <w:tabs>
          <w:tab w:val="left" w:pos="5357"/>
        </w:tabs>
        <w:spacing w:before="14"/>
        <w:jc w:val="both"/>
      </w:pPr>
    </w:p>
    <w:p w:rsidR="003540BE" w:rsidRDefault="003540BE"/>
    <w:p w:rsidR="003540BE" w:rsidRDefault="003540BE"/>
    <w:sectPr w:rsidR="003540BE" w:rsidSect="00715A87">
      <w:headerReference w:type="default" r:id="rId6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40BE" w:rsidRDefault="003540BE" w:rsidP="00AC50D2">
      <w:r>
        <w:separator/>
      </w:r>
    </w:p>
  </w:endnote>
  <w:endnote w:type="continuationSeparator" w:id="1">
    <w:p w:rsidR="003540BE" w:rsidRDefault="003540BE" w:rsidP="00AC5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40BE" w:rsidRDefault="003540BE" w:rsidP="00AC50D2">
      <w:r>
        <w:separator/>
      </w:r>
    </w:p>
  </w:footnote>
  <w:footnote w:type="continuationSeparator" w:id="1">
    <w:p w:rsidR="003540BE" w:rsidRDefault="003540BE" w:rsidP="00AC5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0BE" w:rsidRDefault="003540BE" w:rsidP="00AC5B2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540BE" w:rsidRDefault="003540BE" w:rsidP="006E38FB">
    <w:pPr>
      <w:pStyle w:val="Header"/>
      <w:jc w:val="center"/>
    </w:pPr>
  </w:p>
  <w:p w:rsidR="003540BE" w:rsidRDefault="003540B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6D8"/>
    <w:rsid w:val="00016D89"/>
    <w:rsid w:val="0006265E"/>
    <w:rsid w:val="00066EBB"/>
    <w:rsid w:val="000749BB"/>
    <w:rsid w:val="0007778F"/>
    <w:rsid w:val="000A094D"/>
    <w:rsid w:val="000A2F5C"/>
    <w:rsid w:val="000A5B73"/>
    <w:rsid w:val="000B7E1B"/>
    <w:rsid w:val="000C3AC0"/>
    <w:rsid w:val="000D26D8"/>
    <w:rsid w:val="000D3AE2"/>
    <w:rsid w:val="000D5B58"/>
    <w:rsid w:val="000D72AC"/>
    <w:rsid w:val="000E5F5E"/>
    <w:rsid w:val="000F387D"/>
    <w:rsid w:val="00103EBA"/>
    <w:rsid w:val="00113133"/>
    <w:rsid w:val="001146AB"/>
    <w:rsid w:val="001222A8"/>
    <w:rsid w:val="00123209"/>
    <w:rsid w:val="001235FD"/>
    <w:rsid w:val="00134745"/>
    <w:rsid w:val="00141FDC"/>
    <w:rsid w:val="0014345C"/>
    <w:rsid w:val="00147C68"/>
    <w:rsid w:val="00154215"/>
    <w:rsid w:val="00174D56"/>
    <w:rsid w:val="0018370D"/>
    <w:rsid w:val="00192EAE"/>
    <w:rsid w:val="001C4DBD"/>
    <w:rsid w:val="001D0F47"/>
    <w:rsid w:val="001D624C"/>
    <w:rsid w:val="001E76A5"/>
    <w:rsid w:val="001F3E91"/>
    <w:rsid w:val="001F6EEC"/>
    <w:rsid w:val="00206E06"/>
    <w:rsid w:val="002072AF"/>
    <w:rsid w:val="00211C62"/>
    <w:rsid w:val="00211D91"/>
    <w:rsid w:val="002127EB"/>
    <w:rsid w:val="002154A6"/>
    <w:rsid w:val="00221A2B"/>
    <w:rsid w:val="00241F93"/>
    <w:rsid w:val="00242E1B"/>
    <w:rsid w:val="00243302"/>
    <w:rsid w:val="002444E0"/>
    <w:rsid w:val="002456E1"/>
    <w:rsid w:val="0029031A"/>
    <w:rsid w:val="002B67A6"/>
    <w:rsid w:val="002C007A"/>
    <w:rsid w:val="002D08D6"/>
    <w:rsid w:val="002D15DC"/>
    <w:rsid w:val="002D4E27"/>
    <w:rsid w:val="002E318C"/>
    <w:rsid w:val="002E364F"/>
    <w:rsid w:val="00312F05"/>
    <w:rsid w:val="003213B0"/>
    <w:rsid w:val="003325EF"/>
    <w:rsid w:val="00335C5A"/>
    <w:rsid w:val="003540BE"/>
    <w:rsid w:val="003622CF"/>
    <w:rsid w:val="0038424A"/>
    <w:rsid w:val="00392DE3"/>
    <w:rsid w:val="003A5810"/>
    <w:rsid w:val="003B0327"/>
    <w:rsid w:val="003B4435"/>
    <w:rsid w:val="003C0A8D"/>
    <w:rsid w:val="003C33A2"/>
    <w:rsid w:val="003C6DDD"/>
    <w:rsid w:val="003C7BCD"/>
    <w:rsid w:val="003E166B"/>
    <w:rsid w:val="004124E1"/>
    <w:rsid w:val="004128B2"/>
    <w:rsid w:val="00420EB7"/>
    <w:rsid w:val="00421E1C"/>
    <w:rsid w:val="00422D69"/>
    <w:rsid w:val="00431CCE"/>
    <w:rsid w:val="00444927"/>
    <w:rsid w:val="00454F9B"/>
    <w:rsid w:val="00470A46"/>
    <w:rsid w:val="004832E6"/>
    <w:rsid w:val="0048461B"/>
    <w:rsid w:val="004C03BB"/>
    <w:rsid w:val="004C6EDE"/>
    <w:rsid w:val="00506F14"/>
    <w:rsid w:val="00521CAF"/>
    <w:rsid w:val="00526055"/>
    <w:rsid w:val="005322DC"/>
    <w:rsid w:val="00536A7C"/>
    <w:rsid w:val="00536B2C"/>
    <w:rsid w:val="0054219C"/>
    <w:rsid w:val="00547CCA"/>
    <w:rsid w:val="005576BA"/>
    <w:rsid w:val="00567174"/>
    <w:rsid w:val="00576E18"/>
    <w:rsid w:val="005D1159"/>
    <w:rsid w:val="005E1184"/>
    <w:rsid w:val="005F018F"/>
    <w:rsid w:val="00631136"/>
    <w:rsid w:val="00632207"/>
    <w:rsid w:val="00641F19"/>
    <w:rsid w:val="00646A0C"/>
    <w:rsid w:val="006539C6"/>
    <w:rsid w:val="0066539E"/>
    <w:rsid w:val="00676017"/>
    <w:rsid w:val="006A33B7"/>
    <w:rsid w:val="006B1E13"/>
    <w:rsid w:val="006C175B"/>
    <w:rsid w:val="006C1EBC"/>
    <w:rsid w:val="006C254A"/>
    <w:rsid w:val="006E210C"/>
    <w:rsid w:val="006E365F"/>
    <w:rsid w:val="006E38FB"/>
    <w:rsid w:val="00711260"/>
    <w:rsid w:val="00715A87"/>
    <w:rsid w:val="007214A4"/>
    <w:rsid w:val="007263EF"/>
    <w:rsid w:val="00730745"/>
    <w:rsid w:val="0073585F"/>
    <w:rsid w:val="00740173"/>
    <w:rsid w:val="00742081"/>
    <w:rsid w:val="007909E5"/>
    <w:rsid w:val="007B48DA"/>
    <w:rsid w:val="007B4DB5"/>
    <w:rsid w:val="007D2CC1"/>
    <w:rsid w:val="007E584E"/>
    <w:rsid w:val="007E6826"/>
    <w:rsid w:val="00810E2D"/>
    <w:rsid w:val="00824888"/>
    <w:rsid w:val="00825F93"/>
    <w:rsid w:val="00831E6B"/>
    <w:rsid w:val="0083625D"/>
    <w:rsid w:val="0085266D"/>
    <w:rsid w:val="00856598"/>
    <w:rsid w:val="00857E93"/>
    <w:rsid w:val="00883095"/>
    <w:rsid w:val="00897860"/>
    <w:rsid w:val="008B5E3C"/>
    <w:rsid w:val="008D3613"/>
    <w:rsid w:val="008E323E"/>
    <w:rsid w:val="008F40E9"/>
    <w:rsid w:val="008F6268"/>
    <w:rsid w:val="009100BE"/>
    <w:rsid w:val="00922E9E"/>
    <w:rsid w:val="00927564"/>
    <w:rsid w:val="00944015"/>
    <w:rsid w:val="00945892"/>
    <w:rsid w:val="00946930"/>
    <w:rsid w:val="00970370"/>
    <w:rsid w:val="00972A2E"/>
    <w:rsid w:val="009805DD"/>
    <w:rsid w:val="00996035"/>
    <w:rsid w:val="009968B7"/>
    <w:rsid w:val="009A2C00"/>
    <w:rsid w:val="009B2BC1"/>
    <w:rsid w:val="009D22EA"/>
    <w:rsid w:val="009E2372"/>
    <w:rsid w:val="009F106D"/>
    <w:rsid w:val="009F4157"/>
    <w:rsid w:val="009F459F"/>
    <w:rsid w:val="009F6C5D"/>
    <w:rsid w:val="00A009BE"/>
    <w:rsid w:val="00A108D3"/>
    <w:rsid w:val="00A21148"/>
    <w:rsid w:val="00A444A5"/>
    <w:rsid w:val="00A53FEB"/>
    <w:rsid w:val="00A62581"/>
    <w:rsid w:val="00A73EED"/>
    <w:rsid w:val="00AB0187"/>
    <w:rsid w:val="00AC50D2"/>
    <w:rsid w:val="00AC5B2E"/>
    <w:rsid w:val="00AC6CF7"/>
    <w:rsid w:val="00AF0C15"/>
    <w:rsid w:val="00B04A23"/>
    <w:rsid w:val="00B0572B"/>
    <w:rsid w:val="00B24A12"/>
    <w:rsid w:val="00B44757"/>
    <w:rsid w:val="00B46FAD"/>
    <w:rsid w:val="00B509F9"/>
    <w:rsid w:val="00B52317"/>
    <w:rsid w:val="00B52FD4"/>
    <w:rsid w:val="00B534A1"/>
    <w:rsid w:val="00B8155B"/>
    <w:rsid w:val="00BA7C6F"/>
    <w:rsid w:val="00BC2A29"/>
    <w:rsid w:val="00BC5157"/>
    <w:rsid w:val="00BC57E0"/>
    <w:rsid w:val="00BC581B"/>
    <w:rsid w:val="00BC7851"/>
    <w:rsid w:val="00C149B2"/>
    <w:rsid w:val="00C26B37"/>
    <w:rsid w:val="00C37386"/>
    <w:rsid w:val="00C46754"/>
    <w:rsid w:val="00C519AC"/>
    <w:rsid w:val="00C56CF3"/>
    <w:rsid w:val="00C637F5"/>
    <w:rsid w:val="00C70122"/>
    <w:rsid w:val="00C83A7C"/>
    <w:rsid w:val="00C9300A"/>
    <w:rsid w:val="00C94B67"/>
    <w:rsid w:val="00CB2AD5"/>
    <w:rsid w:val="00CE45F1"/>
    <w:rsid w:val="00CF2F7A"/>
    <w:rsid w:val="00D042F5"/>
    <w:rsid w:val="00D47700"/>
    <w:rsid w:val="00D50D48"/>
    <w:rsid w:val="00D5315C"/>
    <w:rsid w:val="00D76BAC"/>
    <w:rsid w:val="00D83C11"/>
    <w:rsid w:val="00DA1E3A"/>
    <w:rsid w:val="00DA206E"/>
    <w:rsid w:val="00DC3949"/>
    <w:rsid w:val="00DC67C7"/>
    <w:rsid w:val="00DD0054"/>
    <w:rsid w:val="00DE1F1B"/>
    <w:rsid w:val="00DE66BB"/>
    <w:rsid w:val="00DE6964"/>
    <w:rsid w:val="00E02F48"/>
    <w:rsid w:val="00E04B6B"/>
    <w:rsid w:val="00E04E79"/>
    <w:rsid w:val="00E167E7"/>
    <w:rsid w:val="00E2212A"/>
    <w:rsid w:val="00E2613C"/>
    <w:rsid w:val="00E3018A"/>
    <w:rsid w:val="00E37648"/>
    <w:rsid w:val="00E51EBD"/>
    <w:rsid w:val="00E54C96"/>
    <w:rsid w:val="00E63E02"/>
    <w:rsid w:val="00E65D27"/>
    <w:rsid w:val="00E73811"/>
    <w:rsid w:val="00E80FE0"/>
    <w:rsid w:val="00E816EA"/>
    <w:rsid w:val="00E90B32"/>
    <w:rsid w:val="00E93A42"/>
    <w:rsid w:val="00EA5CC4"/>
    <w:rsid w:val="00EA67F5"/>
    <w:rsid w:val="00EA7BD2"/>
    <w:rsid w:val="00EB11AB"/>
    <w:rsid w:val="00ED5939"/>
    <w:rsid w:val="00F21897"/>
    <w:rsid w:val="00F42339"/>
    <w:rsid w:val="00F46AEE"/>
    <w:rsid w:val="00F64D42"/>
    <w:rsid w:val="00F67A86"/>
    <w:rsid w:val="00F71C3E"/>
    <w:rsid w:val="00F7445F"/>
    <w:rsid w:val="00F8421C"/>
    <w:rsid w:val="00F85E12"/>
    <w:rsid w:val="00F950D2"/>
    <w:rsid w:val="00FA00A9"/>
    <w:rsid w:val="00FB13ED"/>
    <w:rsid w:val="00FE37D8"/>
    <w:rsid w:val="00FE46A6"/>
    <w:rsid w:val="00FE4E1E"/>
    <w:rsid w:val="00FF0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SpacingChar1">
    <w:name w:val="No Spacing Char1"/>
    <w:link w:val="NoSpacing"/>
    <w:uiPriority w:val="99"/>
    <w:locked/>
    <w:rsid w:val="000D26D8"/>
    <w:rPr>
      <w:sz w:val="22"/>
      <w:szCs w:val="22"/>
      <w:lang w:val="ru-RU" w:eastAsia="ru-RU"/>
    </w:rPr>
  </w:style>
  <w:style w:type="paragraph" w:styleId="NoSpacing">
    <w:name w:val="No Spacing"/>
    <w:link w:val="NoSpacingChar1"/>
    <w:uiPriority w:val="99"/>
    <w:qFormat/>
    <w:rsid w:val="000D26D8"/>
    <w:rPr>
      <w:rFonts w:cs="Calibri"/>
    </w:rPr>
  </w:style>
  <w:style w:type="paragraph" w:styleId="Header">
    <w:name w:val="header"/>
    <w:basedOn w:val="Normal"/>
    <w:link w:val="HeaderChar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0D26D8"/>
    <w:rPr>
      <w:b/>
      <w:bCs/>
      <w:color w:val="106BBE"/>
    </w:rPr>
  </w:style>
  <w:style w:type="paragraph" w:customStyle="1" w:styleId="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Footer">
    <w:name w:val="footer"/>
    <w:basedOn w:val="Normal"/>
    <w:link w:val="FooterChar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41F1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15A87"/>
  </w:style>
  <w:style w:type="paragraph" w:styleId="BalloonText">
    <w:name w:val="Balloon Text"/>
    <w:basedOn w:val="Normal"/>
    <w:link w:val="BalloonTextChar"/>
    <w:uiPriority w:val="99"/>
    <w:semiHidden/>
    <w:rsid w:val="00F64D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0E2D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5</Pages>
  <Words>1434</Words>
  <Characters>8177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RePack by SPecialiST</dc:creator>
  <cp:keywords/>
  <dc:description/>
  <cp:lastModifiedBy>1</cp:lastModifiedBy>
  <cp:revision>9</cp:revision>
  <cp:lastPrinted>2023-07-13T13:43:00Z</cp:lastPrinted>
  <dcterms:created xsi:type="dcterms:W3CDTF">2023-10-10T11:11:00Z</dcterms:created>
  <dcterms:modified xsi:type="dcterms:W3CDTF">2023-10-11T07:47:00Z</dcterms:modified>
</cp:coreProperties>
</file>