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89C" w:rsidRDefault="00BD389C" w:rsidP="006C78A6">
      <w:pPr>
        <w:ind w:left="-54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РУССКО-ТЮВЕЕВСКОГО СЕЛЬСКОГО ПОСЕЛЕНИЯ</w:t>
      </w:r>
    </w:p>
    <w:p w:rsidR="00BD389C" w:rsidRDefault="00BD389C" w:rsidP="006C78A6">
      <w:pPr>
        <w:ind w:left="-540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РЕСПУБЛИКИ МОРДОВИЯ</w:t>
      </w:r>
    </w:p>
    <w:p w:rsidR="00BD389C" w:rsidRDefault="00BD389C" w:rsidP="006C78A6">
      <w:pPr>
        <w:ind w:left="-540"/>
        <w:jc w:val="center"/>
        <w:rPr>
          <w:sz w:val="28"/>
          <w:szCs w:val="28"/>
        </w:rPr>
      </w:pPr>
    </w:p>
    <w:p w:rsidR="00BD389C" w:rsidRDefault="00BD389C" w:rsidP="006C78A6">
      <w:pPr>
        <w:ind w:left="-540"/>
        <w:jc w:val="center"/>
        <w:rPr>
          <w:sz w:val="28"/>
          <w:szCs w:val="28"/>
        </w:rPr>
      </w:pPr>
    </w:p>
    <w:p w:rsidR="00BD389C" w:rsidRDefault="00BD389C" w:rsidP="006C78A6">
      <w:pPr>
        <w:ind w:left="-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:rsidR="00BD389C" w:rsidRDefault="00BD389C" w:rsidP="006C78A6">
      <w:pPr>
        <w:ind w:left="-540"/>
        <w:jc w:val="center"/>
        <w:rPr>
          <w:sz w:val="28"/>
          <w:szCs w:val="28"/>
        </w:rPr>
      </w:pPr>
    </w:p>
    <w:p w:rsidR="00BD389C" w:rsidRDefault="00BD389C" w:rsidP="006C78A6">
      <w:pPr>
        <w:ind w:left="-540"/>
        <w:jc w:val="center"/>
        <w:rPr>
          <w:sz w:val="28"/>
          <w:szCs w:val="28"/>
        </w:rPr>
      </w:pPr>
    </w:p>
    <w:p w:rsidR="00BD389C" w:rsidRDefault="00BD389C" w:rsidP="006C78A6">
      <w:pPr>
        <w:ind w:left="-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25 »  сентября 2013г.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№ 30</w:t>
      </w:r>
    </w:p>
    <w:p w:rsidR="00BD389C" w:rsidRDefault="00BD389C" w:rsidP="006C78A6">
      <w:pPr>
        <w:ind w:left="-540"/>
        <w:jc w:val="center"/>
        <w:rPr>
          <w:sz w:val="28"/>
          <w:szCs w:val="28"/>
        </w:rPr>
      </w:pPr>
    </w:p>
    <w:p w:rsidR="00BD389C" w:rsidRPr="006B643C" w:rsidRDefault="00BD389C" w:rsidP="006C78A6">
      <w:pPr>
        <w:ind w:left="-540"/>
        <w:jc w:val="center"/>
        <w:rPr>
          <w:sz w:val="28"/>
          <w:szCs w:val="28"/>
        </w:rPr>
      </w:pPr>
    </w:p>
    <w:p w:rsidR="00BD389C" w:rsidRDefault="00BD389C" w:rsidP="006C78A6">
      <w:pPr>
        <w:ind w:left="-54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6B643C">
        <w:rPr>
          <w:sz w:val="28"/>
          <w:szCs w:val="28"/>
        </w:rPr>
        <w:t>. Русское Тювеево</w:t>
      </w:r>
    </w:p>
    <w:p w:rsidR="00BD389C" w:rsidRPr="006B643C" w:rsidRDefault="00BD389C" w:rsidP="006C78A6">
      <w:pPr>
        <w:ind w:left="-540"/>
        <w:jc w:val="center"/>
        <w:rPr>
          <w:sz w:val="28"/>
          <w:szCs w:val="28"/>
        </w:rPr>
      </w:pPr>
    </w:p>
    <w:p w:rsidR="00BD389C" w:rsidRPr="006C78A6" w:rsidRDefault="00BD389C" w:rsidP="006C78A6">
      <w:pPr>
        <w:ind w:left="-540"/>
        <w:jc w:val="center"/>
        <w:rPr>
          <w:b/>
          <w:bCs/>
          <w:sz w:val="28"/>
          <w:szCs w:val="28"/>
        </w:rPr>
      </w:pPr>
      <w:r w:rsidRPr="006C78A6">
        <w:rPr>
          <w:b/>
          <w:bCs/>
          <w:sz w:val="28"/>
          <w:szCs w:val="28"/>
        </w:rPr>
        <w:t>Об утверждении Плана мероприятий («дорожной карты») «Изменения в отраслях социальной сферы, направленные на повышение эффективности сферы культуры</w:t>
      </w:r>
      <w:r>
        <w:rPr>
          <w:b/>
          <w:bCs/>
          <w:sz w:val="28"/>
          <w:szCs w:val="28"/>
        </w:rPr>
        <w:t xml:space="preserve"> Русско-Тювеевского сельского поселения (2013-2018 гг.)»</w:t>
      </w:r>
    </w:p>
    <w:p w:rsidR="00BD389C" w:rsidRDefault="00BD389C" w:rsidP="00845716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  В целях реализации указов Президента Российской Федерации от 07 мая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 xml:space="preserve">. №597 «О мероприятиях по реализации государственной социальной политики», от 01 июня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 xml:space="preserve">. №761 «О национальной стратегии действий в интересах детей на 2012-2017 годы», Постановления правительства Республики Мордовия от 25.02.2013 г. №56 «Об утверждении Плана мероприятий («дорожной карты») «Изменения в отраслях социальной сферы, направленные на повышение эффективности сферы культуры Республики Мордовия (2013-2018 годы)», Постановления администрации Темниковского муниципального района Республики Мордовия от 24 июля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 xml:space="preserve">. №514 «Об утверждении Плана мероприятий («дорожной карты») «Изменения в отраслях социальной сферы, направленные на повышение эффективности сферы культуры Темниковского муниципального района Республики Мордовия (2013-2018 годы)»,  администрация  Русско-Тювеевского сельского поселения Темниковского муниципального района </w:t>
      </w:r>
    </w:p>
    <w:p w:rsidR="00BD389C" w:rsidRDefault="00BD389C" w:rsidP="006B643C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BD389C" w:rsidRDefault="00BD389C" w:rsidP="00845716">
      <w:pPr>
        <w:spacing w:before="240"/>
        <w:rPr>
          <w:sz w:val="28"/>
          <w:szCs w:val="28"/>
        </w:rPr>
      </w:pPr>
      <w:r>
        <w:rPr>
          <w:sz w:val="28"/>
          <w:szCs w:val="28"/>
        </w:rPr>
        <w:t>1. Утвердить План мероприятий («дорожную карту</w:t>
      </w:r>
      <w:r w:rsidRPr="006C78A6">
        <w:rPr>
          <w:sz w:val="28"/>
          <w:szCs w:val="28"/>
        </w:rPr>
        <w:t xml:space="preserve">») «Изменения в отраслях социальной сферы, направленные на повышение эффективности сферы культуры </w:t>
      </w:r>
      <w:r>
        <w:rPr>
          <w:sz w:val="28"/>
          <w:szCs w:val="28"/>
        </w:rPr>
        <w:t>Русско-Тювеевского</w:t>
      </w:r>
      <w:r w:rsidRPr="006C78A6">
        <w:rPr>
          <w:sz w:val="28"/>
          <w:szCs w:val="28"/>
        </w:rPr>
        <w:t xml:space="preserve"> сельского поселения (2013-2018 гг.)»</w:t>
      </w:r>
    </w:p>
    <w:p w:rsidR="00BD389C" w:rsidRDefault="00BD389C" w:rsidP="00845716">
      <w:pPr>
        <w:spacing w:before="240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официального опубликования.</w:t>
      </w:r>
    </w:p>
    <w:p w:rsidR="00BD389C" w:rsidRDefault="00BD389C" w:rsidP="00845716">
      <w:pPr>
        <w:ind w:left="-540" w:firstLine="540"/>
        <w:rPr>
          <w:sz w:val="28"/>
          <w:szCs w:val="28"/>
        </w:rPr>
      </w:pPr>
    </w:p>
    <w:p w:rsidR="00BD389C" w:rsidRDefault="00BD389C" w:rsidP="004E6D1C">
      <w:pPr>
        <w:ind w:left="-540"/>
        <w:rPr>
          <w:sz w:val="28"/>
          <w:szCs w:val="28"/>
        </w:rPr>
      </w:pPr>
      <w:r>
        <w:rPr>
          <w:sz w:val="28"/>
          <w:szCs w:val="28"/>
        </w:rPr>
        <w:t>Глава Русско-Тювеевского</w:t>
      </w:r>
    </w:p>
    <w:p w:rsidR="00BD389C" w:rsidRPr="004E6D1C" w:rsidRDefault="00BD389C" w:rsidP="004E6D1C">
      <w:pPr>
        <w:ind w:left="-54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С.В.Колпаков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D389C" w:rsidRDefault="00BD389C" w:rsidP="00845716">
      <w:pPr>
        <w:ind w:left="-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D389C" w:rsidRDefault="00BD389C" w:rsidP="006C78A6">
      <w:pPr>
        <w:ind w:left="-540"/>
        <w:rPr>
          <w:sz w:val="28"/>
          <w:szCs w:val="28"/>
        </w:rPr>
      </w:pPr>
      <w:r>
        <w:t xml:space="preserve">» </w:t>
      </w:r>
    </w:p>
    <w:p w:rsidR="00BD389C" w:rsidRDefault="00BD389C" w:rsidP="006C78A6"/>
    <w:p w:rsidR="00BD389C" w:rsidRDefault="00BD389C" w:rsidP="006C78A6"/>
    <w:p w:rsidR="00BD389C" w:rsidRDefault="00BD389C" w:rsidP="006C78A6"/>
    <w:p w:rsidR="00BD389C" w:rsidRDefault="00BD389C" w:rsidP="006C78A6"/>
    <w:p w:rsidR="00BD389C" w:rsidRDefault="00BD389C"/>
    <w:sectPr w:rsidR="00BD389C" w:rsidSect="005A5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78A6"/>
    <w:rsid w:val="00010271"/>
    <w:rsid w:val="00176DAE"/>
    <w:rsid w:val="001862F0"/>
    <w:rsid w:val="002F6F30"/>
    <w:rsid w:val="004E6D1C"/>
    <w:rsid w:val="00552FA8"/>
    <w:rsid w:val="005A5B1B"/>
    <w:rsid w:val="005E683E"/>
    <w:rsid w:val="006366B2"/>
    <w:rsid w:val="006B643C"/>
    <w:rsid w:val="006C78A6"/>
    <w:rsid w:val="00845716"/>
    <w:rsid w:val="0093053B"/>
    <w:rsid w:val="00B3376A"/>
    <w:rsid w:val="00BD389C"/>
    <w:rsid w:val="00D83B6E"/>
    <w:rsid w:val="00D8627D"/>
    <w:rsid w:val="00DE053A"/>
    <w:rsid w:val="00FF4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8A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55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2</Pages>
  <Words>265</Words>
  <Characters>1514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нэо</dc:creator>
  <cp:keywords/>
  <dc:description/>
  <cp:lastModifiedBy>zam</cp:lastModifiedBy>
  <cp:revision>8</cp:revision>
  <cp:lastPrinted>2013-10-03T09:13:00Z</cp:lastPrinted>
  <dcterms:created xsi:type="dcterms:W3CDTF">2013-10-03T08:33:00Z</dcterms:created>
  <dcterms:modified xsi:type="dcterms:W3CDTF">2013-10-04T06:28:00Z</dcterms:modified>
</cp:coreProperties>
</file>