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312" w:rsidRDefault="008B7312" w:rsidP="00E72DE4">
      <w:pPr>
        <w:ind w:left="-36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ИНФОРМАЦИОННЫЙ БЮЛЛЕТЕНЬ</w:t>
      </w:r>
    </w:p>
    <w:p w:rsidR="008B7312" w:rsidRDefault="008B7312" w:rsidP="00E72DE4">
      <w:pPr>
        <w:ind w:left="-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8B7312" w:rsidRDefault="008B7312" w:rsidP="00E72DE4">
      <w:pPr>
        <w:ind w:left="-360"/>
        <w:rPr>
          <w:rFonts w:ascii="Arial" w:hAnsi="Arial" w:cs="Arial"/>
          <w:sz w:val="28"/>
          <w:szCs w:val="28"/>
        </w:rPr>
      </w:pPr>
    </w:p>
    <w:p w:rsidR="008B7312" w:rsidRDefault="008B7312" w:rsidP="00E72DE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Является официальным печатным</w:t>
      </w:r>
    </w:p>
    <w:p w:rsidR="008B7312" w:rsidRDefault="008B7312" w:rsidP="00E72DE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изданием Русско-Тювеевского сельского поселения</w:t>
      </w:r>
    </w:p>
    <w:p w:rsidR="008B7312" w:rsidRDefault="008B7312" w:rsidP="00E72DE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Темниковского муниципального района</w:t>
      </w:r>
    </w:p>
    <w:p w:rsidR="008B7312" w:rsidRDefault="008B7312" w:rsidP="00E72DE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Республики Мордовия</w:t>
      </w:r>
    </w:p>
    <w:p w:rsidR="008B7312" w:rsidRDefault="008B7312" w:rsidP="00E72DE4">
      <w:pPr>
        <w:rPr>
          <w:rFonts w:ascii="Arial" w:hAnsi="Arial" w:cs="Arial"/>
          <w:sz w:val="28"/>
          <w:szCs w:val="28"/>
        </w:rPr>
      </w:pPr>
    </w:p>
    <w:p w:rsidR="008B7312" w:rsidRDefault="008B7312" w:rsidP="00E72DE4">
      <w:pPr>
        <w:rPr>
          <w:rFonts w:ascii="Arial" w:hAnsi="Arial" w:cs="Arial"/>
          <w:sz w:val="28"/>
          <w:szCs w:val="28"/>
        </w:rPr>
      </w:pPr>
    </w:p>
    <w:p w:rsidR="008B7312" w:rsidRPr="001B403A" w:rsidRDefault="008B7312" w:rsidP="00E72DE4">
      <w:pPr>
        <w:rPr>
          <w:b/>
          <w:sz w:val="32"/>
          <w:szCs w:val="32"/>
        </w:rPr>
      </w:pPr>
      <w:r>
        <w:rPr>
          <w:b/>
          <w:sz w:val="32"/>
          <w:szCs w:val="32"/>
        </w:rPr>
        <w:t>30 января  2014 года                                                                                 №4</w:t>
      </w:r>
    </w:p>
    <w:p w:rsidR="008B7312" w:rsidRDefault="008B7312" w:rsidP="0098266C">
      <w:pPr>
        <w:spacing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8B7312" w:rsidRDefault="008B7312" w:rsidP="0098266C">
      <w:pPr>
        <w:spacing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8B7312" w:rsidRDefault="008B7312" w:rsidP="0098266C">
      <w:pPr>
        <w:spacing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98266C">
        <w:rPr>
          <w:rFonts w:ascii="Times New Roman" w:hAnsi="Times New Roman"/>
          <w:b/>
          <w:sz w:val="28"/>
          <w:szCs w:val="28"/>
        </w:rPr>
        <w:t>Итоги работы прокуратуры Темниковского района</w:t>
      </w:r>
    </w:p>
    <w:p w:rsidR="008B7312" w:rsidRDefault="008B7312" w:rsidP="0098266C">
      <w:pPr>
        <w:spacing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за 2013 год</w:t>
      </w:r>
      <w:r w:rsidRPr="0098266C">
        <w:rPr>
          <w:rFonts w:ascii="Times New Roman" w:hAnsi="Times New Roman"/>
          <w:b/>
          <w:sz w:val="28"/>
          <w:szCs w:val="28"/>
        </w:rPr>
        <w:t xml:space="preserve"> и задачи на 2014 год</w:t>
      </w:r>
    </w:p>
    <w:p w:rsidR="008B7312" w:rsidRPr="0098266C" w:rsidRDefault="008B7312" w:rsidP="0098266C">
      <w:pPr>
        <w:spacing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8B7312" w:rsidRPr="007850BA" w:rsidRDefault="008B7312" w:rsidP="00FA22F7">
      <w:pPr>
        <w:spacing w:line="240" w:lineRule="auto"/>
        <w:ind w:firstLine="720"/>
        <w:rPr>
          <w:rFonts w:ascii="Times New Roman" w:hAnsi="Times New Roman"/>
          <w:sz w:val="28"/>
          <w:szCs w:val="28"/>
        </w:rPr>
      </w:pPr>
      <w:r w:rsidRPr="007850BA">
        <w:rPr>
          <w:rFonts w:ascii="Times New Roman" w:hAnsi="Times New Roman"/>
          <w:sz w:val="28"/>
          <w:szCs w:val="28"/>
        </w:rPr>
        <w:t>28 января 2014 года в Темниковском районном дворце культуры и досуга под председательством прокурора района Коробкова С.Ю. состоялось расш</w:t>
      </w:r>
      <w:r w:rsidRPr="007850BA">
        <w:rPr>
          <w:rFonts w:ascii="Times New Roman" w:hAnsi="Times New Roman"/>
          <w:sz w:val="28"/>
          <w:szCs w:val="28"/>
        </w:rPr>
        <w:t>и</w:t>
      </w:r>
      <w:r w:rsidRPr="007850BA">
        <w:rPr>
          <w:rFonts w:ascii="Times New Roman" w:hAnsi="Times New Roman"/>
          <w:sz w:val="28"/>
          <w:szCs w:val="28"/>
        </w:rPr>
        <w:t xml:space="preserve">ренное межведомственное совещание, на котором подведены итоги работы надзорного органа, рассмотрены вопросы состояния законности и правопорядка в районе. </w:t>
      </w:r>
    </w:p>
    <w:p w:rsidR="008B7312" w:rsidRPr="007850BA" w:rsidRDefault="008B7312" w:rsidP="004431FC">
      <w:pPr>
        <w:spacing w:line="240" w:lineRule="auto"/>
        <w:ind w:firstLine="720"/>
        <w:rPr>
          <w:rFonts w:ascii="Times New Roman" w:hAnsi="Times New Roman"/>
          <w:sz w:val="28"/>
          <w:szCs w:val="28"/>
        </w:rPr>
      </w:pPr>
      <w:r w:rsidRPr="007850BA">
        <w:rPr>
          <w:rFonts w:ascii="Times New Roman" w:hAnsi="Times New Roman"/>
          <w:sz w:val="28"/>
          <w:szCs w:val="28"/>
        </w:rPr>
        <w:t>В работе совещания приняли участие Глава администрации района Г</w:t>
      </w:r>
      <w:r w:rsidRPr="007850BA">
        <w:rPr>
          <w:rFonts w:ascii="Times New Roman" w:hAnsi="Times New Roman"/>
          <w:sz w:val="28"/>
          <w:szCs w:val="28"/>
        </w:rPr>
        <w:t>а</w:t>
      </w:r>
      <w:r w:rsidRPr="007850BA">
        <w:rPr>
          <w:rFonts w:ascii="Times New Roman" w:hAnsi="Times New Roman"/>
          <w:sz w:val="28"/>
          <w:szCs w:val="28"/>
        </w:rPr>
        <w:t>маюнов И.Н., председатель районного суда Гавин А.С., начальник ММО МВД РФ «Темниковский» Гулькин Н.Н., начальник отдела ФСБ Лазарев А.М., н</w:t>
      </w:r>
      <w:r w:rsidRPr="007850BA">
        <w:rPr>
          <w:rFonts w:ascii="Times New Roman" w:hAnsi="Times New Roman"/>
          <w:sz w:val="28"/>
          <w:szCs w:val="28"/>
        </w:rPr>
        <w:t>а</w:t>
      </w:r>
      <w:r w:rsidRPr="007850BA">
        <w:rPr>
          <w:rFonts w:ascii="Times New Roman" w:hAnsi="Times New Roman"/>
          <w:sz w:val="28"/>
          <w:szCs w:val="28"/>
        </w:rPr>
        <w:t>чальник ОСП Ярославцев С.Ю., руководители структурных подразделений а</w:t>
      </w:r>
      <w:r w:rsidRPr="007850BA">
        <w:rPr>
          <w:rFonts w:ascii="Times New Roman" w:hAnsi="Times New Roman"/>
          <w:sz w:val="28"/>
          <w:szCs w:val="28"/>
        </w:rPr>
        <w:t>д</w:t>
      </w:r>
      <w:r w:rsidRPr="007850BA">
        <w:rPr>
          <w:rFonts w:ascii="Times New Roman" w:hAnsi="Times New Roman"/>
          <w:sz w:val="28"/>
          <w:szCs w:val="28"/>
        </w:rPr>
        <w:t>министрации района, депутаты районного совета,  главы сельских и городского поселений. От прокуратуры республики в совещании  участвовали начальник управления по надзору за уголовно-процессуальной и оперативно-розыскной деятельностью Мельников В.В., прокурор отдела Калинкин С.И.</w:t>
      </w:r>
    </w:p>
    <w:p w:rsidR="008B7312" w:rsidRPr="007850BA" w:rsidRDefault="008B7312" w:rsidP="00F2207A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</w:rPr>
      </w:pPr>
      <w:r w:rsidRPr="007850BA">
        <w:rPr>
          <w:rFonts w:ascii="Times New Roman" w:hAnsi="Times New Roman"/>
          <w:sz w:val="28"/>
          <w:szCs w:val="28"/>
        </w:rPr>
        <w:t>В докладе прокурором района сделан акцент на то, что о</w:t>
      </w:r>
      <w:r w:rsidRPr="007850BA">
        <w:rPr>
          <w:rFonts w:ascii="Times New Roman" w:hAnsi="Times New Roman"/>
          <w:color w:val="000000"/>
          <w:sz w:val="28"/>
          <w:szCs w:val="28"/>
        </w:rPr>
        <w:t>сновные усилия прокуратуры района, прежде всего, были направлены на организацию преве</w:t>
      </w:r>
      <w:r w:rsidRPr="007850BA">
        <w:rPr>
          <w:rFonts w:ascii="Times New Roman" w:hAnsi="Times New Roman"/>
          <w:color w:val="000000"/>
          <w:sz w:val="28"/>
          <w:szCs w:val="28"/>
        </w:rPr>
        <w:t>н</w:t>
      </w:r>
      <w:r w:rsidRPr="007850BA">
        <w:rPr>
          <w:rFonts w:ascii="Times New Roman" w:hAnsi="Times New Roman"/>
          <w:color w:val="000000"/>
          <w:sz w:val="28"/>
          <w:szCs w:val="28"/>
        </w:rPr>
        <w:t>тивного прокурорского надзора в целях обеспечения стабильной жизни насел</w:t>
      </w:r>
      <w:r w:rsidRPr="007850BA">
        <w:rPr>
          <w:rFonts w:ascii="Times New Roman" w:hAnsi="Times New Roman"/>
          <w:color w:val="000000"/>
          <w:sz w:val="28"/>
          <w:szCs w:val="28"/>
        </w:rPr>
        <w:t>е</w:t>
      </w:r>
      <w:r w:rsidRPr="007850BA">
        <w:rPr>
          <w:rFonts w:ascii="Times New Roman" w:hAnsi="Times New Roman"/>
          <w:color w:val="000000"/>
          <w:sz w:val="28"/>
          <w:szCs w:val="28"/>
        </w:rPr>
        <w:t>ния, защиту прав и свобод граждан, интересов общества и государства. Отм</w:t>
      </w:r>
      <w:r w:rsidRPr="007850BA">
        <w:rPr>
          <w:rFonts w:ascii="Times New Roman" w:hAnsi="Times New Roman"/>
          <w:color w:val="000000"/>
          <w:sz w:val="28"/>
          <w:szCs w:val="28"/>
        </w:rPr>
        <w:t>е</w:t>
      </w:r>
      <w:r w:rsidRPr="007850BA">
        <w:rPr>
          <w:rFonts w:ascii="Times New Roman" w:hAnsi="Times New Roman"/>
          <w:color w:val="000000"/>
          <w:sz w:val="28"/>
          <w:szCs w:val="28"/>
        </w:rPr>
        <w:t xml:space="preserve">чено, что работа прокуратуры района и её результаты напрямую зависят от конструктивной роли  органов местного самоуправления, правоохранительных структур и суда. </w:t>
      </w:r>
    </w:p>
    <w:p w:rsidR="008B7312" w:rsidRPr="007850BA" w:rsidRDefault="008B7312" w:rsidP="00DB49B0">
      <w:pPr>
        <w:pStyle w:val="NormalWeb"/>
        <w:spacing w:before="0" w:beforeAutospacing="0" w:after="0" w:afterAutospacing="0"/>
        <w:ind w:firstLine="709"/>
        <w:jc w:val="both"/>
        <w:rPr>
          <w:rStyle w:val="apple-converted-space"/>
          <w:color w:val="000000"/>
          <w:sz w:val="28"/>
          <w:szCs w:val="28"/>
        </w:rPr>
      </w:pPr>
      <w:r w:rsidRPr="007850BA">
        <w:rPr>
          <w:rStyle w:val="Strong"/>
          <w:b w:val="0"/>
          <w:color w:val="000000"/>
          <w:sz w:val="28"/>
          <w:szCs w:val="28"/>
        </w:rPr>
        <w:t>Степень доверия населения к прокурору определяется количеством п</w:t>
      </w:r>
      <w:r w:rsidRPr="007850BA">
        <w:rPr>
          <w:rStyle w:val="Strong"/>
          <w:b w:val="0"/>
          <w:color w:val="000000"/>
          <w:sz w:val="28"/>
          <w:szCs w:val="28"/>
        </w:rPr>
        <w:t>о</w:t>
      </w:r>
      <w:r w:rsidRPr="007850BA">
        <w:rPr>
          <w:rStyle w:val="Strong"/>
          <w:b w:val="0"/>
          <w:color w:val="000000"/>
          <w:sz w:val="28"/>
          <w:szCs w:val="28"/>
        </w:rPr>
        <w:t>ступающих обращений и качеством их рассмотрения, в</w:t>
      </w:r>
      <w:r w:rsidRPr="007850BA">
        <w:rPr>
          <w:color w:val="000000"/>
          <w:sz w:val="28"/>
          <w:szCs w:val="28"/>
        </w:rPr>
        <w:t xml:space="preserve"> этой связи им отмечено, что сотрудниками прокуратуры района  в 2013 году</w:t>
      </w:r>
      <w:r w:rsidRPr="007850BA">
        <w:rPr>
          <w:color w:val="000000"/>
          <w:spacing w:val="3"/>
          <w:sz w:val="28"/>
          <w:szCs w:val="28"/>
        </w:rPr>
        <w:t xml:space="preserve"> разрешено - 114 обращ</w:t>
      </w:r>
      <w:r w:rsidRPr="007850BA">
        <w:rPr>
          <w:color w:val="000000"/>
          <w:spacing w:val="3"/>
          <w:sz w:val="28"/>
          <w:szCs w:val="28"/>
        </w:rPr>
        <w:t>е</w:t>
      </w:r>
      <w:r w:rsidRPr="007850BA">
        <w:rPr>
          <w:color w:val="000000"/>
          <w:spacing w:val="3"/>
          <w:sz w:val="28"/>
          <w:szCs w:val="28"/>
        </w:rPr>
        <w:t>ний</w:t>
      </w:r>
      <w:r w:rsidRPr="007850BA">
        <w:rPr>
          <w:color w:val="000000"/>
          <w:spacing w:val="-4"/>
          <w:sz w:val="28"/>
          <w:szCs w:val="28"/>
        </w:rPr>
        <w:t xml:space="preserve">, в прошлом году этот показатель составил 102.  </w:t>
      </w:r>
      <w:r w:rsidRPr="007850BA">
        <w:rPr>
          <w:color w:val="000000"/>
          <w:sz w:val="28"/>
          <w:szCs w:val="28"/>
        </w:rPr>
        <w:t>На постоянном контроле прокуратуры находились вопросы, связанные со своевременной и в полном объеме выплаты заработной платы. В прокуратуре района 44 работника пол</w:t>
      </w:r>
      <w:r w:rsidRPr="007850BA">
        <w:rPr>
          <w:color w:val="000000"/>
          <w:sz w:val="28"/>
          <w:szCs w:val="28"/>
        </w:rPr>
        <w:t>у</w:t>
      </w:r>
      <w:r w:rsidRPr="007850BA">
        <w:rPr>
          <w:color w:val="000000"/>
          <w:sz w:val="28"/>
          <w:szCs w:val="28"/>
        </w:rPr>
        <w:t>чили защиту своих трудовых правах, реально погашена задолженность по зар</w:t>
      </w:r>
      <w:r w:rsidRPr="007850BA">
        <w:rPr>
          <w:color w:val="000000"/>
          <w:sz w:val="28"/>
          <w:szCs w:val="28"/>
        </w:rPr>
        <w:t>а</w:t>
      </w:r>
      <w:r w:rsidRPr="007850BA">
        <w:rPr>
          <w:color w:val="000000"/>
          <w:sz w:val="28"/>
          <w:szCs w:val="28"/>
        </w:rPr>
        <w:t>ботной плате в общей сумме свыше 420 000 рублей</w:t>
      </w:r>
      <w:r w:rsidRPr="007850BA">
        <w:rPr>
          <w:rStyle w:val="Strong"/>
          <w:b w:val="0"/>
          <w:color w:val="000000"/>
          <w:sz w:val="28"/>
          <w:szCs w:val="28"/>
        </w:rPr>
        <w:t>.</w:t>
      </w:r>
      <w:r w:rsidRPr="007850BA">
        <w:rPr>
          <w:rStyle w:val="apple-converted-space"/>
          <w:color w:val="000000"/>
          <w:sz w:val="28"/>
          <w:szCs w:val="28"/>
        </w:rPr>
        <w:t> </w:t>
      </w:r>
    </w:p>
    <w:p w:rsidR="008B7312" w:rsidRPr="007850BA" w:rsidRDefault="008B7312" w:rsidP="00DF375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850BA">
        <w:rPr>
          <w:rStyle w:val="Strong"/>
          <w:b w:val="0"/>
          <w:color w:val="000000"/>
          <w:sz w:val="28"/>
          <w:szCs w:val="28"/>
        </w:rPr>
        <w:t>Одним из самых актуальных вопросов в районе, несомненно, остается с</w:t>
      </w:r>
      <w:r w:rsidRPr="007850BA">
        <w:rPr>
          <w:rStyle w:val="Strong"/>
          <w:b w:val="0"/>
          <w:color w:val="000000"/>
          <w:sz w:val="28"/>
          <w:szCs w:val="28"/>
        </w:rPr>
        <w:t>о</w:t>
      </w:r>
      <w:r w:rsidRPr="007850BA">
        <w:rPr>
          <w:rStyle w:val="Strong"/>
          <w:b w:val="0"/>
          <w:color w:val="000000"/>
          <w:sz w:val="28"/>
          <w:szCs w:val="28"/>
        </w:rPr>
        <w:t xml:space="preserve">стояние законности в сфере жилищно-коммунального хозяйства. </w:t>
      </w:r>
      <w:r w:rsidRPr="007850BA">
        <w:rPr>
          <w:color w:val="000000"/>
          <w:sz w:val="28"/>
          <w:szCs w:val="28"/>
        </w:rPr>
        <w:t>Об остроте этих вопросов свидетельствует и значительное количество обращений граждан, поступивших в прокуратуру. Факторами, серьезно влияющими на состояние з</w:t>
      </w:r>
      <w:r w:rsidRPr="007850BA">
        <w:rPr>
          <w:color w:val="000000"/>
          <w:sz w:val="28"/>
          <w:szCs w:val="28"/>
        </w:rPr>
        <w:t>а</w:t>
      </w:r>
      <w:r w:rsidRPr="007850BA">
        <w:rPr>
          <w:color w:val="000000"/>
          <w:sz w:val="28"/>
          <w:szCs w:val="28"/>
        </w:rPr>
        <w:t xml:space="preserve">конности в указанной сфере, являются значительная изношенность объектов инфраструктуры и жилищного фонда, неудовлетворительная деятельность управляющих и обслуживающих организаций, бездействие контролирующих органов. </w:t>
      </w:r>
    </w:p>
    <w:p w:rsidR="008B7312" w:rsidRPr="007850BA" w:rsidRDefault="008B7312" w:rsidP="00DB49B0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7850BA">
        <w:rPr>
          <w:rFonts w:ascii="Times New Roman" w:hAnsi="Times New Roman"/>
          <w:sz w:val="28"/>
          <w:szCs w:val="28"/>
        </w:rPr>
        <w:t>Прокурор, в своем выступлении обращался к результатам выполнения з</w:t>
      </w:r>
      <w:r w:rsidRPr="007850BA">
        <w:rPr>
          <w:rFonts w:ascii="Times New Roman" w:hAnsi="Times New Roman"/>
          <w:sz w:val="28"/>
          <w:szCs w:val="28"/>
        </w:rPr>
        <w:t>а</w:t>
      </w:r>
      <w:r w:rsidRPr="007850BA">
        <w:rPr>
          <w:rFonts w:ascii="Times New Roman" w:hAnsi="Times New Roman"/>
          <w:sz w:val="28"/>
          <w:szCs w:val="28"/>
        </w:rPr>
        <w:t>дач, поставленных на подведении итогов 2012 года, в частности мерами прок</w:t>
      </w:r>
      <w:r w:rsidRPr="007850BA">
        <w:rPr>
          <w:rFonts w:ascii="Times New Roman" w:hAnsi="Times New Roman"/>
          <w:sz w:val="28"/>
          <w:szCs w:val="28"/>
        </w:rPr>
        <w:t>у</w:t>
      </w:r>
      <w:r w:rsidRPr="007850BA">
        <w:rPr>
          <w:rFonts w:ascii="Times New Roman" w:hAnsi="Times New Roman"/>
          <w:sz w:val="28"/>
          <w:szCs w:val="28"/>
        </w:rPr>
        <w:t>рорского реагирования обеспечено  окончание строительства многоквартирного жилого дома по адресу: г. Темников, ул. Бараева 29 Б, строившегося для вет</w:t>
      </w:r>
      <w:r w:rsidRPr="007850BA">
        <w:rPr>
          <w:rFonts w:ascii="Times New Roman" w:hAnsi="Times New Roman"/>
          <w:sz w:val="28"/>
          <w:szCs w:val="28"/>
        </w:rPr>
        <w:t>е</w:t>
      </w:r>
      <w:r w:rsidRPr="007850BA">
        <w:rPr>
          <w:rFonts w:ascii="Times New Roman" w:hAnsi="Times New Roman"/>
          <w:sz w:val="28"/>
          <w:szCs w:val="28"/>
        </w:rPr>
        <w:t>ранов ВОВ, закончено строительство 9 квартирного жилого дома № 10 по ул. Ленина, переселенцы из аварийного жилья въехали в новые квартиры. Прои</w:t>
      </w:r>
      <w:r w:rsidRPr="007850BA">
        <w:rPr>
          <w:rFonts w:ascii="Times New Roman" w:hAnsi="Times New Roman"/>
          <w:sz w:val="28"/>
          <w:szCs w:val="28"/>
        </w:rPr>
        <w:t>з</w:t>
      </w:r>
      <w:r w:rsidRPr="007850BA">
        <w:rPr>
          <w:rFonts w:ascii="Times New Roman" w:hAnsi="Times New Roman"/>
          <w:sz w:val="28"/>
          <w:szCs w:val="28"/>
        </w:rPr>
        <w:t>веден капитальный ремонт дорог и обеспечено освещение улиц. Закончен кап</w:t>
      </w:r>
      <w:r w:rsidRPr="007850BA">
        <w:rPr>
          <w:rFonts w:ascii="Times New Roman" w:hAnsi="Times New Roman"/>
          <w:sz w:val="28"/>
          <w:szCs w:val="28"/>
        </w:rPr>
        <w:t>и</w:t>
      </w:r>
      <w:r w:rsidRPr="007850BA">
        <w:rPr>
          <w:rFonts w:ascii="Times New Roman" w:hAnsi="Times New Roman"/>
          <w:sz w:val="28"/>
          <w:szCs w:val="28"/>
        </w:rPr>
        <w:t>тальный ремонт крыши детского сада «Золотой петушок».</w:t>
      </w:r>
    </w:p>
    <w:p w:rsidR="008B7312" w:rsidRPr="007850BA" w:rsidRDefault="008B7312" w:rsidP="00DB49B0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7850BA">
        <w:rPr>
          <w:rFonts w:ascii="Times New Roman" w:hAnsi="Times New Roman"/>
          <w:sz w:val="28"/>
          <w:szCs w:val="28"/>
        </w:rPr>
        <w:t>В результате прокурорского вмешательства погашена задолженность по налогам в размере  442 тыс. рублей, по страховым взносам – 632 тыс. рублей</w:t>
      </w:r>
    </w:p>
    <w:p w:rsidR="008B7312" w:rsidRPr="007850BA" w:rsidRDefault="008B7312" w:rsidP="00DB49B0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7850BA">
        <w:rPr>
          <w:rFonts w:ascii="Times New Roman" w:hAnsi="Times New Roman"/>
          <w:sz w:val="28"/>
          <w:szCs w:val="28"/>
        </w:rPr>
        <w:t xml:space="preserve">В 2013 году прокуратурой района предъявлено в суд 6 исковых заявлений об обеспечении  детей-сирот и детей,  оставшихся без попечения родителей жильем, в 2012- 3, в 2011 -5. Из общего количества удовлетворенных заявлений обеспечены жильем 8 детей-сирот, 6 решений находятся на исполнении. </w:t>
      </w:r>
    </w:p>
    <w:p w:rsidR="008B7312" w:rsidRPr="007850BA" w:rsidRDefault="008B7312" w:rsidP="00544ECE">
      <w:pPr>
        <w:pStyle w:val="body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850BA">
        <w:rPr>
          <w:color w:val="000000"/>
          <w:sz w:val="28"/>
          <w:szCs w:val="28"/>
        </w:rPr>
        <w:t>В заключении прокурором обозначены приоритетные направления надз</w:t>
      </w:r>
      <w:r w:rsidRPr="007850BA">
        <w:rPr>
          <w:color w:val="000000"/>
          <w:sz w:val="28"/>
          <w:szCs w:val="28"/>
        </w:rPr>
        <w:t>о</w:t>
      </w:r>
      <w:r w:rsidRPr="007850BA">
        <w:rPr>
          <w:color w:val="000000"/>
          <w:sz w:val="28"/>
          <w:szCs w:val="28"/>
        </w:rPr>
        <w:t xml:space="preserve">ра в 2014 году </w:t>
      </w:r>
      <w:r w:rsidRPr="007850BA">
        <w:rPr>
          <w:rStyle w:val="Strong"/>
          <w:b w:val="0"/>
          <w:color w:val="000000"/>
          <w:sz w:val="28"/>
          <w:szCs w:val="28"/>
        </w:rPr>
        <w:t xml:space="preserve"> это обеспечение законности при использовании всех бюдже</w:t>
      </w:r>
      <w:r w:rsidRPr="007850BA">
        <w:rPr>
          <w:rStyle w:val="Strong"/>
          <w:b w:val="0"/>
          <w:color w:val="000000"/>
          <w:sz w:val="28"/>
          <w:szCs w:val="28"/>
        </w:rPr>
        <w:t>т</w:t>
      </w:r>
      <w:r w:rsidRPr="007850BA">
        <w:rPr>
          <w:rStyle w:val="Strong"/>
          <w:b w:val="0"/>
          <w:color w:val="000000"/>
          <w:sz w:val="28"/>
          <w:szCs w:val="28"/>
        </w:rPr>
        <w:t xml:space="preserve">ных средств органами муниципальной власти; предупреждение и пресечение проявлений коррупции в сферах государственной и муниципальной службы; пресечения нарушений </w:t>
      </w:r>
      <w:bookmarkStart w:id="0" w:name="_GoBack"/>
      <w:bookmarkEnd w:id="0"/>
      <w:r w:rsidRPr="007850BA">
        <w:rPr>
          <w:rStyle w:val="Strong"/>
          <w:b w:val="0"/>
          <w:color w:val="000000"/>
          <w:sz w:val="28"/>
          <w:szCs w:val="28"/>
        </w:rPr>
        <w:t>в сфере трудовых прав граждан, жилищно-коммунального комплекса, обеспечение законности использования лесов, недр и водных ресурсов, а также в сфере земельных правоотношений, в том числе при предоставлении земель под строительство.</w:t>
      </w:r>
    </w:p>
    <w:p w:rsidR="008B7312" w:rsidRDefault="008B7312" w:rsidP="00E72DE4">
      <w:pPr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</w:t>
      </w:r>
    </w:p>
    <w:p w:rsidR="008B7312" w:rsidRDefault="008B7312" w:rsidP="00E72DE4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t>Информационный  бюллетень Русско-Тювеевского  сельского  поселения Темниковск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>го муниципального  района Республики Мордовия № 4 от  30 января   2014 года.</w:t>
      </w:r>
    </w:p>
    <w:p w:rsidR="008B7312" w:rsidRDefault="008B7312" w:rsidP="00E72DE4">
      <w:r>
        <w:rPr>
          <w:rFonts w:ascii="Arial" w:hAnsi="Arial" w:cs="Arial"/>
        </w:rPr>
        <w:t>Учредитель: Совет депутатов Русско-Тювеевского  сельского  поселения Темниковского м</w:t>
      </w:r>
      <w:r>
        <w:rPr>
          <w:rFonts w:ascii="Arial" w:hAnsi="Arial" w:cs="Arial"/>
        </w:rPr>
        <w:t>у</w:t>
      </w:r>
      <w:r>
        <w:rPr>
          <w:rFonts w:ascii="Arial" w:hAnsi="Arial" w:cs="Arial"/>
        </w:rPr>
        <w:t>ниципального района Республики Мордовия.</w:t>
      </w:r>
      <w:r>
        <w:t xml:space="preserve">  </w:t>
      </w:r>
    </w:p>
    <w:p w:rsidR="008B7312" w:rsidRDefault="008B7312" w:rsidP="00E72DE4">
      <w:r>
        <w:t xml:space="preserve">3 экз.                                                         </w:t>
      </w:r>
    </w:p>
    <w:p w:rsidR="008B7312" w:rsidRPr="00DB49B0" w:rsidRDefault="008B7312" w:rsidP="00E72DE4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-------------------------------------------------------------------------------------------------------</w:t>
      </w:r>
    </w:p>
    <w:sectPr w:rsidR="008B7312" w:rsidRPr="00DB49B0" w:rsidSect="00DB49B0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3E5F"/>
    <w:rsid w:val="0000123B"/>
    <w:rsid w:val="000047CA"/>
    <w:rsid w:val="00004C0B"/>
    <w:rsid w:val="00005A80"/>
    <w:rsid w:val="0000751E"/>
    <w:rsid w:val="00011F34"/>
    <w:rsid w:val="000120F5"/>
    <w:rsid w:val="000127F2"/>
    <w:rsid w:val="00022A37"/>
    <w:rsid w:val="00023CD5"/>
    <w:rsid w:val="00024B17"/>
    <w:rsid w:val="0002645B"/>
    <w:rsid w:val="000321D6"/>
    <w:rsid w:val="00042241"/>
    <w:rsid w:val="0004284D"/>
    <w:rsid w:val="0004669C"/>
    <w:rsid w:val="00047D1B"/>
    <w:rsid w:val="00050072"/>
    <w:rsid w:val="000521B8"/>
    <w:rsid w:val="00055E4C"/>
    <w:rsid w:val="00060C54"/>
    <w:rsid w:val="000627AC"/>
    <w:rsid w:val="00062A3C"/>
    <w:rsid w:val="0006453E"/>
    <w:rsid w:val="000650AE"/>
    <w:rsid w:val="00070FBF"/>
    <w:rsid w:val="00073856"/>
    <w:rsid w:val="000758D9"/>
    <w:rsid w:val="00080881"/>
    <w:rsid w:val="000825A6"/>
    <w:rsid w:val="00084E08"/>
    <w:rsid w:val="00086082"/>
    <w:rsid w:val="00086A63"/>
    <w:rsid w:val="0008733C"/>
    <w:rsid w:val="000877BD"/>
    <w:rsid w:val="00092E3E"/>
    <w:rsid w:val="00097D30"/>
    <w:rsid w:val="000A4284"/>
    <w:rsid w:val="000B02D4"/>
    <w:rsid w:val="000B3C47"/>
    <w:rsid w:val="000C09BC"/>
    <w:rsid w:val="000C0B50"/>
    <w:rsid w:val="000C3298"/>
    <w:rsid w:val="000C6956"/>
    <w:rsid w:val="000D0420"/>
    <w:rsid w:val="000D0493"/>
    <w:rsid w:val="000D3F05"/>
    <w:rsid w:val="000E6FB1"/>
    <w:rsid w:val="000F0C5F"/>
    <w:rsid w:val="000F199C"/>
    <w:rsid w:val="000F1A33"/>
    <w:rsid w:val="000F2AFD"/>
    <w:rsid w:val="000F3982"/>
    <w:rsid w:val="000F7F4B"/>
    <w:rsid w:val="00100EEE"/>
    <w:rsid w:val="00102C6D"/>
    <w:rsid w:val="00103F75"/>
    <w:rsid w:val="00104A66"/>
    <w:rsid w:val="00105347"/>
    <w:rsid w:val="0010574F"/>
    <w:rsid w:val="00105D11"/>
    <w:rsid w:val="00105F17"/>
    <w:rsid w:val="0010644E"/>
    <w:rsid w:val="001066BA"/>
    <w:rsid w:val="0011301F"/>
    <w:rsid w:val="001141F6"/>
    <w:rsid w:val="00123E68"/>
    <w:rsid w:val="001241D5"/>
    <w:rsid w:val="0012617D"/>
    <w:rsid w:val="00130293"/>
    <w:rsid w:val="001342F2"/>
    <w:rsid w:val="00137FF7"/>
    <w:rsid w:val="00141886"/>
    <w:rsid w:val="00142698"/>
    <w:rsid w:val="00147731"/>
    <w:rsid w:val="00151204"/>
    <w:rsid w:val="0015493C"/>
    <w:rsid w:val="00155B2B"/>
    <w:rsid w:val="00160833"/>
    <w:rsid w:val="001616D3"/>
    <w:rsid w:val="00161F71"/>
    <w:rsid w:val="00170B73"/>
    <w:rsid w:val="00172452"/>
    <w:rsid w:val="00173BEE"/>
    <w:rsid w:val="00177339"/>
    <w:rsid w:val="00180998"/>
    <w:rsid w:val="00181960"/>
    <w:rsid w:val="00186C16"/>
    <w:rsid w:val="00186D3E"/>
    <w:rsid w:val="00193276"/>
    <w:rsid w:val="001939B1"/>
    <w:rsid w:val="00194FBC"/>
    <w:rsid w:val="001953C3"/>
    <w:rsid w:val="0019763E"/>
    <w:rsid w:val="001A1D56"/>
    <w:rsid w:val="001A24E4"/>
    <w:rsid w:val="001A4434"/>
    <w:rsid w:val="001A685C"/>
    <w:rsid w:val="001A715B"/>
    <w:rsid w:val="001B21A6"/>
    <w:rsid w:val="001B403A"/>
    <w:rsid w:val="001B4199"/>
    <w:rsid w:val="001B5A77"/>
    <w:rsid w:val="001C37CD"/>
    <w:rsid w:val="001C3E74"/>
    <w:rsid w:val="001C4421"/>
    <w:rsid w:val="001C45B0"/>
    <w:rsid w:val="001C5FB6"/>
    <w:rsid w:val="001C7188"/>
    <w:rsid w:val="001D372C"/>
    <w:rsid w:val="001D6CAE"/>
    <w:rsid w:val="001D6E92"/>
    <w:rsid w:val="001D7244"/>
    <w:rsid w:val="001D76EC"/>
    <w:rsid w:val="001E2245"/>
    <w:rsid w:val="001E67F2"/>
    <w:rsid w:val="001E6D3D"/>
    <w:rsid w:val="001E72C5"/>
    <w:rsid w:val="001E7AE4"/>
    <w:rsid w:val="001F1108"/>
    <w:rsid w:val="001F358B"/>
    <w:rsid w:val="001F4C1F"/>
    <w:rsid w:val="001F7725"/>
    <w:rsid w:val="00201310"/>
    <w:rsid w:val="00203118"/>
    <w:rsid w:val="00203179"/>
    <w:rsid w:val="00205472"/>
    <w:rsid w:val="00205DD7"/>
    <w:rsid w:val="00214991"/>
    <w:rsid w:val="00214C67"/>
    <w:rsid w:val="0021642C"/>
    <w:rsid w:val="00216DBC"/>
    <w:rsid w:val="00217C4A"/>
    <w:rsid w:val="00220127"/>
    <w:rsid w:val="002213CD"/>
    <w:rsid w:val="00225CF1"/>
    <w:rsid w:val="002310D0"/>
    <w:rsid w:val="0023137A"/>
    <w:rsid w:val="00234D16"/>
    <w:rsid w:val="002419B3"/>
    <w:rsid w:val="00242FBE"/>
    <w:rsid w:val="0024713F"/>
    <w:rsid w:val="002505EB"/>
    <w:rsid w:val="002506C8"/>
    <w:rsid w:val="00250707"/>
    <w:rsid w:val="00250F86"/>
    <w:rsid w:val="00251830"/>
    <w:rsid w:val="00252F12"/>
    <w:rsid w:val="00255AF0"/>
    <w:rsid w:val="00257C6B"/>
    <w:rsid w:val="0026224A"/>
    <w:rsid w:val="00262B9C"/>
    <w:rsid w:val="0026705C"/>
    <w:rsid w:val="00267CE8"/>
    <w:rsid w:val="00270E55"/>
    <w:rsid w:val="00273B33"/>
    <w:rsid w:val="002776F3"/>
    <w:rsid w:val="00290544"/>
    <w:rsid w:val="00293FD9"/>
    <w:rsid w:val="002950E8"/>
    <w:rsid w:val="002A11F9"/>
    <w:rsid w:val="002B096B"/>
    <w:rsid w:val="002B34D9"/>
    <w:rsid w:val="002B451F"/>
    <w:rsid w:val="002B4979"/>
    <w:rsid w:val="002B7629"/>
    <w:rsid w:val="002B7CDB"/>
    <w:rsid w:val="002C1565"/>
    <w:rsid w:val="002C6AAF"/>
    <w:rsid w:val="002C7887"/>
    <w:rsid w:val="002C7F66"/>
    <w:rsid w:val="002D2F49"/>
    <w:rsid w:val="002D4A1F"/>
    <w:rsid w:val="002D685A"/>
    <w:rsid w:val="002E02A6"/>
    <w:rsid w:val="002E5A12"/>
    <w:rsid w:val="002E5DA8"/>
    <w:rsid w:val="002E6CB6"/>
    <w:rsid w:val="002E7BD6"/>
    <w:rsid w:val="002F33E1"/>
    <w:rsid w:val="002F5DE1"/>
    <w:rsid w:val="0030388F"/>
    <w:rsid w:val="00303AB9"/>
    <w:rsid w:val="00304FB2"/>
    <w:rsid w:val="00305372"/>
    <w:rsid w:val="00312EFB"/>
    <w:rsid w:val="00313E96"/>
    <w:rsid w:val="0031464D"/>
    <w:rsid w:val="00317C9F"/>
    <w:rsid w:val="00321788"/>
    <w:rsid w:val="00322AFE"/>
    <w:rsid w:val="003268F9"/>
    <w:rsid w:val="00327E51"/>
    <w:rsid w:val="00330C92"/>
    <w:rsid w:val="00331BB4"/>
    <w:rsid w:val="00332B92"/>
    <w:rsid w:val="00333B6B"/>
    <w:rsid w:val="0035005F"/>
    <w:rsid w:val="0035170F"/>
    <w:rsid w:val="00353705"/>
    <w:rsid w:val="0035589B"/>
    <w:rsid w:val="00357571"/>
    <w:rsid w:val="003575E1"/>
    <w:rsid w:val="0036042B"/>
    <w:rsid w:val="0036594A"/>
    <w:rsid w:val="003715EA"/>
    <w:rsid w:val="0037535D"/>
    <w:rsid w:val="00376850"/>
    <w:rsid w:val="00377AE3"/>
    <w:rsid w:val="00382A67"/>
    <w:rsid w:val="00384CB7"/>
    <w:rsid w:val="00386B87"/>
    <w:rsid w:val="00392364"/>
    <w:rsid w:val="00395835"/>
    <w:rsid w:val="0039659D"/>
    <w:rsid w:val="003A0DED"/>
    <w:rsid w:val="003A288D"/>
    <w:rsid w:val="003A333D"/>
    <w:rsid w:val="003A4388"/>
    <w:rsid w:val="003A5A3D"/>
    <w:rsid w:val="003A6709"/>
    <w:rsid w:val="003B2047"/>
    <w:rsid w:val="003B4257"/>
    <w:rsid w:val="003B4F4A"/>
    <w:rsid w:val="003B6236"/>
    <w:rsid w:val="003C26F5"/>
    <w:rsid w:val="003C453B"/>
    <w:rsid w:val="003C50BE"/>
    <w:rsid w:val="003C679B"/>
    <w:rsid w:val="003D09F0"/>
    <w:rsid w:val="003D3167"/>
    <w:rsid w:val="003D4E0A"/>
    <w:rsid w:val="003D6641"/>
    <w:rsid w:val="003D75A4"/>
    <w:rsid w:val="003E0A6E"/>
    <w:rsid w:val="003E1F32"/>
    <w:rsid w:val="003F07B0"/>
    <w:rsid w:val="003F3B53"/>
    <w:rsid w:val="003F6BEE"/>
    <w:rsid w:val="003F73D0"/>
    <w:rsid w:val="004029F7"/>
    <w:rsid w:val="00403230"/>
    <w:rsid w:val="00405908"/>
    <w:rsid w:val="00406B8A"/>
    <w:rsid w:val="00410FD0"/>
    <w:rsid w:val="0041137B"/>
    <w:rsid w:val="004113AB"/>
    <w:rsid w:val="004120E0"/>
    <w:rsid w:val="00415FC7"/>
    <w:rsid w:val="00421B5E"/>
    <w:rsid w:val="00424A11"/>
    <w:rsid w:val="00431EEF"/>
    <w:rsid w:val="00433162"/>
    <w:rsid w:val="00433569"/>
    <w:rsid w:val="00434E78"/>
    <w:rsid w:val="004359DA"/>
    <w:rsid w:val="00437359"/>
    <w:rsid w:val="00440917"/>
    <w:rsid w:val="0044299A"/>
    <w:rsid w:val="004431FC"/>
    <w:rsid w:val="0044441C"/>
    <w:rsid w:val="00445250"/>
    <w:rsid w:val="0045148C"/>
    <w:rsid w:val="0045303A"/>
    <w:rsid w:val="00453959"/>
    <w:rsid w:val="00454FFB"/>
    <w:rsid w:val="00455221"/>
    <w:rsid w:val="004564AA"/>
    <w:rsid w:val="00457D27"/>
    <w:rsid w:val="00467AB2"/>
    <w:rsid w:val="00474A48"/>
    <w:rsid w:val="00474C4A"/>
    <w:rsid w:val="00475708"/>
    <w:rsid w:val="00483FEF"/>
    <w:rsid w:val="00485174"/>
    <w:rsid w:val="00487C92"/>
    <w:rsid w:val="0049194D"/>
    <w:rsid w:val="0049433B"/>
    <w:rsid w:val="004948ED"/>
    <w:rsid w:val="004A0DD8"/>
    <w:rsid w:val="004A2925"/>
    <w:rsid w:val="004A2CBC"/>
    <w:rsid w:val="004A67A3"/>
    <w:rsid w:val="004B7397"/>
    <w:rsid w:val="004B7AC6"/>
    <w:rsid w:val="004C00B4"/>
    <w:rsid w:val="004C06D3"/>
    <w:rsid w:val="004C1E1C"/>
    <w:rsid w:val="004C1E25"/>
    <w:rsid w:val="004C5F5D"/>
    <w:rsid w:val="004D073B"/>
    <w:rsid w:val="004D11EF"/>
    <w:rsid w:val="004D3638"/>
    <w:rsid w:val="004D3DF0"/>
    <w:rsid w:val="004D419C"/>
    <w:rsid w:val="004D6E35"/>
    <w:rsid w:val="004D7B48"/>
    <w:rsid w:val="004E3704"/>
    <w:rsid w:val="004E614D"/>
    <w:rsid w:val="004E672A"/>
    <w:rsid w:val="004E7C20"/>
    <w:rsid w:val="004F0C73"/>
    <w:rsid w:val="004F1BC2"/>
    <w:rsid w:val="004F3978"/>
    <w:rsid w:val="004F5B04"/>
    <w:rsid w:val="005010F8"/>
    <w:rsid w:val="00503B91"/>
    <w:rsid w:val="00505514"/>
    <w:rsid w:val="005067CD"/>
    <w:rsid w:val="00506DE0"/>
    <w:rsid w:val="0050716A"/>
    <w:rsid w:val="00510B27"/>
    <w:rsid w:val="00520616"/>
    <w:rsid w:val="00532129"/>
    <w:rsid w:val="005330C0"/>
    <w:rsid w:val="00535341"/>
    <w:rsid w:val="00536CD0"/>
    <w:rsid w:val="00543650"/>
    <w:rsid w:val="005437CA"/>
    <w:rsid w:val="00543C5A"/>
    <w:rsid w:val="00544ECE"/>
    <w:rsid w:val="005477F8"/>
    <w:rsid w:val="00550CD1"/>
    <w:rsid w:val="00552983"/>
    <w:rsid w:val="00557849"/>
    <w:rsid w:val="00560286"/>
    <w:rsid w:val="0056049B"/>
    <w:rsid w:val="00561E68"/>
    <w:rsid w:val="00566ED8"/>
    <w:rsid w:val="005673BF"/>
    <w:rsid w:val="00570B61"/>
    <w:rsid w:val="00571E23"/>
    <w:rsid w:val="00580353"/>
    <w:rsid w:val="00580505"/>
    <w:rsid w:val="00582756"/>
    <w:rsid w:val="00585DCB"/>
    <w:rsid w:val="005860AF"/>
    <w:rsid w:val="00586792"/>
    <w:rsid w:val="00587207"/>
    <w:rsid w:val="0059219D"/>
    <w:rsid w:val="005926D8"/>
    <w:rsid w:val="00592BE4"/>
    <w:rsid w:val="005930D4"/>
    <w:rsid w:val="00595B4E"/>
    <w:rsid w:val="00597C05"/>
    <w:rsid w:val="005A02EE"/>
    <w:rsid w:val="005A2E74"/>
    <w:rsid w:val="005A4786"/>
    <w:rsid w:val="005A5242"/>
    <w:rsid w:val="005A6AB3"/>
    <w:rsid w:val="005B294F"/>
    <w:rsid w:val="005C363D"/>
    <w:rsid w:val="005C4F97"/>
    <w:rsid w:val="005C7CA1"/>
    <w:rsid w:val="005D4199"/>
    <w:rsid w:val="005D4618"/>
    <w:rsid w:val="005D4C82"/>
    <w:rsid w:val="005D6C7E"/>
    <w:rsid w:val="005E4CA2"/>
    <w:rsid w:val="005E4EB0"/>
    <w:rsid w:val="005E60E3"/>
    <w:rsid w:val="005E6B48"/>
    <w:rsid w:val="005F09B4"/>
    <w:rsid w:val="005F41F0"/>
    <w:rsid w:val="005F4309"/>
    <w:rsid w:val="005F584F"/>
    <w:rsid w:val="005F72FB"/>
    <w:rsid w:val="00600393"/>
    <w:rsid w:val="00600CEF"/>
    <w:rsid w:val="006016B9"/>
    <w:rsid w:val="00601E4C"/>
    <w:rsid w:val="00604B74"/>
    <w:rsid w:val="006110F2"/>
    <w:rsid w:val="006127ED"/>
    <w:rsid w:val="0062399F"/>
    <w:rsid w:val="00623A21"/>
    <w:rsid w:val="006263CC"/>
    <w:rsid w:val="00626C11"/>
    <w:rsid w:val="006314BB"/>
    <w:rsid w:val="0063237B"/>
    <w:rsid w:val="00636995"/>
    <w:rsid w:val="00637514"/>
    <w:rsid w:val="0064120A"/>
    <w:rsid w:val="006419F2"/>
    <w:rsid w:val="00647C2F"/>
    <w:rsid w:val="0065038A"/>
    <w:rsid w:val="00650D21"/>
    <w:rsid w:val="006519A5"/>
    <w:rsid w:val="00652A16"/>
    <w:rsid w:val="00652A7C"/>
    <w:rsid w:val="00663634"/>
    <w:rsid w:val="0066507B"/>
    <w:rsid w:val="00670A97"/>
    <w:rsid w:val="0067151A"/>
    <w:rsid w:val="00672696"/>
    <w:rsid w:val="006726ED"/>
    <w:rsid w:val="0067444C"/>
    <w:rsid w:val="006768C0"/>
    <w:rsid w:val="00676C83"/>
    <w:rsid w:val="00681C9C"/>
    <w:rsid w:val="00683844"/>
    <w:rsid w:val="006854E4"/>
    <w:rsid w:val="006858C3"/>
    <w:rsid w:val="0069003D"/>
    <w:rsid w:val="006922BD"/>
    <w:rsid w:val="0069617A"/>
    <w:rsid w:val="006A0DDD"/>
    <w:rsid w:val="006A5248"/>
    <w:rsid w:val="006A7216"/>
    <w:rsid w:val="006B1727"/>
    <w:rsid w:val="006C0291"/>
    <w:rsid w:val="006C113A"/>
    <w:rsid w:val="006C1F82"/>
    <w:rsid w:val="006C3F32"/>
    <w:rsid w:val="006C4D43"/>
    <w:rsid w:val="006C622E"/>
    <w:rsid w:val="006D1B6B"/>
    <w:rsid w:val="006D4F52"/>
    <w:rsid w:val="006D67EC"/>
    <w:rsid w:val="006D6FEA"/>
    <w:rsid w:val="006E0D22"/>
    <w:rsid w:val="006E462F"/>
    <w:rsid w:val="006E5FE6"/>
    <w:rsid w:val="006F12EE"/>
    <w:rsid w:val="006F2770"/>
    <w:rsid w:val="006F34CA"/>
    <w:rsid w:val="006F387A"/>
    <w:rsid w:val="006F7CCF"/>
    <w:rsid w:val="00700B20"/>
    <w:rsid w:val="0070164B"/>
    <w:rsid w:val="00701D14"/>
    <w:rsid w:val="007103FB"/>
    <w:rsid w:val="0071186C"/>
    <w:rsid w:val="00712161"/>
    <w:rsid w:val="00712B39"/>
    <w:rsid w:val="00715B66"/>
    <w:rsid w:val="00716D42"/>
    <w:rsid w:val="007233AC"/>
    <w:rsid w:val="007241BD"/>
    <w:rsid w:val="00725E98"/>
    <w:rsid w:val="0072663A"/>
    <w:rsid w:val="00740940"/>
    <w:rsid w:val="00741369"/>
    <w:rsid w:val="007422EF"/>
    <w:rsid w:val="007430FB"/>
    <w:rsid w:val="007441FA"/>
    <w:rsid w:val="007471D4"/>
    <w:rsid w:val="007509E7"/>
    <w:rsid w:val="007521C0"/>
    <w:rsid w:val="00762E30"/>
    <w:rsid w:val="00763C10"/>
    <w:rsid w:val="00774EC8"/>
    <w:rsid w:val="007775B4"/>
    <w:rsid w:val="00782263"/>
    <w:rsid w:val="007850BA"/>
    <w:rsid w:val="00785A4F"/>
    <w:rsid w:val="00787223"/>
    <w:rsid w:val="00787AD9"/>
    <w:rsid w:val="00791442"/>
    <w:rsid w:val="00792981"/>
    <w:rsid w:val="00792A11"/>
    <w:rsid w:val="007934B1"/>
    <w:rsid w:val="00795B1E"/>
    <w:rsid w:val="0079643C"/>
    <w:rsid w:val="007A0406"/>
    <w:rsid w:val="007A238C"/>
    <w:rsid w:val="007A5721"/>
    <w:rsid w:val="007B11FB"/>
    <w:rsid w:val="007B2424"/>
    <w:rsid w:val="007B2D59"/>
    <w:rsid w:val="007B7EE1"/>
    <w:rsid w:val="007C25C6"/>
    <w:rsid w:val="007C6CD5"/>
    <w:rsid w:val="007D0D39"/>
    <w:rsid w:val="007D17D0"/>
    <w:rsid w:val="007D6DA7"/>
    <w:rsid w:val="007E0B13"/>
    <w:rsid w:val="007E36CD"/>
    <w:rsid w:val="007E6E7A"/>
    <w:rsid w:val="007E7948"/>
    <w:rsid w:val="007F6D84"/>
    <w:rsid w:val="008002F6"/>
    <w:rsid w:val="008003CD"/>
    <w:rsid w:val="0080262A"/>
    <w:rsid w:val="00812C57"/>
    <w:rsid w:val="008155FF"/>
    <w:rsid w:val="00815796"/>
    <w:rsid w:val="00817607"/>
    <w:rsid w:val="00821AFA"/>
    <w:rsid w:val="00821CCB"/>
    <w:rsid w:val="008222F6"/>
    <w:rsid w:val="0082364D"/>
    <w:rsid w:val="00824685"/>
    <w:rsid w:val="0082527A"/>
    <w:rsid w:val="00827BE6"/>
    <w:rsid w:val="00827C39"/>
    <w:rsid w:val="00830976"/>
    <w:rsid w:val="0083326A"/>
    <w:rsid w:val="00834BAB"/>
    <w:rsid w:val="00843471"/>
    <w:rsid w:val="00864A3E"/>
    <w:rsid w:val="008713A3"/>
    <w:rsid w:val="0087171E"/>
    <w:rsid w:val="0087244A"/>
    <w:rsid w:val="00884111"/>
    <w:rsid w:val="00891623"/>
    <w:rsid w:val="00891EB0"/>
    <w:rsid w:val="0089214F"/>
    <w:rsid w:val="00893E11"/>
    <w:rsid w:val="008A45CA"/>
    <w:rsid w:val="008A787E"/>
    <w:rsid w:val="008B475F"/>
    <w:rsid w:val="008B7312"/>
    <w:rsid w:val="008B76BE"/>
    <w:rsid w:val="008C0E13"/>
    <w:rsid w:val="008C45A3"/>
    <w:rsid w:val="008D2BB5"/>
    <w:rsid w:val="008D3031"/>
    <w:rsid w:val="008D3552"/>
    <w:rsid w:val="008D6689"/>
    <w:rsid w:val="008D7B94"/>
    <w:rsid w:val="008E537C"/>
    <w:rsid w:val="008F00D7"/>
    <w:rsid w:val="008F2D3A"/>
    <w:rsid w:val="008F3560"/>
    <w:rsid w:val="008F5204"/>
    <w:rsid w:val="008F55B0"/>
    <w:rsid w:val="008F6FE8"/>
    <w:rsid w:val="008F7C50"/>
    <w:rsid w:val="00901C30"/>
    <w:rsid w:val="00904045"/>
    <w:rsid w:val="00905224"/>
    <w:rsid w:val="00906B4C"/>
    <w:rsid w:val="0091069A"/>
    <w:rsid w:val="00911BEC"/>
    <w:rsid w:val="009143BB"/>
    <w:rsid w:val="00915B34"/>
    <w:rsid w:val="00917401"/>
    <w:rsid w:val="00917E37"/>
    <w:rsid w:val="009204B7"/>
    <w:rsid w:val="00920720"/>
    <w:rsid w:val="009240E1"/>
    <w:rsid w:val="00925428"/>
    <w:rsid w:val="00927AAB"/>
    <w:rsid w:val="00931858"/>
    <w:rsid w:val="0093246F"/>
    <w:rsid w:val="00935897"/>
    <w:rsid w:val="009377BF"/>
    <w:rsid w:val="00940251"/>
    <w:rsid w:val="0094332A"/>
    <w:rsid w:val="00944959"/>
    <w:rsid w:val="00953B90"/>
    <w:rsid w:val="0095487D"/>
    <w:rsid w:val="00954AD4"/>
    <w:rsid w:val="00964B7B"/>
    <w:rsid w:val="009660FC"/>
    <w:rsid w:val="009664C6"/>
    <w:rsid w:val="00972646"/>
    <w:rsid w:val="009742B9"/>
    <w:rsid w:val="00981F8E"/>
    <w:rsid w:val="0098266C"/>
    <w:rsid w:val="00982ED9"/>
    <w:rsid w:val="00990EA1"/>
    <w:rsid w:val="009929AB"/>
    <w:rsid w:val="00992C5D"/>
    <w:rsid w:val="00992EC2"/>
    <w:rsid w:val="0099726D"/>
    <w:rsid w:val="009A1B63"/>
    <w:rsid w:val="009A7CD6"/>
    <w:rsid w:val="009B22C0"/>
    <w:rsid w:val="009C73B3"/>
    <w:rsid w:val="009D004F"/>
    <w:rsid w:val="009D02C8"/>
    <w:rsid w:val="009D0725"/>
    <w:rsid w:val="009D1592"/>
    <w:rsid w:val="009D2415"/>
    <w:rsid w:val="009D5E2D"/>
    <w:rsid w:val="009D788E"/>
    <w:rsid w:val="009E0752"/>
    <w:rsid w:val="009E0C67"/>
    <w:rsid w:val="009F1168"/>
    <w:rsid w:val="009F17D9"/>
    <w:rsid w:val="009F38A6"/>
    <w:rsid w:val="009F57FE"/>
    <w:rsid w:val="009F6265"/>
    <w:rsid w:val="00A01572"/>
    <w:rsid w:val="00A03D75"/>
    <w:rsid w:val="00A03DEC"/>
    <w:rsid w:val="00A0574C"/>
    <w:rsid w:val="00A07A0A"/>
    <w:rsid w:val="00A12023"/>
    <w:rsid w:val="00A15512"/>
    <w:rsid w:val="00A21F0A"/>
    <w:rsid w:val="00A33051"/>
    <w:rsid w:val="00A335C9"/>
    <w:rsid w:val="00A359CB"/>
    <w:rsid w:val="00A37B7F"/>
    <w:rsid w:val="00A457B1"/>
    <w:rsid w:val="00A46EC3"/>
    <w:rsid w:val="00A470C9"/>
    <w:rsid w:val="00A50A9C"/>
    <w:rsid w:val="00A52E29"/>
    <w:rsid w:val="00A5588D"/>
    <w:rsid w:val="00A61590"/>
    <w:rsid w:val="00A66DDE"/>
    <w:rsid w:val="00A748B0"/>
    <w:rsid w:val="00A74F2B"/>
    <w:rsid w:val="00A751A6"/>
    <w:rsid w:val="00A80E47"/>
    <w:rsid w:val="00A81EE0"/>
    <w:rsid w:val="00A82CF4"/>
    <w:rsid w:val="00A82EFE"/>
    <w:rsid w:val="00A8501C"/>
    <w:rsid w:val="00A875F6"/>
    <w:rsid w:val="00A87D42"/>
    <w:rsid w:val="00A91DDE"/>
    <w:rsid w:val="00A92480"/>
    <w:rsid w:val="00A92B2C"/>
    <w:rsid w:val="00AA1B9E"/>
    <w:rsid w:val="00AA7AA9"/>
    <w:rsid w:val="00AB296C"/>
    <w:rsid w:val="00AB587C"/>
    <w:rsid w:val="00AC5B68"/>
    <w:rsid w:val="00AD2F15"/>
    <w:rsid w:val="00AD49CA"/>
    <w:rsid w:val="00AD69AF"/>
    <w:rsid w:val="00AD6AFB"/>
    <w:rsid w:val="00AE049A"/>
    <w:rsid w:val="00AE149A"/>
    <w:rsid w:val="00AE539B"/>
    <w:rsid w:val="00AE5905"/>
    <w:rsid w:val="00AE6558"/>
    <w:rsid w:val="00AE70EF"/>
    <w:rsid w:val="00AF07A8"/>
    <w:rsid w:val="00AF320C"/>
    <w:rsid w:val="00AF3C0B"/>
    <w:rsid w:val="00B02BAB"/>
    <w:rsid w:val="00B06B23"/>
    <w:rsid w:val="00B07B8E"/>
    <w:rsid w:val="00B125B2"/>
    <w:rsid w:val="00B13E5F"/>
    <w:rsid w:val="00B15F41"/>
    <w:rsid w:val="00B16CF2"/>
    <w:rsid w:val="00B24CB1"/>
    <w:rsid w:val="00B24E0F"/>
    <w:rsid w:val="00B27DE3"/>
    <w:rsid w:val="00B30546"/>
    <w:rsid w:val="00B312CD"/>
    <w:rsid w:val="00B3239F"/>
    <w:rsid w:val="00B42AEE"/>
    <w:rsid w:val="00B45AB6"/>
    <w:rsid w:val="00B53AB5"/>
    <w:rsid w:val="00B53CEB"/>
    <w:rsid w:val="00B54317"/>
    <w:rsid w:val="00B54C5C"/>
    <w:rsid w:val="00B56784"/>
    <w:rsid w:val="00B61168"/>
    <w:rsid w:val="00B71500"/>
    <w:rsid w:val="00B731F4"/>
    <w:rsid w:val="00B777AC"/>
    <w:rsid w:val="00B77FE1"/>
    <w:rsid w:val="00B823B6"/>
    <w:rsid w:val="00B83F8E"/>
    <w:rsid w:val="00B85F8A"/>
    <w:rsid w:val="00B96A53"/>
    <w:rsid w:val="00BA0F07"/>
    <w:rsid w:val="00BA1D07"/>
    <w:rsid w:val="00BB14E6"/>
    <w:rsid w:val="00BB40D4"/>
    <w:rsid w:val="00BB419F"/>
    <w:rsid w:val="00BB58A6"/>
    <w:rsid w:val="00BB6F43"/>
    <w:rsid w:val="00BC0B4D"/>
    <w:rsid w:val="00BC2CBD"/>
    <w:rsid w:val="00BC45DB"/>
    <w:rsid w:val="00BC4DE3"/>
    <w:rsid w:val="00BC6837"/>
    <w:rsid w:val="00BE0E20"/>
    <w:rsid w:val="00BE3C4A"/>
    <w:rsid w:val="00BE3EEE"/>
    <w:rsid w:val="00BE54E1"/>
    <w:rsid w:val="00BF1088"/>
    <w:rsid w:val="00C029C0"/>
    <w:rsid w:val="00C0446F"/>
    <w:rsid w:val="00C06EE3"/>
    <w:rsid w:val="00C06F0A"/>
    <w:rsid w:val="00C07499"/>
    <w:rsid w:val="00C11835"/>
    <w:rsid w:val="00C129FD"/>
    <w:rsid w:val="00C12F9B"/>
    <w:rsid w:val="00C1647E"/>
    <w:rsid w:val="00C165EE"/>
    <w:rsid w:val="00C17C3C"/>
    <w:rsid w:val="00C2251A"/>
    <w:rsid w:val="00C230B8"/>
    <w:rsid w:val="00C23677"/>
    <w:rsid w:val="00C301CF"/>
    <w:rsid w:val="00C33642"/>
    <w:rsid w:val="00C34AC7"/>
    <w:rsid w:val="00C35323"/>
    <w:rsid w:val="00C35F3C"/>
    <w:rsid w:val="00C37413"/>
    <w:rsid w:val="00C37864"/>
    <w:rsid w:val="00C402D3"/>
    <w:rsid w:val="00C40552"/>
    <w:rsid w:val="00C433B1"/>
    <w:rsid w:val="00C45D2A"/>
    <w:rsid w:val="00C50720"/>
    <w:rsid w:val="00C51500"/>
    <w:rsid w:val="00C51648"/>
    <w:rsid w:val="00C51F12"/>
    <w:rsid w:val="00C524C3"/>
    <w:rsid w:val="00C558BC"/>
    <w:rsid w:val="00C55EEC"/>
    <w:rsid w:val="00C6482B"/>
    <w:rsid w:val="00C66F23"/>
    <w:rsid w:val="00C738AE"/>
    <w:rsid w:val="00C73A3C"/>
    <w:rsid w:val="00C76528"/>
    <w:rsid w:val="00C865D0"/>
    <w:rsid w:val="00C902E7"/>
    <w:rsid w:val="00C93073"/>
    <w:rsid w:val="00CA2A83"/>
    <w:rsid w:val="00CA468D"/>
    <w:rsid w:val="00CA4D53"/>
    <w:rsid w:val="00CB146A"/>
    <w:rsid w:val="00CB4911"/>
    <w:rsid w:val="00CB59E9"/>
    <w:rsid w:val="00CB7F35"/>
    <w:rsid w:val="00CC2A92"/>
    <w:rsid w:val="00CC30D3"/>
    <w:rsid w:val="00CC5389"/>
    <w:rsid w:val="00CD0941"/>
    <w:rsid w:val="00CD0A56"/>
    <w:rsid w:val="00CD755A"/>
    <w:rsid w:val="00CE1145"/>
    <w:rsid w:val="00CE254B"/>
    <w:rsid w:val="00CE3191"/>
    <w:rsid w:val="00CE379A"/>
    <w:rsid w:val="00CE6C37"/>
    <w:rsid w:val="00CF4F18"/>
    <w:rsid w:val="00CF5F15"/>
    <w:rsid w:val="00D02194"/>
    <w:rsid w:val="00D047FA"/>
    <w:rsid w:val="00D12DAE"/>
    <w:rsid w:val="00D207BE"/>
    <w:rsid w:val="00D3400D"/>
    <w:rsid w:val="00D356FF"/>
    <w:rsid w:val="00D441B1"/>
    <w:rsid w:val="00D53EF4"/>
    <w:rsid w:val="00D54763"/>
    <w:rsid w:val="00D55079"/>
    <w:rsid w:val="00D57000"/>
    <w:rsid w:val="00D6083C"/>
    <w:rsid w:val="00D62BF6"/>
    <w:rsid w:val="00D64528"/>
    <w:rsid w:val="00D646D9"/>
    <w:rsid w:val="00D671E7"/>
    <w:rsid w:val="00D675F4"/>
    <w:rsid w:val="00D7008A"/>
    <w:rsid w:val="00D70B34"/>
    <w:rsid w:val="00D73268"/>
    <w:rsid w:val="00D73473"/>
    <w:rsid w:val="00D73B8A"/>
    <w:rsid w:val="00D75399"/>
    <w:rsid w:val="00D75EA4"/>
    <w:rsid w:val="00D76A13"/>
    <w:rsid w:val="00D866FF"/>
    <w:rsid w:val="00D87973"/>
    <w:rsid w:val="00D94B70"/>
    <w:rsid w:val="00D95E74"/>
    <w:rsid w:val="00D97414"/>
    <w:rsid w:val="00DA346A"/>
    <w:rsid w:val="00DA363A"/>
    <w:rsid w:val="00DA4B25"/>
    <w:rsid w:val="00DA7860"/>
    <w:rsid w:val="00DB49B0"/>
    <w:rsid w:val="00DB5452"/>
    <w:rsid w:val="00DC1307"/>
    <w:rsid w:val="00DC70D3"/>
    <w:rsid w:val="00DD32F8"/>
    <w:rsid w:val="00DD3F1E"/>
    <w:rsid w:val="00DE1154"/>
    <w:rsid w:val="00DE4C71"/>
    <w:rsid w:val="00DE7F7F"/>
    <w:rsid w:val="00DF036B"/>
    <w:rsid w:val="00DF0B3E"/>
    <w:rsid w:val="00DF2A34"/>
    <w:rsid w:val="00DF375D"/>
    <w:rsid w:val="00DF7853"/>
    <w:rsid w:val="00E00B0C"/>
    <w:rsid w:val="00E03B89"/>
    <w:rsid w:val="00E03EE9"/>
    <w:rsid w:val="00E0458E"/>
    <w:rsid w:val="00E06D57"/>
    <w:rsid w:val="00E12981"/>
    <w:rsid w:val="00E13B18"/>
    <w:rsid w:val="00E1581C"/>
    <w:rsid w:val="00E16FA9"/>
    <w:rsid w:val="00E215AE"/>
    <w:rsid w:val="00E25C12"/>
    <w:rsid w:val="00E279C1"/>
    <w:rsid w:val="00E3132E"/>
    <w:rsid w:val="00E31F0C"/>
    <w:rsid w:val="00E3466F"/>
    <w:rsid w:val="00E41C12"/>
    <w:rsid w:val="00E420D7"/>
    <w:rsid w:val="00E4372A"/>
    <w:rsid w:val="00E464F1"/>
    <w:rsid w:val="00E46699"/>
    <w:rsid w:val="00E71654"/>
    <w:rsid w:val="00E72322"/>
    <w:rsid w:val="00E72DE4"/>
    <w:rsid w:val="00E73ECE"/>
    <w:rsid w:val="00E8109F"/>
    <w:rsid w:val="00E81F54"/>
    <w:rsid w:val="00E84FCF"/>
    <w:rsid w:val="00E85E1F"/>
    <w:rsid w:val="00E86EAD"/>
    <w:rsid w:val="00E911F3"/>
    <w:rsid w:val="00E957B6"/>
    <w:rsid w:val="00E97588"/>
    <w:rsid w:val="00EA0AE1"/>
    <w:rsid w:val="00EA0B89"/>
    <w:rsid w:val="00EA298B"/>
    <w:rsid w:val="00EA2D10"/>
    <w:rsid w:val="00EA6506"/>
    <w:rsid w:val="00EA7592"/>
    <w:rsid w:val="00EB0A4A"/>
    <w:rsid w:val="00EB10DF"/>
    <w:rsid w:val="00EB5D44"/>
    <w:rsid w:val="00EB607B"/>
    <w:rsid w:val="00EB68F1"/>
    <w:rsid w:val="00EB7E7D"/>
    <w:rsid w:val="00EC2E68"/>
    <w:rsid w:val="00EC3C87"/>
    <w:rsid w:val="00EC4C66"/>
    <w:rsid w:val="00ED3B70"/>
    <w:rsid w:val="00ED66FA"/>
    <w:rsid w:val="00ED7A2E"/>
    <w:rsid w:val="00EE00BE"/>
    <w:rsid w:val="00EE16BC"/>
    <w:rsid w:val="00EE32CF"/>
    <w:rsid w:val="00EE3D0A"/>
    <w:rsid w:val="00F01369"/>
    <w:rsid w:val="00F01D23"/>
    <w:rsid w:val="00F061D6"/>
    <w:rsid w:val="00F159AE"/>
    <w:rsid w:val="00F175AE"/>
    <w:rsid w:val="00F2207A"/>
    <w:rsid w:val="00F261D2"/>
    <w:rsid w:val="00F323A0"/>
    <w:rsid w:val="00F34F5E"/>
    <w:rsid w:val="00F35C44"/>
    <w:rsid w:val="00F3613A"/>
    <w:rsid w:val="00F41821"/>
    <w:rsid w:val="00F50231"/>
    <w:rsid w:val="00F505CC"/>
    <w:rsid w:val="00F56553"/>
    <w:rsid w:val="00F56CC9"/>
    <w:rsid w:val="00F60850"/>
    <w:rsid w:val="00F7091E"/>
    <w:rsid w:val="00F728A6"/>
    <w:rsid w:val="00F74A75"/>
    <w:rsid w:val="00F76D29"/>
    <w:rsid w:val="00F807D7"/>
    <w:rsid w:val="00F80F65"/>
    <w:rsid w:val="00F847A2"/>
    <w:rsid w:val="00F84D40"/>
    <w:rsid w:val="00F858DC"/>
    <w:rsid w:val="00F871A2"/>
    <w:rsid w:val="00F90204"/>
    <w:rsid w:val="00F979FF"/>
    <w:rsid w:val="00F97CF3"/>
    <w:rsid w:val="00FA0715"/>
    <w:rsid w:val="00FA22F7"/>
    <w:rsid w:val="00FA5AB0"/>
    <w:rsid w:val="00FA6BA8"/>
    <w:rsid w:val="00FB2BEE"/>
    <w:rsid w:val="00FB5061"/>
    <w:rsid w:val="00FC0975"/>
    <w:rsid w:val="00FC3121"/>
    <w:rsid w:val="00FC33EF"/>
    <w:rsid w:val="00FC3C79"/>
    <w:rsid w:val="00FC59BD"/>
    <w:rsid w:val="00FD1A13"/>
    <w:rsid w:val="00FD1FFC"/>
    <w:rsid w:val="00FD21BA"/>
    <w:rsid w:val="00FD2827"/>
    <w:rsid w:val="00FE3E9E"/>
    <w:rsid w:val="00FE5A99"/>
    <w:rsid w:val="00FE7431"/>
    <w:rsid w:val="00FF2679"/>
    <w:rsid w:val="00FF71CB"/>
    <w:rsid w:val="00FF7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EA1"/>
    <w:pPr>
      <w:spacing w:line="240" w:lineRule="exact"/>
      <w:jc w:val="both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748B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B24CB1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4CB1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E31F0C"/>
    <w:rPr>
      <w:rFonts w:cs="Times New Roman"/>
      <w:i/>
      <w:iCs/>
    </w:rPr>
  </w:style>
  <w:style w:type="paragraph" w:customStyle="1" w:styleId="normal1">
    <w:name w:val="normal1"/>
    <w:basedOn w:val="Normal"/>
    <w:uiPriority w:val="99"/>
    <w:rsid w:val="00E31F0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E31F0C"/>
    <w:rPr>
      <w:rFonts w:cs="Times New Roman"/>
      <w:color w:val="0000FF"/>
      <w:u w:val="single"/>
    </w:rPr>
  </w:style>
  <w:style w:type="paragraph" w:customStyle="1" w:styleId="body1">
    <w:name w:val="body1"/>
    <w:basedOn w:val="Normal"/>
    <w:uiPriority w:val="99"/>
    <w:rsid w:val="00E31F0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84111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rsid w:val="0095487D"/>
    <w:pPr>
      <w:spacing w:after="120" w:line="240" w:lineRule="auto"/>
      <w:ind w:left="36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5487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link w:val="ConsNonformat0"/>
    <w:uiPriority w:val="99"/>
    <w:rsid w:val="0095487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ConsNonformat0">
    <w:name w:val="ConsNonformat Знак"/>
    <w:basedOn w:val="DefaultParagraphFont"/>
    <w:link w:val="ConsNonformat"/>
    <w:uiPriority w:val="99"/>
    <w:locked/>
    <w:rsid w:val="0095487D"/>
    <w:rPr>
      <w:rFonts w:ascii="Courier New" w:hAnsi="Courier New" w:cs="Courier New"/>
      <w:lang w:val="ru-RU"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rsid w:val="00D95E7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95E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744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4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4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2</Pages>
  <Words>727</Words>
  <Characters>4145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temnikov2</dc:creator>
  <cp:keywords/>
  <dc:description/>
  <cp:lastModifiedBy>zam</cp:lastModifiedBy>
  <cp:revision>6</cp:revision>
  <cp:lastPrinted>2014-01-30T05:30:00Z</cp:lastPrinted>
  <dcterms:created xsi:type="dcterms:W3CDTF">2014-01-23T07:29:00Z</dcterms:created>
  <dcterms:modified xsi:type="dcterms:W3CDTF">2014-01-30T05:41:00Z</dcterms:modified>
</cp:coreProperties>
</file>