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C14" w:rsidRDefault="00D11C14" w:rsidP="00BE31BE">
      <w:pPr>
        <w:ind w:left="-360"/>
        <w:jc w:val="center"/>
        <w:rPr>
          <w:rFonts w:ascii="Arial" w:hAnsi="Arial" w:cs="Arial"/>
          <w:sz w:val="28"/>
          <w:szCs w:val="28"/>
        </w:rPr>
      </w:pPr>
      <w:r>
        <w:rPr>
          <w:rFonts w:ascii="Times New Roman" w:hAnsi="Times New Roman"/>
          <w:b/>
          <w:sz w:val="36"/>
          <w:szCs w:val="36"/>
        </w:rPr>
        <w:tab/>
        <w:t xml:space="preserve">   </w:t>
      </w:r>
      <w:r>
        <w:rPr>
          <w:sz w:val="28"/>
          <w:szCs w:val="28"/>
        </w:rPr>
        <w:t xml:space="preserve">            </w:t>
      </w:r>
      <w:r>
        <w:rPr>
          <w:rFonts w:ascii="Arial" w:hAnsi="Arial" w:cs="Arial"/>
          <w:sz w:val="28"/>
          <w:szCs w:val="28"/>
        </w:rPr>
        <w:t>ИНФОРМАЦИОННЫЙ БЮЛЛЕТЕНЬ</w:t>
      </w:r>
    </w:p>
    <w:p w:rsidR="00D11C14" w:rsidRDefault="00D11C14" w:rsidP="00BE31BE">
      <w:pPr>
        <w:ind w:left="-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Русско-Тювеевского сельского поселения Темниковского муниципального района   Республики Мордовия.</w:t>
      </w:r>
    </w:p>
    <w:p w:rsidR="00D11C14" w:rsidRDefault="00D11C14" w:rsidP="00BE31BE">
      <w:pPr>
        <w:ind w:left="-360"/>
        <w:rPr>
          <w:rFonts w:ascii="Arial" w:hAnsi="Arial" w:cs="Arial"/>
          <w:sz w:val="28"/>
          <w:szCs w:val="28"/>
        </w:rPr>
      </w:pPr>
    </w:p>
    <w:p w:rsidR="00D11C14" w:rsidRDefault="00D11C14" w:rsidP="00BE31B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Является официальным печатным</w:t>
      </w:r>
    </w:p>
    <w:p w:rsidR="00D11C14" w:rsidRDefault="00D11C14" w:rsidP="00BE31B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изданием Русско-Тювеевского сельского поселения</w:t>
      </w:r>
    </w:p>
    <w:p w:rsidR="00D11C14" w:rsidRDefault="00D11C14" w:rsidP="00BE31B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Темниковского муниципального района</w:t>
      </w:r>
    </w:p>
    <w:p w:rsidR="00D11C14" w:rsidRDefault="00D11C14" w:rsidP="00BE31B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Республики Мордовия</w:t>
      </w:r>
    </w:p>
    <w:p w:rsidR="00D11C14" w:rsidRDefault="00D11C14" w:rsidP="00BE31BE">
      <w:pPr>
        <w:rPr>
          <w:rFonts w:ascii="Arial" w:hAnsi="Arial" w:cs="Arial"/>
          <w:sz w:val="28"/>
          <w:szCs w:val="28"/>
        </w:rPr>
      </w:pPr>
    </w:p>
    <w:p w:rsidR="00D11C14" w:rsidRDefault="00D11C14" w:rsidP="00BE31BE">
      <w:pPr>
        <w:rPr>
          <w:rFonts w:ascii="Arial" w:hAnsi="Arial" w:cs="Arial"/>
          <w:sz w:val="28"/>
          <w:szCs w:val="28"/>
        </w:rPr>
      </w:pPr>
    </w:p>
    <w:p w:rsidR="00D11C14" w:rsidRPr="008B5DC4" w:rsidRDefault="00D11C14" w:rsidP="00BE31BE">
      <w:pPr>
        <w:rPr>
          <w:b/>
          <w:sz w:val="32"/>
          <w:szCs w:val="32"/>
        </w:rPr>
      </w:pPr>
      <w:r>
        <w:rPr>
          <w:rFonts w:ascii="Arial" w:hAnsi="Arial" w:cs="Arial"/>
          <w:sz w:val="28"/>
          <w:szCs w:val="28"/>
        </w:rPr>
        <w:t xml:space="preserve">05 августа </w:t>
      </w:r>
      <w:r>
        <w:rPr>
          <w:b/>
          <w:sz w:val="32"/>
          <w:szCs w:val="32"/>
        </w:rPr>
        <w:t xml:space="preserve">  2014 года                                                                            № 14</w:t>
      </w:r>
    </w:p>
    <w:p w:rsidR="00D11C14" w:rsidRPr="00BD4ADF" w:rsidRDefault="00D11C14" w:rsidP="00BE31BE">
      <w:pPr>
        <w:rPr>
          <w:sz w:val="26"/>
          <w:szCs w:val="26"/>
        </w:rPr>
      </w:pPr>
    </w:p>
    <w:p w:rsidR="00D11C14" w:rsidRDefault="00D11C14" w:rsidP="00BE31BE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D11C14" w:rsidRPr="009D3A17" w:rsidRDefault="00D11C14" w:rsidP="009D3A17">
      <w:pPr>
        <w:tabs>
          <w:tab w:val="left" w:pos="2490"/>
        </w:tabs>
        <w:spacing w:line="240" w:lineRule="auto"/>
        <w:rPr>
          <w:rFonts w:ascii="Times New Roman" w:hAnsi="Times New Roman"/>
          <w:b/>
          <w:sz w:val="36"/>
          <w:szCs w:val="36"/>
        </w:rPr>
      </w:pPr>
    </w:p>
    <w:p w:rsidR="00D11C14" w:rsidRPr="009D3A17" w:rsidRDefault="00D11C14" w:rsidP="009D3A17">
      <w:pPr>
        <w:spacing w:line="276" w:lineRule="auto"/>
        <w:rPr>
          <w:rFonts w:ascii="Times New Roman" w:hAnsi="Times New Roman"/>
          <w:sz w:val="36"/>
          <w:szCs w:val="36"/>
        </w:rPr>
      </w:pPr>
      <w:r w:rsidRPr="009D3A17">
        <w:rPr>
          <w:rFonts w:ascii="Times New Roman" w:hAnsi="Times New Roman"/>
          <w:sz w:val="36"/>
          <w:szCs w:val="36"/>
        </w:rPr>
        <w:t xml:space="preserve">  </w:t>
      </w:r>
    </w:p>
    <w:p w:rsidR="00D11C14" w:rsidRPr="009D3A17" w:rsidRDefault="00D11C14" w:rsidP="009D3A17">
      <w:pPr>
        <w:spacing w:line="276" w:lineRule="auto"/>
        <w:rPr>
          <w:sz w:val="36"/>
          <w:szCs w:val="36"/>
        </w:rPr>
      </w:pPr>
      <w:r w:rsidRPr="009D3A17">
        <w:rPr>
          <w:rFonts w:ascii="Times New Roman" w:hAnsi="Times New Roman"/>
          <w:b/>
          <w:sz w:val="36"/>
          <w:szCs w:val="36"/>
        </w:rPr>
        <w:t>08  августа   2014 года с 10 до 12 часов</w:t>
      </w:r>
      <w:r w:rsidRPr="009D3A17">
        <w:rPr>
          <w:rFonts w:ascii="Times New Roman" w:hAnsi="Times New Roman"/>
          <w:sz w:val="36"/>
          <w:szCs w:val="36"/>
        </w:rPr>
        <w:t xml:space="preserve">   заместитель руководителя Следственного управления Следственного комитета Российской Федерации по Республике Мордовия </w:t>
      </w:r>
      <w:r w:rsidRPr="009D3A17">
        <w:rPr>
          <w:rFonts w:ascii="Times New Roman" w:hAnsi="Times New Roman"/>
          <w:b/>
          <w:sz w:val="36"/>
          <w:szCs w:val="36"/>
        </w:rPr>
        <w:t xml:space="preserve">Юдин Петр Иванович </w:t>
      </w:r>
      <w:r w:rsidRPr="009D3A17">
        <w:rPr>
          <w:rFonts w:ascii="Times New Roman" w:hAnsi="Times New Roman"/>
          <w:sz w:val="36"/>
          <w:szCs w:val="36"/>
        </w:rPr>
        <w:t xml:space="preserve"> будет проводить прием граждан в Темниковском межрайонном следственном отделе по адресу: г.Темников,ул.Бараева,д.8.  На прием можно обращаться по вопросам, связанным с расследованием уголовных дел, нарушением прав в сфере уголовного судопроизводства, либо по вопросам, которые возникают в ходе проверки сообщения о преступлениях, а также с жалобами на действия (бездействия) и решения следователей и руководителя  следственного органа. Предварительная запись по телефонам: </w:t>
      </w:r>
      <w:r w:rsidRPr="009D3A17">
        <w:rPr>
          <w:rFonts w:ascii="Times New Roman" w:hAnsi="Times New Roman"/>
          <w:b/>
          <w:sz w:val="36"/>
          <w:szCs w:val="36"/>
        </w:rPr>
        <w:t>8-906-379-41-41 и (883445) 2-48-40.</w:t>
      </w:r>
    </w:p>
    <w:p w:rsidR="00D11C14" w:rsidRDefault="00D11C14" w:rsidP="00BE31BE">
      <w:pPr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----------------------------------------------------------------------------------------------------</w:t>
      </w:r>
    </w:p>
    <w:p w:rsidR="00D11C14" w:rsidRDefault="00D11C14" w:rsidP="00BE31BE">
      <w:pPr>
        <w:ind w:firstLine="5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Информационный  бюллетень Русско-Тювеевского  сельского  поселения Темниковского муниципального  района Республики Мордовия №14 от  05 августа 2014 года.</w:t>
      </w:r>
    </w:p>
    <w:p w:rsidR="00D11C14" w:rsidRDefault="00D11C14" w:rsidP="00BE31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Учредитель: Совет депутатов Русско-Тювеевского  сельского  поселения Темниковского муниципального района Республики Мордовия</w:t>
      </w:r>
    </w:p>
    <w:p w:rsidR="00D11C14" w:rsidRDefault="00D11C14" w:rsidP="00BE31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Тираж 3 экз.</w:t>
      </w:r>
    </w:p>
    <w:p w:rsidR="00D11C14" w:rsidRDefault="00D11C14" w:rsidP="00BE31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---------------------------------------------------------------------------------------------------------------------</w:t>
      </w:r>
    </w:p>
    <w:p w:rsidR="00D11C14" w:rsidRPr="009D3A17" w:rsidRDefault="00D11C14" w:rsidP="009D3A17">
      <w:pPr>
        <w:spacing w:line="276" w:lineRule="auto"/>
        <w:rPr>
          <w:rFonts w:ascii="Times New Roman" w:hAnsi="Times New Roman"/>
          <w:sz w:val="36"/>
          <w:szCs w:val="36"/>
        </w:rPr>
      </w:pPr>
    </w:p>
    <w:sectPr w:rsidR="00D11C14" w:rsidRPr="009D3A17" w:rsidSect="001A6A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382C"/>
    <w:rsid w:val="0018382C"/>
    <w:rsid w:val="001A6ABD"/>
    <w:rsid w:val="004131D5"/>
    <w:rsid w:val="004819A7"/>
    <w:rsid w:val="004A5B57"/>
    <w:rsid w:val="005747CB"/>
    <w:rsid w:val="008B5DC4"/>
    <w:rsid w:val="00941608"/>
    <w:rsid w:val="009D3A17"/>
    <w:rsid w:val="00A6541D"/>
    <w:rsid w:val="00B87E6A"/>
    <w:rsid w:val="00BD4ADF"/>
    <w:rsid w:val="00BE31BE"/>
    <w:rsid w:val="00D11C14"/>
    <w:rsid w:val="00E730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6ABD"/>
    <w:pPr>
      <w:spacing w:line="240" w:lineRule="exact"/>
      <w:jc w:val="both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987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</TotalTime>
  <Pages>1</Pages>
  <Words>237</Words>
  <Characters>1356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sisi kepwel</dc:creator>
  <cp:keywords/>
  <dc:description/>
  <cp:lastModifiedBy>zam</cp:lastModifiedBy>
  <cp:revision>7</cp:revision>
  <cp:lastPrinted>2014-07-25T11:37:00Z</cp:lastPrinted>
  <dcterms:created xsi:type="dcterms:W3CDTF">2014-03-03T10:30:00Z</dcterms:created>
  <dcterms:modified xsi:type="dcterms:W3CDTF">2014-08-04T10:25:00Z</dcterms:modified>
</cp:coreProperties>
</file>