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6A1" w:rsidRPr="001471F3" w:rsidRDefault="000246A1" w:rsidP="001471F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1471F3">
        <w:rPr>
          <w:sz w:val="28"/>
          <w:szCs w:val="28"/>
        </w:rPr>
        <w:t xml:space="preserve">КАЗЕННОЕ МУНИЦИПАЛЬНОЕ УЧРЕЖДЕНИЕ </w:t>
      </w:r>
    </w:p>
    <w:p w:rsidR="000246A1" w:rsidRPr="001471F3" w:rsidRDefault="000246A1" w:rsidP="001471F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1471F3">
        <w:rPr>
          <w:sz w:val="28"/>
          <w:szCs w:val="28"/>
        </w:rPr>
        <w:t>«АДМИНИСТРАЦИЯ  ТЕМНИКОВСКОГО МУНИЦИПАЛЬНОГО РАЙОНА</w:t>
      </w:r>
    </w:p>
    <w:p w:rsidR="000246A1" w:rsidRPr="001471F3" w:rsidRDefault="000246A1" w:rsidP="001471F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1471F3">
        <w:rPr>
          <w:sz w:val="28"/>
          <w:szCs w:val="28"/>
        </w:rPr>
        <w:t>РЕСПУБЛИКИ МОРДОВИЯ»</w:t>
      </w:r>
    </w:p>
    <w:p w:rsidR="000246A1" w:rsidRPr="001471F3" w:rsidRDefault="000246A1" w:rsidP="001471F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0246A1" w:rsidRPr="001471F3" w:rsidRDefault="000246A1" w:rsidP="001471F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0246A1" w:rsidRPr="001471F3" w:rsidRDefault="000246A1" w:rsidP="001471F3">
      <w:pPr>
        <w:widowControl w:val="0"/>
        <w:autoSpaceDE w:val="0"/>
        <w:autoSpaceDN w:val="0"/>
        <w:adjustRightInd w:val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 А С П О Р Я Ж Е Н И Е</w:t>
      </w:r>
    </w:p>
    <w:p w:rsidR="000246A1" w:rsidRPr="001471F3" w:rsidRDefault="000246A1" w:rsidP="001471F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246A1" w:rsidRPr="001471F3" w:rsidRDefault="000246A1" w:rsidP="001471F3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1471F3">
        <w:rPr>
          <w:sz w:val="28"/>
          <w:szCs w:val="28"/>
        </w:rPr>
        <w:t xml:space="preserve"> « </w:t>
      </w:r>
      <w:r>
        <w:rPr>
          <w:sz w:val="28"/>
          <w:szCs w:val="28"/>
        </w:rPr>
        <w:t xml:space="preserve">16 </w:t>
      </w:r>
      <w:r w:rsidRPr="001471F3">
        <w:rPr>
          <w:sz w:val="28"/>
          <w:szCs w:val="28"/>
        </w:rPr>
        <w:t xml:space="preserve"> » </w:t>
      </w:r>
      <w:r>
        <w:rPr>
          <w:sz w:val="28"/>
          <w:szCs w:val="28"/>
        </w:rPr>
        <w:t xml:space="preserve">января </w:t>
      </w:r>
      <w:r w:rsidRPr="001471F3">
        <w:rPr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2015 г"/>
        </w:smartTagPr>
        <w:r w:rsidRPr="001471F3">
          <w:rPr>
            <w:sz w:val="28"/>
            <w:szCs w:val="28"/>
          </w:rPr>
          <w:t>201</w:t>
        </w:r>
        <w:r>
          <w:rPr>
            <w:sz w:val="28"/>
            <w:szCs w:val="28"/>
          </w:rPr>
          <w:t>5</w:t>
        </w:r>
        <w:r w:rsidRPr="001471F3">
          <w:rPr>
            <w:sz w:val="28"/>
            <w:szCs w:val="28"/>
          </w:rPr>
          <w:t xml:space="preserve"> г</w:t>
        </w:r>
      </w:smartTag>
      <w:r w:rsidRPr="001471F3">
        <w:rPr>
          <w:sz w:val="28"/>
          <w:szCs w:val="28"/>
        </w:rPr>
        <w:t xml:space="preserve">.                                           </w:t>
      </w:r>
      <w:r>
        <w:rPr>
          <w:sz w:val="28"/>
          <w:szCs w:val="28"/>
        </w:rPr>
        <w:t xml:space="preserve">                                     </w:t>
      </w:r>
      <w:r w:rsidRPr="001471F3">
        <w:rPr>
          <w:sz w:val="28"/>
          <w:szCs w:val="28"/>
        </w:rPr>
        <w:t xml:space="preserve">                   № </w:t>
      </w:r>
      <w:r>
        <w:rPr>
          <w:sz w:val="28"/>
          <w:szCs w:val="28"/>
        </w:rPr>
        <w:t>2</w:t>
      </w:r>
    </w:p>
    <w:p w:rsidR="000246A1" w:rsidRPr="001471F3" w:rsidRDefault="000246A1" w:rsidP="001471F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1471F3">
        <w:rPr>
          <w:sz w:val="28"/>
          <w:szCs w:val="28"/>
        </w:rPr>
        <w:t>г. Темников</w:t>
      </w:r>
    </w:p>
    <w:p w:rsidR="000246A1" w:rsidRDefault="000246A1" w:rsidP="003E21EE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246A1" w:rsidRDefault="000246A1" w:rsidP="003E21EE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246A1" w:rsidRDefault="000246A1" w:rsidP="003E21EE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создании межведомственной комиссии </w:t>
      </w:r>
    </w:p>
    <w:p w:rsidR="000246A1" w:rsidRDefault="000246A1" w:rsidP="003E21EE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 сокращению неформальной занятости </w:t>
      </w:r>
    </w:p>
    <w:p w:rsidR="000246A1" w:rsidRDefault="000246A1" w:rsidP="003E21EE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территории Темниковского муниципального района </w:t>
      </w:r>
    </w:p>
    <w:p w:rsidR="000246A1" w:rsidRDefault="000246A1" w:rsidP="003E21EE">
      <w:pPr>
        <w:pStyle w:val="ConsPlusNormal"/>
        <w:spacing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0246A1" w:rsidRDefault="000246A1" w:rsidP="004B4CCA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246A1" w:rsidRDefault="000246A1" w:rsidP="004B4CCA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33E6D">
        <w:rPr>
          <w:rFonts w:ascii="Times New Roman" w:hAnsi="Times New Roman" w:cs="Times New Roman"/>
          <w:sz w:val="28"/>
          <w:szCs w:val="28"/>
        </w:rPr>
        <w:t xml:space="preserve">Во исполнение </w:t>
      </w:r>
      <w:r>
        <w:rPr>
          <w:rFonts w:ascii="Times New Roman" w:hAnsi="Times New Roman" w:cs="Times New Roman"/>
          <w:sz w:val="28"/>
          <w:szCs w:val="28"/>
        </w:rPr>
        <w:t xml:space="preserve">распоряжения Правительства Республики Мордовия от 30.12.2014 №892-Р  и в </w:t>
      </w:r>
      <w:r w:rsidRPr="00133E6D">
        <w:rPr>
          <w:rFonts w:ascii="Times New Roman" w:hAnsi="Times New Roman" w:cs="Times New Roman"/>
          <w:sz w:val="28"/>
          <w:szCs w:val="28"/>
        </w:rPr>
        <w:t>целях</w:t>
      </w:r>
      <w:r>
        <w:rPr>
          <w:rFonts w:ascii="Times New Roman" w:hAnsi="Times New Roman" w:cs="Times New Roman"/>
          <w:sz w:val="28"/>
          <w:szCs w:val="28"/>
        </w:rPr>
        <w:t xml:space="preserve"> сокращения неформальной занятости в хозяйствующих субъектах, действующих на территории Темниковского муниципального района: </w:t>
      </w:r>
    </w:p>
    <w:p w:rsidR="000246A1" w:rsidRDefault="000246A1" w:rsidP="004B4CCA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4B4CCA">
        <w:rPr>
          <w:rFonts w:ascii="Times New Roman" w:hAnsi="Times New Roman" w:cs="Times New Roman"/>
          <w:sz w:val="28"/>
          <w:szCs w:val="28"/>
        </w:rPr>
        <w:t xml:space="preserve">Создать межведомственную </w:t>
      </w:r>
      <w:r>
        <w:rPr>
          <w:rFonts w:ascii="Times New Roman" w:hAnsi="Times New Roman" w:cs="Times New Roman"/>
          <w:sz w:val="28"/>
          <w:szCs w:val="28"/>
        </w:rPr>
        <w:t>комиссию по сокращению неформальной занятости на территории Темниковского муниципального района (далее –межведомственная комиссия).</w:t>
      </w:r>
    </w:p>
    <w:p w:rsidR="000246A1" w:rsidRDefault="000246A1" w:rsidP="004B4CCA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Утвердить </w:t>
      </w:r>
      <w:hyperlink r:id="rId5" w:anchor="Par28" w:history="1">
        <w:r>
          <w:rPr>
            <w:rStyle w:val="Hyperlink"/>
            <w:rFonts w:ascii="Times New Roman" w:hAnsi="Times New Roman"/>
            <w:color w:val="auto"/>
            <w:sz w:val="28"/>
            <w:szCs w:val="28"/>
          </w:rPr>
          <w:t>состав</w:t>
        </w:r>
      </w:hyperlink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межведомственной комиссии (Приложение 1).</w:t>
      </w:r>
    </w:p>
    <w:p w:rsidR="000246A1" w:rsidRDefault="000246A1" w:rsidP="004B4CCA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4CCA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4CCA">
        <w:rPr>
          <w:rFonts w:ascii="Times New Roman" w:hAnsi="Times New Roman" w:cs="Times New Roman"/>
          <w:sz w:val="28"/>
          <w:szCs w:val="28"/>
        </w:rPr>
        <w:t xml:space="preserve">Утвердить </w:t>
      </w:r>
      <w:hyperlink r:id="rId6" w:anchor="Par112" w:history="1">
        <w:r w:rsidRPr="004B4CCA">
          <w:rPr>
            <w:rStyle w:val="Hyperlink"/>
            <w:rFonts w:ascii="Times New Roman" w:hAnsi="Times New Roman"/>
            <w:color w:val="auto"/>
            <w:sz w:val="28"/>
            <w:szCs w:val="28"/>
          </w:rPr>
          <w:t>Положение</w:t>
        </w:r>
      </w:hyperlink>
      <w:r w:rsidRPr="004B4CCA">
        <w:rPr>
          <w:rFonts w:ascii="Times New Roman" w:hAnsi="Times New Roman" w:cs="Times New Roman"/>
          <w:sz w:val="28"/>
          <w:szCs w:val="28"/>
        </w:rPr>
        <w:t xml:space="preserve"> о межведомственной </w:t>
      </w:r>
      <w:r>
        <w:rPr>
          <w:rFonts w:ascii="Times New Roman" w:hAnsi="Times New Roman" w:cs="Times New Roman"/>
          <w:sz w:val="28"/>
          <w:szCs w:val="28"/>
        </w:rPr>
        <w:t>комиссии по сокращению неформальной занятости на территории Темниковского муниципального района (Приложение 2).</w:t>
      </w:r>
    </w:p>
    <w:p w:rsidR="000246A1" w:rsidRDefault="000246A1" w:rsidP="00725D7F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выполнением настоящего распоряжения возложить на первого заместителя главы администрации- начальника управления по экономике -  Бабину Г.А.</w:t>
      </w:r>
    </w:p>
    <w:p w:rsidR="000246A1" w:rsidRDefault="000246A1" w:rsidP="003E21EE">
      <w:pPr>
        <w:pStyle w:val="ConsPlusNormal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246A1" w:rsidRDefault="000246A1" w:rsidP="003E21EE">
      <w:pPr>
        <w:pStyle w:val="ConsPlusNormal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246A1" w:rsidRPr="003939C2" w:rsidRDefault="000246A1" w:rsidP="003939C2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3939C2">
        <w:rPr>
          <w:rFonts w:ascii="Times New Roman" w:hAnsi="Times New Roman" w:cs="Times New Roman"/>
          <w:sz w:val="28"/>
          <w:szCs w:val="28"/>
        </w:rPr>
        <w:t xml:space="preserve"> Глава администрации</w:t>
      </w:r>
    </w:p>
    <w:p w:rsidR="000246A1" w:rsidRDefault="000246A1" w:rsidP="003939C2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3939C2">
        <w:rPr>
          <w:rFonts w:ascii="Times New Roman" w:hAnsi="Times New Roman" w:cs="Times New Roman"/>
          <w:sz w:val="28"/>
          <w:szCs w:val="28"/>
        </w:rPr>
        <w:t xml:space="preserve">Темниковского </w:t>
      </w:r>
    </w:p>
    <w:p w:rsidR="000246A1" w:rsidRPr="003939C2" w:rsidRDefault="000246A1" w:rsidP="003939C2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3939C2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3939C2">
        <w:rPr>
          <w:rFonts w:ascii="Times New Roman" w:hAnsi="Times New Roman" w:cs="Times New Roman"/>
          <w:sz w:val="28"/>
          <w:szCs w:val="28"/>
        </w:rPr>
        <w:t xml:space="preserve">                           И.Н. Гамаюнов </w:t>
      </w:r>
    </w:p>
    <w:p w:rsidR="000246A1" w:rsidRDefault="000246A1" w:rsidP="003E21EE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246A1" w:rsidRDefault="000246A1" w:rsidP="003E21EE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246A1" w:rsidRPr="003939C2" w:rsidRDefault="000246A1" w:rsidP="003E21EE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3939C2">
        <w:rPr>
          <w:rFonts w:ascii="Times New Roman" w:hAnsi="Times New Roman" w:cs="Times New Roman"/>
          <w:sz w:val="28"/>
          <w:szCs w:val="28"/>
        </w:rPr>
        <w:t>Приложение 1</w:t>
      </w:r>
    </w:p>
    <w:p w:rsidR="000246A1" w:rsidRPr="003939C2" w:rsidRDefault="000246A1" w:rsidP="003E21E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0246A1" w:rsidRPr="003939C2" w:rsidRDefault="000246A1" w:rsidP="003E21E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распоряжением </w:t>
      </w:r>
    </w:p>
    <w:p w:rsidR="000246A1" w:rsidRPr="003939C2" w:rsidRDefault="000246A1" w:rsidP="003E21E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3939C2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</w:p>
    <w:p w:rsidR="000246A1" w:rsidRPr="003939C2" w:rsidRDefault="000246A1" w:rsidP="003E21E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3939C2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16.01.2015 г.</w:t>
      </w:r>
      <w:r w:rsidRPr="003939C2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Pr="003939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46A1" w:rsidRPr="003939C2" w:rsidRDefault="000246A1" w:rsidP="003E21EE">
      <w:pPr>
        <w:pStyle w:val="ConsPlusNormal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46A1" w:rsidRPr="003D0AC1" w:rsidRDefault="000246A1" w:rsidP="003E21EE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Par28"/>
      <w:bookmarkEnd w:id="0"/>
      <w:r w:rsidRPr="003D0AC1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0246A1" w:rsidRDefault="000246A1" w:rsidP="0060737E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межведомственной комиссии </w:t>
      </w:r>
    </w:p>
    <w:p w:rsidR="000246A1" w:rsidRDefault="000246A1" w:rsidP="0060737E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 сокращению неформальной занятости  </w:t>
      </w:r>
    </w:p>
    <w:p w:rsidR="000246A1" w:rsidRDefault="000246A1" w:rsidP="0060737E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территории Темниковского муниципального района </w:t>
      </w:r>
    </w:p>
    <w:p w:rsidR="000246A1" w:rsidRDefault="000246A1" w:rsidP="00685ACF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490" w:type="dxa"/>
        <w:tblInd w:w="75" w:type="dxa"/>
        <w:tblLayout w:type="fixed"/>
        <w:tblCellMar>
          <w:left w:w="75" w:type="dxa"/>
          <w:right w:w="75" w:type="dxa"/>
        </w:tblCellMar>
        <w:tblLook w:val="00A0"/>
      </w:tblPr>
      <w:tblGrid>
        <w:gridCol w:w="851"/>
        <w:gridCol w:w="3600"/>
        <w:gridCol w:w="6039"/>
      </w:tblGrid>
      <w:tr w:rsidR="000246A1" w:rsidRPr="003939C2" w:rsidTr="004C1477"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Pr="003939C2" w:rsidRDefault="000246A1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Pr="003939C2" w:rsidRDefault="000246A1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939C2">
              <w:rPr>
                <w:sz w:val="28"/>
                <w:szCs w:val="28"/>
              </w:rPr>
              <w:t xml:space="preserve">               ФИО              </w:t>
            </w:r>
          </w:p>
        </w:tc>
        <w:tc>
          <w:tcPr>
            <w:tcW w:w="60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Pr="003939C2" w:rsidRDefault="000246A1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939C2">
              <w:rPr>
                <w:sz w:val="28"/>
                <w:szCs w:val="28"/>
              </w:rPr>
              <w:t xml:space="preserve">                       должность                </w:t>
            </w:r>
          </w:p>
        </w:tc>
      </w:tr>
      <w:tr w:rsidR="000246A1" w:rsidRPr="003939C2" w:rsidTr="004C1477">
        <w:trPr>
          <w:trHeight w:val="60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Pr="004C1477" w:rsidRDefault="000246A1" w:rsidP="004C147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Pr="003939C2" w:rsidRDefault="000246A1" w:rsidP="00685AC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Гамаюнов Игорь Николаевич</w:t>
            </w:r>
          </w:p>
        </w:tc>
        <w:tc>
          <w:tcPr>
            <w:tcW w:w="60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Pr="00CE6D64" w:rsidRDefault="000246A1" w:rsidP="00946A3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E6D64">
              <w:rPr>
                <w:sz w:val="28"/>
                <w:szCs w:val="28"/>
              </w:rPr>
              <w:t>глава администрации Темниковского муниципального района</w:t>
            </w:r>
            <w:r>
              <w:rPr>
                <w:sz w:val="28"/>
                <w:szCs w:val="28"/>
              </w:rPr>
              <w:t xml:space="preserve"> - председатель межведомственной комиссии</w:t>
            </w:r>
          </w:p>
        </w:tc>
      </w:tr>
      <w:tr w:rsidR="000246A1" w:rsidRPr="003939C2" w:rsidTr="004C1477">
        <w:trPr>
          <w:trHeight w:val="60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Pr="004C1477" w:rsidRDefault="000246A1" w:rsidP="004C147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Default="000246A1" w:rsidP="00CE6D6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Бабина Галина </w:t>
            </w:r>
          </w:p>
          <w:p w:rsidR="000246A1" w:rsidRPr="003939C2" w:rsidRDefault="000246A1" w:rsidP="00CE6D6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Алексеевна </w:t>
            </w:r>
          </w:p>
        </w:tc>
        <w:tc>
          <w:tcPr>
            <w:tcW w:w="60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Pr="003939C2" w:rsidRDefault="000246A1" w:rsidP="00CE6D6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первый </w:t>
            </w:r>
            <w:r w:rsidRPr="00946A33">
              <w:rPr>
                <w:sz w:val="28"/>
                <w:szCs w:val="28"/>
              </w:rPr>
              <w:t>заместитель     главы      администрации</w:t>
            </w:r>
            <w:r>
              <w:rPr>
                <w:sz w:val="28"/>
                <w:szCs w:val="28"/>
              </w:rPr>
              <w:t>-начальник управления по экономике</w:t>
            </w:r>
            <w:r w:rsidRPr="00946A33">
              <w:rPr>
                <w:sz w:val="28"/>
                <w:szCs w:val="28"/>
              </w:rPr>
              <w:t>,  заместитель председателя</w:t>
            </w:r>
            <w:r>
              <w:rPr>
                <w:sz w:val="28"/>
                <w:szCs w:val="28"/>
              </w:rPr>
              <w:t xml:space="preserve"> межведомственной комиссии</w:t>
            </w:r>
          </w:p>
        </w:tc>
      </w:tr>
      <w:tr w:rsidR="000246A1" w:rsidRPr="003939C2" w:rsidTr="004C1477">
        <w:trPr>
          <w:trHeight w:val="914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246A1" w:rsidRPr="004C1477" w:rsidRDefault="000246A1" w:rsidP="004C147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246A1" w:rsidRPr="003939C2" w:rsidRDefault="000246A1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Якаева Мария Михайловна </w:t>
            </w:r>
          </w:p>
          <w:p w:rsidR="000246A1" w:rsidRPr="003939C2" w:rsidRDefault="000246A1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603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246A1" w:rsidRPr="003939C2" w:rsidRDefault="000246A1" w:rsidP="00DA0C6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заведующая отделом маркетинга, анализа и прогнозов экономического управления</w:t>
            </w:r>
            <w:r w:rsidRPr="003939C2">
              <w:rPr>
                <w:sz w:val="28"/>
                <w:szCs w:val="28"/>
              </w:rPr>
              <w:t xml:space="preserve">, секретарь </w:t>
            </w:r>
            <w:r>
              <w:rPr>
                <w:sz w:val="28"/>
                <w:szCs w:val="28"/>
              </w:rPr>
              <w:t xml:space="preserve">межведомственной комиссии </w:t>
            </w:r>
          </w:p>
        </w:tc>
      </w:tr>
      <w:tr w:rsidR="000246A1" w:rsidRPr="003939C2" w:rsidTr="004C1477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246A1" w:rsidRPr="004C1477" w:rsidRDefault="000246A1" w:rsidP="000558FC">
            <w:pPr>
              <w:pStyle w:val="ListParagraph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63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246A1" w:rsidRPr="00DD24B3" w:rsidRDefault="000246A1" w:rsidP="00A20BCD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Pr="009D48B0">
              <w:rPr>
                <w:sz w:val="28"/>
                <w:szCs w:val="28"/>
              </w:rPr>
              <w:t xml:space="preserve">лены </w:t>
            </w:r>
            <w:r>
              <w:rPr>
                <w:sz w:val="28"/>
                <w:szCs w:val="28"/>
              </w:rPr>
              <w:t>межведомственной комиссии:</w:t>
            </w:r>
          </w:p>
        </w:tc>
      </w:tr>
      <w:tr w:rsidR="000246A1" w:rsidRPr="003939C2" w:rsidTr="004C1477">
        <w:trPr>
          <w:trHeight w:val="529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246A1" w:rsidRPr="004C1477" w:rsidRDefault="000246A1" w:rsidP="004C147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246A1" w:rsidRPr="00DA0C63" w:rsidRDefault="000246A1" w:rsidP="003939C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A0C63">
              <w:rPr>
                <w:sz w:val="28"/>
                <w:szCs w:val="28"/>
              </w:rPr>
              <w:t xml:space="preserve">Трегулова Ирина Владимировна  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246A1" w:rsidRPr="00DA0C63" w:rsidRDefault="000246A1" w:rsidP="00CE6D64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A0C63">
              <w:rPr>
                <w:sz w:val="28"/>
                <w:szCs w:val="28"/>
              </w:rPr>
              <w:t>- директор ГКУ  Республики Мордовия</w:t>
            </w:r>
          </w:p>
          <w:p w:rsidR="000246A1" w:rsidRPr="00DA0C63" w:rsidRDefault="000246A1" w:rsidP="00133E6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A0C63">
              <w:rPr>
                <w:sz w:val="28"/>
                <w:szCs w:val="28"/>
              </w:rPr>
              <w:t>«Центр занятости населения Темниковского района» (по согласованию)</w:t>
            </w:r>
          </w:p>
        </w:tc>
      </w:tr>
      <w:tr w:rsidR="000246A1" w:rsidRPr="003939C2" w:rsidTr="004C1477">
        <w:trPr>
          <w:trHeight w:val="529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246A1" w:rsidRPr="004C1477" w:rsidRDefault="000246A1" w:rsidP="004C147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246A1" w:rsidRPr="003939C2" w:rsidRDefault="000246A1" w:rsidP="00CE6D6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Виденина Наталья Викторовна 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246A1" w:rsidRPr="003939C2" w:rsidRDefault="000246A1" w:rsidP="00CB0459">
            <w:pPr>
              <w:widowControl w:val="0"/>
              <w:autoSpaceDE w:val="0"/>
              <w:autoSpaceDN w:val="0"/>
              <w:adjustRightInd w:val="0"/>
              <w:ind w:firstLine="11"/>
              <w:jc w:val="both"/>
              <w:outlineLvl w:val="0"/>
              <w:rPr>
                <w:sz w:val="28"/>
                <w:szCs w:val="28"/>
              </w:rPr>
            </w:pPr>
            <w:r w:rsidRPr="00CE6D64">
              <w:rPr>
                <w:sz w:val="28"/>
                <w:szCs w:val="28"/>
              </w:rPr>
              <w:t>начальник ГУ – Управление Пенсионного Фонда РФ в Темниковском муниципальном районе РМ (по согласованию)</w:t>
            </w:r>
          </w:p>
        </w:tc>
      </w:tr>
      <w:tr w:rsidR="000246A1" w:rsidRPr="003939C2" w:rsidTr="004C1477">
        <w:trPr>
          <w:trHeight w:val="6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0246A1" w:rsidRPr="004C1477" w:rsidRDefault="000246A1" w:rsidP="004C147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0246A1" w:rsidRPr="003939C2" w:rsidRDefault="000246A1" w:rsidP="00CE6D6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Гулькин Николай Николаевич 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246A1" w:rsidRPr="003939C2" w:rsidRDefault="000246A1" w:rsidP="00CB0459">
            <w:pPr>
              <w:widowControl w:val="0"/>
              <w:autoSpaceDE w:val="0"/>
              <w:autoSpaceDN w:val="0"/>
              <w:adjustRightInd w:val="0"/>
              <w:ind w:firstLine="11"/>
              <w:jc w:val="both"/>
              <w:outlineLvl w:val="0"/>
              <w:rPr>
                <w:sz w:val="28"/>
                <w:szCs w:val="28"/>
              </w:rPr>
            </w:pPr>
            <w:r w:rsidRPr="00DA0C63">
              <w:rPr>
                <w:sz w:val="28"/>
                <w:szCs w:val="28"/>
              </w:rPr>
              <w:t>начальник ММО МВД России «Темниковский» (по согласованию)</w:t>
            </w:r>
          </w:p>
        </w:tc>
      </w:tr>
      <w:tr w:rsidR="000246A1" w:rsidRPr="003939C2" w:rsidTr="004C1477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Pr="004C1477" w:rsidRDefault="000246A1" w:rsidP="004C147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Pr="003939C2" w:rsidRDefault="000246A1" w:rsidP="00DA0C6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Попов Владимир Ильич 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Pr="003939C2" w:rsidRDefault="000246A1" w:rsidP="00CB0459">
            <w:pPr>
              <w:widowControl w:val="0"/>
              <w:autoSpaceDE w:val="0"/>
              <w:autoSpaceDN w:val="0"/>
              <w:adjustRightInd w:val="0"/>
              <w:ind w:firstLine="11"/>
              <w:jc w:val="both"/>
              <w:outlineLvl w:val="0"/>
              <w:rPr>
                <w:sz w:val="28"/>
                <w:szCs w:val="28"/>
              </w:rPr>
            </w:pPr>
            <w:r w:rsidRPr="00DA0C63">
              <w:rPr>
                <w:sz w:val="28"/>
                <w:szCs w:val="28"/>
              </w:rPr>
              <w:t>начальник МИ ФНС России №7 по РМ (по согласованию)</w:t>
            </w:r>
          </w:p>
        </w:tc>
      </w:tr>
      <w:tr w:rsidR="000246A1" w:rsidRPr="003939C2" w:rsidTr="004C1477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Pr="004C1477" w:rsidRDefault="000246A1" w:rsidP="004C147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Default="000246A1" w:rsidP="005B4112">
            <w:pPr>
              <w:snapToGrid w:val="0"/>
              <w:rPr>
                <w:sz w:val="28"/>
                <w:szCs w:val="28"/>
              </w:rPr>
            </w:pPr>
            <w:r w:rsidRPr="006A2DD6">
              <w:rPr>
                <w:sz w:val="28"/>
                <w:szCs w:val="28"/>
              </w:rPr>
              <w:t>Жерноклеев</w:t>
            </w:r>
          </w:p>
          <w:p w:rsidR="000246A1" w:rsidRPr="006A2DD6" w:rsidRDefault="000246A1" w:rsidP="005B4112">
            <w:pPr>
              <w:snapToGrid w:val="0"/>
              <w:rPr>
                <w:sz w:val="28"/>
                <w:szCs w:val="28"/>
              </w:rPr>
            </w:pPr>
            <w:r w:rsidRPr="006A2DD6">
              <w:rPr>
                <w:sz w:val="28"/>
                <w:szCs w:val="28"/>
              </w:rPr>
              <w:t>Виктор Иванович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Default="000246A1" w:rsidP="00725D7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Аксельского сельского поселения </w:t>
            </w:r>
          </w:p>
        </w:tc>
      </w:tr>
      <w:tr w:rsidR="000246A1" w:rsidRPr="003939C2" w:rsidTr="004C1477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Pr="004C1477" w:rsidRDefault="000246A1" w:rsidP="004C147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Default="000246A1" w:rsidP="005B4112">
            <w:pPr>
              <w:snapToGrid w:val="0"/>
              <w:rPr>
                <w:sz w:val="28"/>
                <w:szCs w:val="28"/>
              </w:rPr>
            </w:pPr>
            <w:r w:rsidRPr="006A2DD6">
              <w:rPr>
                <w:sz w:val="28"/>
                <w:szCs w:val="28"/>
              </w:rPr>
              <w:t>Неяскин</w:t>
            </w:r>
          </w:p>
          <w:p w:rsidR="000246A1" w:rsidRPr="006A2DD6" w:rsidRDefault="000246A1" w:rsidP="005B4112">
            <w:pPr>
              <w:snapToGrid w:val="0"/>
              <w:rPr>
                <w:sz w:val="28"/>
                <w:szCs w:val="28"/>
              </w:rPr>
            </w:pPr>
            <w:r w:rsidRPr="006A2DD6">
              <w:rPr>
                <w:sz w:val="28"/>
                <w:szCs w:val="28"/>
              </w:rPr>
              <w:t>Иван Иванович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Default="000246A1" w:rsidP="00BA56A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Алексеевского сельского поселения</w:t>
            </w:r>
          </w:p>
        </w:tc>
      </w:tr>
      <w:tr w:rsidR="000246A1" w:rsidRPr="003939C2" w:rsidTr="004C1477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Pr="004C1477" w:rsidRDefault="000246A1" w:rsidP="004C147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Default="000246A1" w:rsidP="005B4112">
            <w:pPr>
              <w:snapToGrid w:val="0"/>
              <w:rPr>
                <w:sz w:val="28"/>
                <w:szCs w:val="28"/>
              </w:rPr>
            </w:pPr>
            <w:r w:rsidRPr="006A2DD6">
              <w:rPr>
                <w:sz w:val="28"/>
                <w:szCs w:val="28"/>
              </w:rPr>
              <w:t xml:space="preserve">Максимова  </w:t>
            </w:r>
          </w:p>
          <w:p w:rsidR="000246A1" w:rsidRPr="006A2DD6" w:rsidRDefault="000246A1" w:rsidP="005B4112">
            <w:pPr>
              <w:snapToGrid w:val="0"/>
              <w:rPr>
                <w:sz w:val="28"/>
                <w:szCs w:val="28"/>
              </w:rPr>
            </w:pPr>
            <w:r w:rsidRPr="006A2DD6">
              <w:rPr>
                <w:sz w:val="28"/>
                <w:szCs w:val="28"/>
              </w:rPr>
              <w:t xml:space="preserve">Тамара Васильевна  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Default="000246A1" w:rsidP="00BA56A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Андреевского сельского поселения</w:t>
            </w:r>
          </w:p>
        </w:tc>
      </w:tr>
      <w:tr w:rsidR="000246A1" w:rsidRPr="003939C2" w:rsidTr="004C1477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Pr="004C1477" w:rsidRDefault="000246A1" w:rsidP="004C147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Pr="006A2DD6" w:rsidRDefault="000246A1" w:rsidP="005B4112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Нечайкин Юрий Павлович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Default="000246A1" w:rsidP="00BA56A7">
            <w:r w:rsidRPr="007F471C">
              <w:rPr>
                <w:sz w:val="28"/>
                <w:szCs w:val="28"/>
              </w:rPr>
              <w:t xml:space="preserve">глава </w:t>
            </w:r>
            <w:r>
              <w:rPr>
                <w:sz w:val="28"/>
                <w:szCs w:val="28"/>
              </w:rPr>
              <w:t>Бабеевского</w:t>
            </w:r>
            <w:r w:rsidRPr="007F471C">
              <w:rPr>
                <w:sz w:val="28"/>
                <w:szCs w:val="28"/>
              </w:rPr>
              <w:t xml:space="preserve">сельского поселения </w:t>
            </w:r>
          </w:p>
        </w:tc>
      </w:tr>
      <w:tr w:rsidR="000246A1" w:rsidRPr="003939C2" w:rsidTr="004C1477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Pr="004C1477" w:rsidRDefault="000246A1" w:rsidP="004C147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Default="000246A1" w:rsidP="005B4112">
            <w:pPr>
              <w:snapToGrid w:val="0"/>
              <w:rPr>
                <w:sz w:val="28"/>
                <w:szCs w:val="28"/>
              </w:rPr>
            </w:pPr>
            <w:r w:rsidRPr="006A2DD6">
              <w:rPr>
                <w:sz w:val="28"/>
                <w:szCs w:val="28"/>
              </w:rPr>
              <w:t xml:space="preserve">Паршутин </w:t>
            </w:r>
          </w:p>
          <w:p w:rsidR="000246A1" w:rsidRPr="006A2DD6" w:rsidRDefault="000246A1" w:rsidP="005B4112">
            <w:pPr>
              <w:snapToGrid w:val="0"/>
              <w:rPr>
                <w:sz w:val="28"/>
                <w:szCs w:val="28"/>
              </w:rPr>
            </w:pPr>
            <w:r w:rsidRPr="006A2DD6">
              <w:rPr>
                <w:sz w:val="28"/>
                <w:szCs w:val="28"/>
              </w:rPr>
              <w:t>Николай Васильевич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Default="000246A1" w:rsidP="00BA56A7">
            <w:r w:rsidRPr="007F471C">
              <w:rPr>
                <w:sz w:val="28"/>
                <w:szCs w:val="28"/>
              </w:rPr>
              <w:t xml:space="preserve">глава </w:t>
            </w:r>
            <w:r>
              <w:rPr>
                <w:sz w:val="28"/>
                <w:szCs w:val="28"/>
              </w:rPr>
              <w:t xml:space="preserve">Булаевского </w:t>
            </w:r>
            <w:r w:rsidRPr="007F471C">
              <w:rPr>
                <w:sz w:val="28"/>
                <w:szCs w:val="28"/>
              </w:rPr>
              <w:t xml:space="preserve">сельского поселения </w:t>
            </w:r>
          </w:p>
        </w:tc>
      </w:tr>
      <w:tr w:rsidR="000246A1" w:rsidRPr="003939C2" w:rsidTr="004C1477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Pr="004C1477" w:rsidRDefault="000246A1" w:rsidP="004C147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Default="000246A1" w:rsidP="005B4112">
            <w:pPr>
              <w:snapToGrid w:val="0"/>
              <w:rPr>
                <w:sz w:val="28"/>
                <w:szCs w:val="28"/>
              </w:rPr>
            </w:pPr>
            <w:r w:rsidRPr="006A2DD6">
              <w:rPr>
                <w:sz w:val="28"/>
                <w:szCs w:val="28"/>
              </w:rPr>
              <w:t>Агапкина</w:t>
            </w:r>
          </w:p>
          <w:p w:rsidR="000246A1" w:rsidRPr="006A2DD6" w:rsidRDefault="000246A1" w:rsidP="005B4112">
            <w:pPr>
              <w:snapToGrid w:val="0"/>
              <w:rPr>
                <w:sz w:val="28"/>
                <w:szCs w:val="28"/>
              </w:rPr>
            </w:pPr>
            <w:r w:rsidRPr="006A2DD6">
              <w:rPr>
                <w:sz w:val="28"/>
                <w:szCs w:val="28"/>
              </w:rPr>
              <w:t>Вера Ивановна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Default="000246A1" w:rsidP="00BA56A7">
            <w:r w:rsidRPr="007F471C">
              <w:rPr>
                <w:sz w:val="28"/>
                <w:szCs w:val="28"/>
              </w:rPr>
              <w:t xml:space="preserve">глава </w:t>
            </w:r>
            <w:r>
              <w:rPr>
                <w:sz w:val="28"/>
                <w:szCs w:val="28"/>
              </w:rPr>
              <w:t xml:space="preserve">Жегаловского </w:t>
            </w:r>
            <w:r w:rsidRPr="007F471C">
              <w:rPr>
                <w:sz w:val="28"/>
                <w:szCs w:val="28"/>
              </w:rPr>
              <w:t xml:space="preserve">сельского поселения </w:t>
            </w:r>
          </w:p>
        </w:tc>
      </w:tr>
      <w:tr w:rsidR="000246A1" w:rsidRPr="003939C2" w:rsidTr="004C1477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Pr="004C1477" w:rsidRDefault="000246A1" w:rsidP="004C147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Default="000246A1" w:rsidP="005B4112">
            <w:pPr>
              <w:snapToGrid w:val="0"/>
              <w:rPr>
                <w:sz w:val="28"/>
                <w:szCs w:val="28"/>
              </w:rPr>
            </w:pPr>
            <w:r w:rsidRPr="006A2DD6">
              <w:rPr>
                <w:sz w:val="28"/>
                <w:szCs w:val="28"/>
              </w:rPr>
              <w:t>Колпаков</w:t>
            </w:r>
          </w:p>
          <w:p w:rsidR="000246A1" w:rsidRPr="006A2DD6" w:rsidRDefault="000246A1" w:rsidP="005B4112">
            <w:pPr>
              <w:snapToGrid w:val="0"/>
              <w:rPr>
                <w:sz w:val="28"/>
                <w:szCs w:val="28"/>
              </w:rPr>
            </w:pPr>
            <w:r w:rsidRPr="006A2DD6">
              <w:rPr>
                <w:sz w:val="28"/>
                <w:szCs w:val="28"/>
              </w:rPr>
              <w:t>Сергей Васильевич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Default="000246A1" w:rsidP="00BA56A7">
            <w:r w:rsidRPr="007F471C">
              <w:rPr>
                <w:sz w:val="28"/>
                <w:szCs w:val="28"/>
              </w:rPr>
              <w:t xml:space="preserve">глава </w:t>
            </w:r>
            <w:r>
              <w:rPr>
                <w:sz w:val="28"/>
                <w:szCs w:val="28"/>
              </w:rPr>
              <w:t>Русско-Тювеевского</w:t>
            </w:r>
            <w:r w:rsidRPr="007F471C">
              <w:rPr>
                <w:sz w:val="28"/>
                <w:szCs w:val="28"/>
              </w:rPr>
              <w:t xml:space="preserve">сельского поселения </w:t>
            </w:r>
          </w:p>
        </w:tc>
      </w:tr>
      <w:tr w:rsidR="000246A1" w:rsidRPr="003939C2" w:rsidTr="004C1477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Pr="004C1477" w:rsidRDefault="000246A1" w:rsidP="004C147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Pr="00A20BCD" w:rsidRDefault="000246A1" w:rsidP="005B4112">
            <w:pPr>
              <w:snapToGrid w:val="0"/>
              <w:rPr>
                <w:sz w:val="28"/>
                <w:szCs w:val="28"/>
              </w:rPr>
            </w:pPr>
            <w:hyperlink r:id="rId7" w:history="1">
              <w:r w:rsidRPr="00A20BCD">
                <w:rPr>
                  <w:bCs/>
                  <w:sz w:val="28"/>
                  <w:szCs w:val="28"/>
                  <w:shd w:val="clear" w:color="auto" w:fill="FFFFFF"/>
                </w:rPr>
                <w:t>Белоусов Наиль Рафиятович</w:t>
              </w:r>
            </w:hyperlink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Default="000246A1" w:rsidP="00BA56A7">
            <w:r w:rsidRPr="007F471C">
              <w:rPr>
                <w:sz w:val="28"/>
                <w:szCs w:val="28"/>
              </w:rPr>
              <w:t xml:space="preserve">глава </w:t>
            </w:r>
            <w:r>
              <w:rPr>
                <w:sz w:val="28"/>
                <w:szCs w:val="28"/>
              </w:rPr>
              <w:t xml:space="preserve">Ишейского </w:t>
            </w:r>
            <w:r w:rsidRPr="007F471C">
              <w:rPr>
                <w:sz w:val="28"/>
                <w:szCs w:val="28"/>
              </w:rPr>
              <w:t xml:space="preserve">сельского поселения </w:t>
            </w:r>
          </w:p>
        </w:tc>
      </w:tr>
      <w:tr w:rsidR="000246A1" w:rsidRPr="003939C2" w:rsidTr="004C1477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Pr="004C1477" w:rsidRDefault="000246A1" w:rsidP="004C147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Default="000246A1" w:rsidP="005B4112">
            <w:pPr>
              <w:snapToGrid w:val="0"/>
              <w:rPr>
                <w:sz w:val="28"/>
                <w:szCs w:val="28"/>
              </w:rPr>
            </w:pPr>
            <w:r w:rsidRPr="006A2DD6">
              <w:rPr>
                <w:sz w:val="28"/>
                <w:szCs w:val="28"/>
              </w:rPr>
              <w:t>Бисяев</w:t>
            </w:r>
          </w:p>
          <w:p w:rsidR="000246A1" w:rsidRPr="006A2DD6" w:rsidRDefault="000246A1" w:rsidP="005B4112">
            <w:pPr>
              <w:snapToGrid w:val="0"/>
              <w:rPr>
                <w:sz w:val="28"/>
                <w:szCs w:val="28"/>
              </w:rPr>
            </w:pPr>
            <w:r w:rsidRPr="006A2DD6">
              <w:rPr>
                <w:sz w:val="28"/>
                <w:szCs w:val="28"/>
              </w:rPr>
              <w:t>Иван Иванович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Default="000246A1" w:rsidP="00BA56A7">
            <w:r w:rsidRPr="007F471C">
              <w:rPr>
                <w:sz w:val="28"/>
                <w:szCs w:val="28"/>
              </w:rPr>
              <w:t xml:space="preserve">глава </w:t>
            </w:r>
            <w:r>
              <w:rPr>
                <w:sz w:val="28"/>
                <w:szCs w:val="28"/>
              </w:rPr>
              <w:t xml:space="preserve">Кондровского </w:t>
            </w:r>
            <w:r w:rsidRPr="007F471C">
              <w:rPr>
                <w:sz w:val="28"/>
                <w:szCs w:val="28"/>
              </w:rPr>
              <w:t xml:space="preserve"> сельского поселения </w:t>
            </w:r>
          </w:p>
        </w:tc>
      </w:tr>
      <w:tr w:rsidR="000246A1" w:rsidRPr="003939C2" w:rsidTr="004C1477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Pr="004C1477" w:rsidRDefault="000246A1" w:rsidP="004C147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Default="000246A1" w:rsidP="005B4112">
            <w:pPr>
              <w:snapToGrid w:val="0"/>
              <w:rPr>
                <w:sz w:val="28"/>
                <w:szCs w:val="28"/>
              </w:rPr>
            </w:pPr>
            <w:r w:rsidRPr="006A2DD6">
              <w:rPr>
                <w:sz w:val="28"/>
                <w:szCs w:val="28"/>
              </w:rPr>
              <w:t xml:space="preserve">Киселева </w:t>
            </w:r>
          </w:p>
          <w:p w:rsidR="000246A1" w:rsidRPr="006A2DD6" w:rsidRDefault="000246A1" w:rsidP="005B4112">
            <w:pPr>
              <w:snapToGrid w:val="0"/>
              <w:rPr>
                <w:sz w:val="28"/>
                <w:szCs w:val="28"/>
              </w:rPr>
            </w:pPr>
            <w:r w:rsidRPr="006A2DD6">
              <w:rPr>
                <w:sz w:val="28"/>
                <w:szCs w:val="28"/>
              </w:rPr>
              <w:t>Валентина Васильевна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Default="000246A1" w:rsidP="00BA56A7">
            <w:r w:rsidRPr="007F471C">
              <w:rPr>
                <w:sz w:val="28"/>
                <w:szCs w:val="28"/>
              </w:rPr>
              <w:t xml:space="preserve">глава </w:t>
            </w:r>
            <w:r>
              <w:rPr>
                <w:sz w:val="28"/>
                <w:szCs w:val="28"/>
              </w:rPr>
              <w:t xml:space="preserve"> Кушкинского </w:t>
            </w:r>
            <w:r w:rsidRPr="007F471C">
              <w:rPr>
                <w:sz w:val="28"/>
                <w:szCs w:val="28"/>
              </w:rPr>
              <w:t xml:space="preserve">сельского поселения </w:t>
            </w:r>
          </w:p>
        </w:tc>
      </w:tr>
      <w:tr w:rsidR="000246A1" w:rsidRPr="003939C2" w:rsidTr="004C1477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Pr="004C1477" w:rsidRDefault="000246A1" w:rsidP="004C147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Default="000246A1" w:rsidP="005B4112">
            <w:pPr>
              <w:snapToGrid w:val="0"/>
              <w:rPr>
                <w:sz w:val="28"/>
                <w:szCs w:val="28"/>
              </w:rPr>
            </w:pPr>
            <w:r w:rsidRPr="006A2DD6">
              <w:rPr>
                <w:sz w:val="28"/>
                <w:szCs w:val="28"/>
              </w:rPr>
              <w:t xml:space="preserve">Миронов </w:t>
            </w:r>
          </w:p>
          <w:p w:rsidR="000246A1" w:rsidRPr="006A2DD6" w:rsidRDefault="000246A1" w:rsidP="005B4112">
            <w:pPr>
              <w:snapToGrid w:val="0"/>
              <w:rPr>
                <w:sz w:val="28"/>
                <w:szCs w:val="28"/>
              </w:rPr>
            </w:pPr>
            <w:r w:rsidRPr="006A2DD6">
              <w:rPr>
                <w:sz w:val="28"/>
                <w:szCs w:val="28"/>
              </w:rPr>
              <w:t>Семен Николаевич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Default="000246A1" w:rsidP="00BA56A7">
            <w:r w:rsidRPr="007F471C">
              <w:rPr>
                <w:sz w:val="28"/>
                <w:szCs w:val="28"/>
              </w:rPr>
              <w:t xml:space="preserve">глава </w:t>
            </w:r>
            <w:r>
              <w:rPr>
                <w:sz w:val="28"/>
                <w:szCs w:val="28"/>
              </w:rPr>
              <w:t xml:space="preserve">Митряловского </w:t>
            </w:r>
            <w:r w:rsidRPr="007F471C">
              <w:rPr>
                <w:sz w:val="28"/>
                <w:szCs w:val="28"/>
              </w:rPr>
              <w:t xml:space="preserve"> сельского поселения </w:t>
            </w:r>
          </w:p>
        </w:tc>
      </w:tr>
      <w:tr w:rsidR="000246A1" w:rsidRPr="003939C2" w:rsidTr="004C1477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Pr="004C1477" w:rsidRDefault="000246A1" w:rsidP="004C147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Default="000246A1" w:rsidP="005B4112">
            <w:pPr>
              <w:snapToGrid w:val="0"/>
              <w:rPr>
                <w:sz w:val="28"/>
                <w:szCs w:val="28"/>
              </w:rPr>
            </w:pPr>
            <w:r w:rsidRPr="006A2DD6">
              <w:rPr>
                <w:sz w:val="28"/>
                <w:szCs w:val="28"/>
              </w:rPr>
              <w:t>Храмова</w:t>
            </w:r>
          </w:p>
          <w:p w:rsidR="000246A1" w:rsidRPr="006A2DD6" w:rsidRDefault="000246A1" w:rsidP="005B4112">
            <w:pPr>
              <w:snapToGrid w:val="0"/>
              <w:rPr>
                <w:sz w:val="28"/>
                <w:szCs w:val="28"/>
              </w:rPr>
            </w:pPr>
            <w:r w:rsidRPr="006A2DD6">
              <w:rPr>
                <w:sz w:val="28"/>
                <w:szCs w:val="28"/>
              </w:rPr>
              <w:t>Надежда Петровна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Default="000246A1" w:rsidP="00BA56A7">
            <w:r w:rsidRPr="007F471C">
              <w:rPr>
                <w:sz w:val="28"/>
                <w:szCs w:val="28"/>
              </w:rPr>
              <w:t xml:space="preserve">глава </w:t>
            </w:r>
            <w:r>
              <w:rPr>
                <w:sz w:val="28"/>
                <w:szCs w:val="28"/>
              </w:rPr>
              <w:t xml:space="preserve"> Подгорно-Канаковского</w:t>
            </w:r>
            <w:r w:rsidRPr="007F471C">
              <w:rPr>
                <w:sz w:val="28"/>
                <w:szCs w:val="28"/>
              </w:rPr>
              <w:t xml:space="preserve"> сельского поселения </w:t>
            </w:r>
          </w:p>
        </w:tc>
      </w:tr>
      <w:tr w:rsidR="000246A1" w:rsidRPr="003939C2" w:rsidTr="004C1477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Pr="004C1477" w:rsidRDefault="000246A1" w:rsidP="004C147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Default="000246A1" w:rsidP="005B4112">
            <w:pPr>
              <w:snapToGrid w:val="0"/>
              <w:rPr>
                <w:sz w:val="28"/>
                <w:szCs w:val="28"/>
              </w:rPr>
            </w:pPr>
            <w:r w:rsidRPr="006A2DD6">
              <w:rPr>
                <w:sz w:val="28"/>
                <w:szCs w:val="28"/>
              </w:rPr>
              <w:t xml:space="preserve">Трегубова </w:t>
            </w:r>
          </w:p>
          <w:p w:rsidR="000246A1" w:rsidRPr="006A2DD6" w:rsidRDefault="000246A1" w:rsidP="005B4112">
            <w:pPr>
              <w:snapToGrid w:val="0"/>
              <w:rPr>
                <w:sz w:val="28"/>
                <w:szCs w:val="28"/>
              </w:rPr>
            </w:pPr>
            <w:r w:rsidRPr="006A2DD6">
              <w:rPr>
                <w:sz w:val="28"/>
                <w:szCs w:val="28"/>
              </w:rPr>
              <w:t>Татьяна Михайловна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Default="000246A1" w:rsidP="00BA56A7">
            <w:r w:rsidRPr="007F471C">
              <w:rPr>
                <w:sz w:val="28"/>
                <w:szCs w:val="28"/>
              </w:rPr>
              <w:t xml:space="preserve">глава </w:t>
            </w:r>
            <w:r>
              <w:rPr>
                <w:sz w:val="28"/>
                <w:szCs w:val="28"/>
              </w:rPr>
              <w:t xml:space="preserve">Пурдошанского </w:t>
            </w:r>
            <w:r w:rsidRPr="007F471C">
              <w:rPr>
                <w:sz w:val="28"/>
                <w:szCs w:val="28"/>
              </w:rPr>
              <w:t xml:space="preserve">сельского поселения </w:t>
            </w:r>
          </w:p>
        </w:tc>
      </w:tr>
      <w:tr w:rsidR="000246A1" w:rsidRPr="003939C2" w:rsidTr="004C1477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Pr="004C1477" w:rsidRDefault="000246A1" w:rsidP="004C147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Default="000246A1" w:rsidP="005B4112">
            <w:pPr>
              <w:snapToGrid w:val="0"/>
              <w:rPr>
                <w:sz w:val="28"/>
                <w:szCs w:val="28"/>
              </w:rPr>
            </w:pPr>
            <w:r w:rsidRPr="006A2DD6">
              <w:rPr>
                <w:sz w:val="28"/>
                <w:szCs w:val="28"/>
              </w:rPr>
              <w:t xml:space="preserve">Позднякова </w:t>
            </w:r>
          </w:p>
          <w:p w:rsidR="000246A1" w:rsidRPr="006A2DD6" w:rsidRDefault="000246A1" w:rsidP="005B4112">
            <w:pPr>
              <w:snapToGrid w:val="0"/>
              <w:rPr>
                <w:sz w:val="28"/>
                <w:szCs w:val="28"/>
              </w:rPr>
            </w:pPr>
            <w:r w:rsidRPr="006A2DD6">
              <w:rPr>
                <w:sz w:val="28"/>
                <w:szCs w:val="28"/>
              </w:rPr>
              <w:t>НюрияАбидулловна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Default="000246A1" w:rsidP="00BA56A7">
            <w:r w:rsidRPr="007F471C">
              <w:rPr>
                <w:sz w:val="28"/>
                <w:szCs w:val="28"/>
              </w:rPr>
              <w:t xml:space="preserve">глава </w:t>
            </w:r>
            <w:r>
              <w:rPr>
                <w:sz w:val="28"/>
                <w:szCs w:val="28"/>
              </w:rPr>
              <w:t xml:space="preserve"> Русско-Караевского</w:t>
            </w:r>
            <w:r w:rsidRPr="007F471C">
              <w:rPr>
                <w:sz w:val="28"/>
                <w:szCs w:val="28"/>
              </w:rPr>
              <w:t xml:space="preserve"> сельского поселения </w:t>
            </w:r>
          </w:p>
        </w:tc>
      </w:tr>
      <w:tr w:rsidR="000246A1" w:rsidRPr="003939C2" w:rsidTr="004C1477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Pr="004C1477" w:rsidRDefault="000246A1" w:rsidP="004C147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Default="000246A1" w:rsidP="005B4112">
            <w:pPr>
              <w:snapToGrid w:val="0"/>
              <w:rPr>
                <w:sz w:val="28"/>
                <w:szCs w:val="28"/>
              </w:rPr>
            </w:pPr>
            <w:r w:rsidRPr="006A2DD6">
              <w:rPr>
                <w:sz w:val="28"/>
                <w:szCs w:val="28"/>
              </w:rPr>
              <w:t>Долбилин</w:t>
            </w:r>
          </w:p>
          <w:p w:rsidR="000246A1" w:rsidRPr="006A2DD6" w:rsidRDefault="000246A1" w:rsidP="005B4112">
            <w:pPr>
              <w:snapToGrid w:val="0"/>
              <w:rPr>
                <w:sz w:val="28"/>
                <w:szCs w:val="28"/>
              </w:rPr>
            </w:pPr>
            <w:r w:rsidRPr="006A2DD6">
              <w:rPr>
                <w:sz w:val="28"/>
                <w:szCs w:val="28"/>
              </w:rPr>
              <w:t>Михаил Николаевич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Default="000246A1" w:rsidP="00BA56A7">
            <w:r w:rsidRPr="007F471C">
              <w:rPr>
                <w:sz w:val="28"/>
                <w:szCs w:val="28"/>
              </w:rPr>
              <w:t xml:space="preserve">глава </w:t>
            </w:r>
            <w:r>
              <w:rPr>
                <w:sz w:val="28"/>
                <w:szCs w:val="28"/>
              </w:rPr>
              <w:t>Старогородского</w:t>
            </w:r>
            <w:r w:rsidRPr="007F471C">
              <w:rPr>
                <w:sz w:val="28"/>
                <w:szCs w:val="28"/>
              </w:rPr>
              <w:t xml:space="preserve"> сельского поселения </w:t>
            </w:r>
          </w:p>
        </w:tc>
      </w:tr>
      <w:tr w:rsidR="000246A1" w:rsidRPr="003939C2" w:rsidTr="004C1477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Pr="004C1477" w:rsidRDefault="000246A1" w:rsidP="004C147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Default="000246A1" w:rsidP="005B4112">
            <w:pPr>
              <w:snapToGrid w:val="0"/>
              <w:rPr>
                <w:sz w:val="28"/>
                <w:szCs w:val="28"/>
              </w:rPr>
            </w:pPr>
            <w:r w:rsidRPr="006A2DD6">
              <w:rPr>
                <w:sz w:val="28"/>
                <w:szCs w:val="28"/>
              </w:rPr>
              <w:t>Еремкина</w:t>
            </w:r>
          </w:p>
          <w:p w:rsidR="000246A1" w:rsidRPr="006A2DD6" w:rsidRDefault="000246A1" w:rsidP="005B4112">
            <w:pPr>
              <w:snapToGrid w:val="0"/>
              <w:rPr>
                <w:sz w:val="28"/>
                <w:szCs w:val="28"/>
              </w:rPr>
            </w:pPr>
            <w:r w:rsidRPr="006A2DD6">
              <w:rPr>
                <w:sz w:val="28"/>
                <w:szCs w:val="28"/>
              </w:rPr>
              <w:t>Татьяна Федоровна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Default="000246A1" w:rsidP="00BA56A7">
            <w:r w:rsidRPr="007F471C">
              <w:rPr>
                <w:sz w:val="28"/>
                <w:szCs w:val="28"/>
              </w:rPr>
              <w:t xml:space="preserve">глава </w:t>
            </w:r>
            <w:r>
              <w:rPr>
                <w:sz w:val="28"/>
                <w:szCs w:val="28"/>
              </w:rPr>
              <w:t>Староковыляйского</w:t>
            </w:r>
            <w:r w:rsidRPr="007F471C">
              <w:rPr>
                <w:sz w:val="28"/>
                <w:szCs w:val="28"/>
              </w:rPr>
              <w:t xml:space="preserve">сельского поселения </w:t>
            </w:r>
          </w:p>
        </w:tc>
      </w:tr>
      <w:tr w:rsidR="000246A1" w:rsidRPr="003939C2" w:rsidTr="004C1477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Pr="004C1477" w:rsidRDefault="000246A1" w:rsidP="004C147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Default="000246A1" w:rsidP="005B4112">
            <w:pPr>
              <w:snapToGrid w:val="0"/>
              <w:rPr>
                <w:sz w:val="28"/>
                <w:szCs w:val="28"/>
              </w:rPr>
            </w:pPr>
            <w:r w:rsidRPr="006A2DD6">
              <w:rPr>
                <w:sz w:val="28"/>
                <w:szCs w:val="28"/>
              </w:rPr>
              <w:t xml:space="preserve">Булгакова </w:t>
            </w:r>
          </w:p>
          <w:p w:rsidR="000246A1" w:rsidRPr="006A2DD6" w:rsidRDefault="000246A1" w:rsidP="005B4112">
            <w:pPr>
              <w:snapToGrid w:val="0"/>
              <w:rPr>
                <w:sz w:val="28"/>
                <w:szCs w:val="28"/>
              </w:rPr>
            </w:pPr>
            <w:r w:rsidRPr="006A2DD6">
              <w:rPr>
                <w:sz w:val="28"/>
                <w:szCs w:val="28"/>
              </w:rPr>
              <w:t>Галина Васильевна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Default="000246A1" w:rsidP="00BA56A7">
            <w:r w:rsidRPr="007F471C">
              <w:rPr>
                <w:sz w:val="28"/>
                <w:szCs w:val="28"/>
              </w:rPr>
              <w:t xml:space="preserve">глава </w:t>
            </w:r>
            <w:r>
              <w:rPr>
                <w:sz w:val="28"/>
                <w:szCs w:val="28"/>
              </w:rPr>
              <w:t xml:space="preserve"> Тархановского  </w:t>
            </w:r>
            <w:r w:rsidRPr="007F471C">
              <w:rPr>
                <w:sz w:val="28"/>
                <w:szCs w:val="28"/>
              </w:rPr>
              <w:t xml:space="preserve">сельского поселения </w:t>
            </w:r>
          </w:p>
        </w:tc>
      </w:tr>
      <w:tr w:rsidR="000246A1" w:rsidRPr="003939C2" w:rsidTr="004C1477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Pr="004C1477" w:rsidRDefault="000246A1" w:rsidP="004C147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C1477">
              <w:rPr>
                <w:sz w:val="28"/>
                <w:szCs w:val="28"/>
              </w:rPr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Default="000246A1" w:rsidP="005B4112">
            <w:pPr>
              <w:snapToGrid w:val="0"/>
              <w:rPr>
                <w:sz w:val="28"/>
                <w:szCs w:val="28"/>
              </w:rPr>
            </w:pPr>
            <w:r w:rsidRPr="006A2DD6">
              <w:rPr>
                <w:sz w:val="28"/>
                <w:szCs w:val="28"/>
              </w:rPr>
              <w:t>Усанкова</w:t>
            </w:r>
          </w:p>
          <w:p w:rsidR="000246A1" w:rsidRPr="006A2DD6" w:rsidRDefault="000246A1" w:rsidP="005B4112">
            <w:pPr>
              <w:snapToGrid w:val="0"/>
              <w:rPr>
                <w:sz w:val="28"/>
                <w:szCs w:val="28"/>
              </w:rPr>
            </w:pPr>
            <w:r w:rsidRPr="006A2DD6">
              <w:rPr>
                <w:sz w:val="28"/>
                <w:szCs w:val="28"/>
              </w:rPr>
              <w:t>Татьяна Алексеевна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Default="000246A1" w:rsidP="00BA56A7">
            <w:r w:rsidRPr="007F471C">
              <w:rPr>
                <w:sz w:val="28"/>
                <w:szCs w:val="28"/>
              </w:rPr>
              <w:t xml:space="preserve">глава </w:t>
            </w:r>
            <w:r>
              <w:rPr>
                <w:sz w:val="28"/>
                <w:szCs w:val="28"/>
              </w:rPr>
              <w:t xml:space="preserve"> Ишейского </w:t>
            </w:r>
            <w:r w:rsidRPr="007F471C">
              <w:rPr>
                <w:sz w:val="28"/>
                <w:szCs w:val="28"/>
              </w:rPr>
              <w:t xml:space="preserve">сельского поселения </w:t>
            </w:r>
          </w:p>
        </w:tc>
      </w:tr>
      <w:tr w:rsidR="000246A1" w:rsidRPr="003939C2" w:rsidTr="004C1477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Pr="004C1477" w:rsidRDefault="000246A1" w:rsidP="004C147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Default="000246A1" w:rsidP="005B4112">
            <w:pPr>
              <w:snapToGrid w:val="0"/>
              <w:rPr>
                <w:sz w:val="28"/>
                <w:szCs w:val="28"/>
              </w:rPr>
            </w:pPr>
            <w:r w:rsidRPr="006A2DD6">
              <w:rPr>
                <w:sz w:val="28"/>
                <w:szCs w:val="28"/>
              </w:rPr>
              <w:t>Афонин</w:t>
            </w:r>
          </w:p>
          <w:p w:rsidR="000246A1" w:rsidRPr="006A2DD6" w:rsidRDefault="000246A1" w:rsidP="005B4112">
            <w:pPr>
              <w:snapToGrid w:val="0"/>
              <w:rPr>
                <w:sz w:val="28"/>
                <w:szCs w:val="28"/>
              </w:rPr>
            </w:pPr>
            <w:r w:rsidRPr="006A2DD6">
              <w:rPr>
                <w:sz w:val="28"/>
                <w:szCs w:val="28"/>
              </w:rPr>
              <w:t>Виктор Викторович</w:t>
            </w:r>
          </w:p>
        </w:tc>
        <w:tc>
          <w:tcPr>
            <w:tcW w:w="60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46A1" w:rsidRDefault="000246A1" w:rsidP="00BA56A7">
            <w:r w:rsidRPr="007F471C">
              <w:rPr>
                <w:sz w:val="28"/>
                <w:szCs w:val="28"/>
              </w:rPr>
              <w:t xml:space="preserve">глава </w:t>
            </w:r>
            <w:r>
              <w:rPr>
                <w:sz w:val="28"/>
                <w:szCs w:val="28"/>
              </w:rPr>
              <w:t xml:space="preserve">администрации Темниковского городского  </w:t>
            </w:r>
            <w:r w:rsidRPr="007F471C">
              <w:rPr>
                <w:sz w:val="28"/>
                <w:szCs w:val="28"/>
              </w:rPr>
              <w:t xml:space="preserve"> сельского поселения </w:t>
            </w:r>
          </w:p>
        </w:tc>
      </w:tr>
    </w:tbl>
    <w:p w:rsidR="000246A1" w:rsidRDefault="000246A1" w:rsidP="003E21EE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246A1" w:rsidRDefault="000246A1" w:rsidP="003E21EE">
      <w:pPr>
        <w:spacing w:line="360" w:lineRule="auto"/>
        <w:rPr>
          <w:sz w:val="28"/>
          <w:szCs w:val="28"/>
        </w:rPr>
        <w:sectPr w:rsidR="000246A1" w:rsidSect="00DD24B3">
          <w:pgSz w:w="11906" w:h="16838"/>
          <w:pgMar w:top="1134" w:right="567" w:bottom="1134" w:left="1134" w:header="720" w:footer="720" w:gutter="0"/>
          <w:cols w:space="720"/>
        </w:sectPr>
      </w:pPr>
    </w:p>
    <w:p w:rsidR="000246A1" w:rsidRDefault="000246A1" w:rsidP="003E21EE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ие 2 </w:t>
      </w:r>
    </w:p>
    <w:p w:rsidR="000246A1" w:rsidRDefault="000246A1" w:rsidP="003E21E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0246A1" w:rsidRDefault="000246A1" w:rsidP="003E21E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распоряжением </w:t>
      </w:r>
    </w:p>
    <w:p w:rsidR="000246A1" w:rsidRDefault="000246A1" w:rsidP="003E21E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Темниковского муниципального района </w:t>
      </w:r>
    </w:p>
    <w:p w:rsidR="000246A1" w:rsidRPr="003939C2" w:rsidRDefault="000246A1" w:rsidP="002740E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3939C2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16.01.2015 г.</w:t>
      </w:r>
      <w:r w:rsidRPr="003939C2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Pr="003939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46A1" w:rsidRDefault="000246A1" w:rsidP="003E21EE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246A1" w:rsidRPr="00D1027C" w:rsidRDefault="000246A1" w:rsidP="00D1027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bookmarkStart w:id="2" w:name="Par112"/>
      <w:bookmarkEnd w:id="2"/>
      <w:r w:rsidRPr="00D1027C">
        <w:rPr>
          <w:b/>
          <w:bCs/>
          <w:sz w:val="28"/>
          <w:szCs w:val="28"/>
        </w:rPr>
        <w:t xml:space="preserve">Положение </w:t>
      </w:r>
    </w:p>
    <w:p w:rsidR="000246A1" w:rsidRDefault="000246A1" w:rsidP="00D1027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межведомственной комиссии </w:t>
      </w:r>
    </w:p>
    <w:p w:rsidR="000246A1" w:rsidRDefault="000246A1" w:rsidP="00D1027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 сокращению неформальной занятости  </w:t>
      </w:r>
    </w:p>
    <w:p w:rsidR="000246A1" w:rsidRDefault="000246A1" w:rsidP="00D1027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территории Темниковского муниципального района </w:t>
      </w:r>
    </w:p>
    <w:p w:rsidR="000246A1" w:rsidRPr="00D1027C" w:rsidRDefault="000246A1" w:rsidP="00D1027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0246A1" w:rsidRPr="00D1027C" w:rsidRDefault="000246A1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 xml:space="preserve">1. Настоящее Положение о межведомственной </w:t>
      </w:r>
      <w:r>
        <w:rPr>
          <w:sz w:val="28"/>
          <w:szCs w:val="28"/>
        </w:rPr>
        <w:t xml:space="preserve">комиссии </w:t>
      </w:r>
      <w:r w:rsidRPr="00D1027C">
        <w:rPr>
          <w:sz w:val="28"/>
          <w:szCs w:val="28"/>
        </w:rPr>
        <w:t xml:space="preserve">по </w:t>
      </w:r>
      <w:r>
        <w:rPr>
          <w:sz w:val="28"/>
          <w:szCs w:val="28"/>
        </w:rPr>
        <w:t xml:space="preserve"> сокращению неформальной занятости на территории Темниковского муниципального района  </w:t>
      </w:r>
      <w:r w:rsidRPr="00D1027C">
        <w:rPr>
          <w:sz w:val="28"/>
          <w:szCs w:val="28"/>
        </w:rPr>
        <w:t xml:space="preserve">(далее – </w:t>
      </w:r>
      <w:r>
        <w:rPr>
          <w:sz w:val="28"/>
          <w:szCs w:val="28"/>
        </w:rPr>
        <w:t>межведомственная комиссия</w:t>
      </w:r>
      <w:r w:rsidRPr="00D1027C">
        <w:rPr>
          <w:sz w:val="28"/>
          <w:szCs w:val="28"/>
        </w:rPr>
        <w:t>) определяет цели и задачи, компетенцию, полномочия и порядок ее формирования и работы.</w:t>
      </w:r>
    </w:p>
    <w:p w:rsidR="000246A1" w:rsidRDefault="000246A1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Межведомственная комиссия </w:t>
      </w:r>
      <w:r w:rsidRPr="00D1027C">
        <w:rPr>
          <w:sz w:val="28"/>
          <w:szCs w:val="28"/>
        </w:rPr>
        <w:t>является органом, обеспечивающим взаимодействие органов местного самоуправления Темниковского муниципального района, территориальных федеральных</w:t>
      </w:r>
      <w:r>
        <w:rPr>
          <w:sz w:val="28"/>
          <w:szCs w:val="28"/>
        </w:rPr>
        <w:t xml:space="preserve"> и </w:t>
      </w:r>
      <w:r w:rsidRPr="00D1027C">
        <w:rPr>
          <w:sz w:val="28"/>
          <w:szCs w:val="28"/>
        </w:rPr>
        <w:t xml:space="preserve"> республиканских органов исполнительной влас</w:t>
      </w:r>
      <w:r>
        <w:rPr>
          <w:sz w:val="28"/>
          <w:szCs w:val="28"/>
        </w:rPr>
        <w:t xml:space="preserve">ти, правоохранительных органов    </w:t>
      </w:r>
      <w:r w:rsidRPr="00D1027C">
        <w:rPr>
          <w:sz w:val="28"/>
          <w:szCs w:val="28"/>
        </w:rPr>
        <w:t xml:space="preserve">в решении задач, направленных на </w:t>
      </w:r>
      <w:r>
        <w:rPr>
          <w:sz w:val="28"/>
          <w:szCs w:val="28"/>
        </w:rPr>
        <w:t>сокращение неформальной занятости в хозяйствующих субъектах, действующих  на территории района</w:t>
      </w:r>
      <w:r w:rsidRPr="00D1027C">
        <w:rPr>
          <w:sz w:val="28"/>
          <w:szCs w:val="28"/>
        </w:rPr>
        <w:t xml:space="preserve">. </w:t>
      </w:r>
    </w:p>
    <w:p w:rsidR="000246A1" w:rsidRPr="00D1027C" w:rsidRDefault="000246A1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 Межведомственная комиссия</w:t>
      </w:r>
      <w:r w:rsidRPr="00D1027C">
        <w:rPr>
          <w:sz w:val="28"/>
          <w:szCs w:val="28"/>
        </w:rPr>
        <w:t xml:space="preserve">в своей деятельности руководствуется </w:t>
      </w:r>
      <w:hyperlink r:id="rId8" w:history="1">
        <w:r w:rsidRPr="00D1027C">
          <w:rPr>
            <w:sz w:val="28"/>
            <w:szCs w:val="28"/>
          </w:rPr>
          <w:t>законодательством</w:t>
        </w:r>
      </w:hyperlink>
      <w:r w:rsidRPr="00D1027C">
        <w:rPr>
          <w:sz w:val="28"/>
          <w:szCs w:val="28"/>
        </w:rPr>
        <w:t xml:space="preserve"> Российской Федерации и Республики Мордовия, правовыми актами органов местного самоуправления Темниковского муниципального района, а также настоящим Положением.</w:t>
      </w:r>
    </w:p>
    <w:p w:rsidR="000246A1" w:rsidRPr="00D1027C" w:rsidRDefault="000246A1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 xml:space="preserve">4. Основными задачами </w:t>
      </w:r>
      <w:r>
        <w:rPr>
          <w:sz w:val="28"/>
          <w:szCs w:val="28"/>
        </w:rPr>
        <w:t xml:space="preserve">межведомственной  комиссии </w:t>
      </w:r>
      <w:r w:rsidRPr="00D1027C">
        <w:rPr>
          <w:sz w:val="28"/>
          <w:szCs w:val="28"/>
        </w:rPr>
        <w:t xml:space="preserve">являются обеспечение координации и взаимодействия органов местного самоуправления Темниковского муниципального района, территориальных федеральных и </w:t>
      </w:r>
      <w:r>
        <w:rPr>
          <w:sz w:val="28"/>
          <w:szCs w:val="28"/>
        </w:rPr>
        <w:t xml:space="preserve">республиканских </w:t>
      </w:r>
      <w:r w:rsidRPr="00D1027C">
        <w:rPr>
          <w:sz w:val="28"/>
          <w:szCs w:val="28"/>
        </w:rPr>
        <w:t>органов исполнительной власти, правоохранительных органов по вопросам направленны</w:t>
      </w:r>
      <w:r>
        <w:rPr>
          <w:sz w:val="28"/>
          <w:szCs w:val="28"/>
        </w:rPr>
        <w:t>м</w:t>
      </w:r>
      <w:r w:rsidRPr="00D1027C">
        <w:rPr>
          <w:sz w:val="28"/>
          <w:szCs w:val="28"/>
        </w:rPr>
        <w:t xml:space="preserve"> на </w:t>
      </w:r>
      <w:r>
        <w:rPr>
          <w:sz w:val="28"/>
          <w:szCs w:val="28"/>
        </w:rPr>
        <w:t>сокращение неформальной занятости в хозяйствующих субъектах, действующих  на территории района</w:t>
      </w:r>
      <w:r w:rsidRPr="00D1027C">
        <w:rPr>
          <w:sz w:val="28"/>
          <w:szCs w:val="28"/>
        </w:rPr>
        <w:t>.</w:t>
      </w:r>
    </w:p>
    <w:p w:rsidR="000246A1" w:rsidRPr="00D1027C" w:rsidRDefault="000246A1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 xml:space="preserve">5. </w:t>
      </w:r>
      <w:r>
        <w:rPr>
          <w:sz w:val="28"/>
          <w:szCs w:val="28"/>
        </w:rPr>
        <w:t>Межведомственная комиссия</w:t>
      </w:r>
      <w:r w:rsidRPr="00D1027C">
        <w:rPr>
          <w:sz w:val="28"/>
          <w:szCs w:val="28"/>
        </w:rPr>
        <w:t>для выполнения возложенных на нее задач осуществляет следующие функции:</w:t>
      </w:r>
    </w:p>
    <w:p w:rsidR="000246A1" w:rsidRDefault="000246A1" w:rsidP="00CB045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 xml:space="preserve">- </w:t>
      </w:r>
      <w:r w:rsidRPr="00CB0459">
        <w:rPr>
          <w:sz w:val="28"/>
          <w:szCs w:val="28"/>
        </w:rPr>
        <w:t>осуществляет комплексный анализ ситуации, складывающейся на рынке труда на террит</w:t>
      </w:r>
      <w:r>
        <w:rPr>
          <w:sz w:val="28"/>
          <w:szCs w:val="28"/>
        </w:rPr>
        <w:t>ории муниципального образования;</w:t>
      </w:r>
    </w:p>
    <w:p w:rsidR="000246A1" w:rsidRDefault="000246A1" w:rsidP="00CB045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определяет приоритетные направления</w:t>
      </w:r>
      <w:r w:rsidRPr="00CB0459">
        <w:rPr>
          <w:sz w:val="28"/>
          <w:szCs w:val="28"/>
        </w:rPr>
        <w:t xml:space="preserve">, требующих совместных действий по сокращению неформальной занятости </w:t>
      </w:r>
      <w:r>
        <w:rPr>
          <w:sz w:val="28"/>
          <w:szCs w:val="28"/>
        </w:rPr>
        <w:t>в хозяйствующих субъектах на территории района;</w:t>
      </w:r>
    </w:p>
    <w:p w:rsidR="000246A1" w:rsidRPr="00CB0459" w:rsidRDefault="000246A1" w:rsidP="00CB045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осуществляет </w:t>
      </w:r>
      <w:r w:rsidRPr="00CB0459">
        <w:rPr>
          <w:sz w:val="28"/>
          <w:szCs w:val="28"/>
        </w:rPr>
        <w:t xml:space="preserve"> разработку  предложений </w:t>
      </w:r>
      <w:r>
        <w:rPr>
          <w:sz w:val="28"/>
          <w:szCs w:val="28"/>
        </w:rPr>
        <w:t xml:space="preserve">хозяйствующим субъектам </w:t>
      </w:r>
      <w:r w:rsidRPr="00CB0459">
        <w:rPr>
          <w:sz w:val="28"/>
          <w:szCs w:val="28"/>
        </w:rPr>
        <w:t>о профилактике и пресечении экономических и налоговых правонарушений в сфере трудовых отношений;</w:t>
      </w:r>
    </w:p>
    <w:p w:rsidR="000246A1" w:rsidRPr="00CB0459" w:rsidRDefault="000246A1" w:rsidP="00CB045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B0459">
        <w:rPr>
          <w:sz w:val="28"/>
          <w:szCs w:val="28"/>
        </w:rPr>
        <w:t>- осуществляет мониторинг заявлений по фактам нарушений трудового законодательства</w:t>
      </w:r>
      <w:r>
        <w:rPr>
          <w:sz w:val="28"/>
          <w:szCs w:val="28"/>
        </w:rPr>
        <w:t>;</w:t>
      </w:r>
    </w:p>
    <w:p w:rsidR="000246A1" w:rsidRDefault="000246A1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B0459">
        <w:rPr>
          <w:sz w:val="28"/>
          <w:szCs w:val="28"/>
        </w:rPr>
        <w:t>-  принимает участие в проверках деятельности</w:t>
      </w:r>
      <w:r w:rsidRPr="00D1027C">
        <w:rPr>
          <w:sz w:val="28"/>
          <w:szCs w:val="28"/>
        </w:rPr>
        <w:t xml:space="preserve"> хозяйствующих субъектов, организуемых правоохранительными органами по вопросам, отнесенным к их компетенции;</w:t>
      </w:r>
    </w:p>
    <w:p w:rsidR="000246A1" w:rsidRDefault="000246A1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информирует население о негативных последствиях применения неформальных трудовых отношений посредством публикацийв районной газете и информационных бюллетенях;</w:t>
      </w:r>
    </w:p>
    <w:p w:rsidR="000246A1" w:rsidRPr="00D1027C" w:rsidRDefault="000246A1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осуществляет подготовку материалов относительно выявленных хозяйствующих субъектов, при меняющих неформальные  трудовые отношения, в надзорно-контрольные органы, в том числе  в Государственную инспекцию труда Республики Мордовия для принятия мер;   </w:t>
      </w:r>
    </w:p>
    <w:p w:rsidR="000246A1" w:rsidRPr="00D1027C" w:rsidRDefault="000246A1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 xml:space="preserve">- информирует </w:t>
      </w:r>
      <w:r>
        <w:rPr>
          <w:sz w:val="28"/>
          <w:szCs w:val="28"/>
        </w:rPr>
        <w:t>Государственный комитет по труду и занятости населения Р</w:t>
      </w:r>
      <w:r w:rsidRPr="00D1027C">
        <w:rPr>
          <w:sz w:val="28"/>
          <w:szCs w:val="28"/>
        </w:rPr>
        <w:t xml:space="preserve">еспублики Мордовия  о </w:t>
      </w:r>
      <w:r>
        <w:rPr>
          <w:sz w:val="28"/>
          <w:szCs w:val="28"/>
        </w:rPr>
        <w:t>проводимой работе по сокращению неформальной занятости в хозяйствующих субъектах.</w:t>
      </w:r>
    </w:p>
    <w:p w:rsidR="000246A1" w:rsidRPr="00D1027C" w:rsidRDefault="000246A1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 xml:space="preserve">6. Для решения задач </w:t>
      </w:r>
      <w:r>
        <w:rPr>
          <w:sz w:val="28"/>
          <w:szCs w:val="28"/>
        </w:rPr>
        <w:t>межведомственная комиссия</w:t>
      </w:r>
      <w:r w:rsidRPr="00D1027C">
        <w:rPr>
          <w:sz w:val="28"/>
          <w:szCs w:val="28"/>
        </w:rPr>
        <w:t>обладает следующими полномочиями:</w:t>
      </w:r>
    </w:p>
    <w:p w:rsidR="000246A1" w:rsidRPr="00D1027C" w:rsidRDefault="000246A1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>-  утвержда</w:t>
      </w:r>
      <w:r>
        <w:rPr>
          <w:sz w:val="28"/>
          <w:szCs w:val="28"/>
        </w:rPr>
        <w:t xml:space="preserve">ет </w:t>
      </w:r>
      <w:r w:rsidRPr="00D1027C">
        <w:rPr>
          <w:sz w:val="28"/>
          <w:szCs w:val="28"/>
        </w:rPr>
        <w:t xml:space="preserve">план работы </w:t>
      </w:r>
      <w:r>
        <w:rPr>
          <w:sz w:val="28"/>
          <w:szCs w:val="28"/>
        </w:rPr>
        <w:t>межведомственной  комиссии</w:t>
      </w:r>
      <w:r w:rsidRPr="00D1027C">
        <w:rPr>
          <w:sz w:val="28"/>
          <w:szCs w:val="28"/>
        </w:rPr>
        <w:t>;</w:t>
      </w:r>
    </w:p>
    <w:p w:rsidR="000246A1" w:rsidRPr="00D1027C" w:rsidRDefault="000246A1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>- запрашива</w:t>
      </w:r>
      <w:r>
        <w:rPr>
          <w:sz w:val="28"/>
          <w:szCs w:val="28"/>
        </w:rPr>
        <w:t xml:space="preserve">ет </w:t>
      </w:r>
      <w:r w:rsidRPr="00D1027C">
        <w:rPr>
          <w:sz w:val="28"/>
          <w:szCs w:val="28"/>
        </w:rPr>
        <w:t xml:space="preserve"> в установленном порядке от территориальных  федеральных</w:t>
      </w:r>
      <w:r>
        <w:rPr>
          <w:sz w:val="28"/>
          <w:szCs w:val="28"/>
        </w:rPr>
        <w:t xml:space="preserve"> и  республиканских </w:t>
      </w:r>
      <w:r w:rsidRPr="00D1027C">
        <w:rPr>
          <w:sz w:val="28"/>
          <w:szCs w:val="28"/>
        </w:rPr>
        <w:t>органов исполнительной власти, правоохранительных органов, органов местного самоуправления Темн</w:t>
      </w:r>
      <w:r>
        <w:rPr>
          <w:sz w:val="28"/>
          <w:szCs w:val="28"/>
        </w:rPr>
        <w:t xml:space="preserve">иковского муниципального района </w:t>
      </w:r>
      <w:r w:rsidRPr="00D1027C">
        <w:rPr>
          <w:sz w:val="28"/>
          <w:szCs w:val="28"/>
        </w:rPr>
        <w:t xml:space="preserve">информацию по вопросам, относящимся к ведению </w:t>
      </w:r>
      <w:r>
        <w:rPr>
          <w:sz w:val="28"/>
          <w:szCs w:val="28"/>
        </w:rPr>
        <w:t>межведомственной комиссии</w:t>
      </w:r>
      <w:r w:rsidRPr="00D1027C">
        <w:rPr>
          <w:sz w:val="28"/>
          <w:szCs w:val="28"/>
        </w:rPr>
        <w:t>;</w:t>
      </w:r>
    </w:p>
    <w:p w:rsidR="000246A1" w:rsidRPr="00D1027C" w:rsidRDefault="000246A1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>- приглаша</w:t>
      </w:r>
      <w:r>
        <w:rPr>
          <w:sz w:val="28"/>
          <w:szCs w:val="28"/>
        </w:rPr>
        <w:t xml:space="preserve">ет </w:t>
      </w:r>
      <w:r w:rsidRPr="00D1027C">
        <w:rPr>
          <w:sz w:val="28"/>
          <w:szCs w:val="28"/>
        </w:rPr>
        <w:t xml:space="preserve"> на свои заседания представителей </w:t>
      </w:r>
      <w:r>
        <w:rPr>
          <w:sz w:val="28"/>
          <w:szCs w:val="28"/>
        </w:rPr>
        <w:t>хозяйствующих субъектов</w:t>
      </w:r>
      <w:r w:rsidRPr="00D1027C">
        <w:rPr>
          <w:sz w:val="28"/>
          <w:szCs w:val="28"/>
        </w:rPr>
        <w:t xml:space="preserve">, а также других заинтересованных </w:t>
      </w:r>
      <w:r>
        <w:rPr>
          <w:sz w:val="28"/>
          <w:szCs w:val="28"/>
        </w:rPr>
        <w:t xml:space="preserve">лиц  </w:t>
      </w:r>
      <w:r w:rsidRPr="00D1027C">
        <w:rPr>
          <w:sz w:val="28"/>
          <w:szCs w:val="28"/>
        </w:rPr>
        <w:t xml:space="preserve">по вопросам, касающимся </w:t>
      </w:r>
      <w:r>
        <w:rPr>
          <w:sz w:val="28"/>
          <w:szCs w:val="28"/>
        </w:rPr>
        <w:t>неформальных трудовых отношений</w:t>
      </w:r>
      <w:r w:rsidRPr="00D1027C">
        <w:rPr>
          <w:sz w:val="28"/>
          <w:szCs w:val="28"/>
        </w:rPr>
        <w:t>;</w:t>
      </w:r>
    </w:p>
    <w:p w:rsidR="000246A1" w:rsidRPr="00D1027C" w:rsidRDefault="000246A1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>- осуществля</w:t>
      </w:r>
      <w:r>
        <w:rPr>
          <w:sz w:val="28"/>
          <w:szCs w:val="28"/>
        </w:rPr>
        <w:t xml:space="preserve">ет </w:t>
      </w:r>
      <w:r w:rsidRPr="00D1027C">
        <w:rPr>
          <w:sz w:val="28"/>
          <w:szCs w:val="28"/>
        </w:rPr>
        <w:t xml:space="preserve"> иные полномочия, необходимые для обеспечения деятельности </w:t>
      </w:r>
      <w:r>
        <w:rPr>
          <w:sz w:val="28"/>
          <w:szCs w:val="28"/>
        </w:rPr>
        <w:t>межведомственной комиссии.</w:t>
      </w:r>
    </w:p>
    <w:p w:rsidR="000246A1" w:rsidRPr="00D1027C" w:rsidRDefault="000246A1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 xml:space="preserve">7.Персональный </w:t>
      </w:r>
      <w:hyperlink r:id="rId9" w:anchor="Par28" w:history="1">
        <w:r w:rsidRPr="00D1027C">
          <w:rPr>
            <w:sz w:val="28"/>
            <w:szCs w:val="28"/>
          </w:rPr>
          <w:t>состав</w:t>
        </w:r>
      </w:hyperlink>
      <w:r>
        <w:rPr>
          <w:sz w:val="28"/>
          <w:szCs w:val="28"/>
        </w:rPr>
        <w:t>межведомственной комиссии</w:t>
      </w:r>
      <w:r w:rsidRPr="00D1027C">
        <w:rPr>
          <w:sz w:val="28"/>
          <w:szCs w:val="28"/>
        </w:rPr>
        <w:t xml:space="preserve">утверждается </w:t>
      </w:r>
      <w:r>
        <w:rPr>
          <w:sz w:val="28"/>
          <w:szCs w:val="28"/>
        </w:rPr>
        <w:t xml:space="preserve">распоряжением </w:t>
      </w:r>
      <w:r w:rsidRPr="00D1027C">
        <w:rPr>
          <w:sz w:val="28"/>
          <w:szCs w:val="28"/>
        </w:rPr>
        <w:t>администрации Темниковского муниципального района.</w:t>
      </w:r>
    </w:p>
    <w:p w:rsidR="000246A1" w:rsidRPr="00D1027C" w:rsidRDefault="000246A1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 xml:space="preserve">8. Руководителем </w:t>
      </w:r>
      <w:r>
        <w:rPr>
          <w:sz w:val="28"/>
          <w:szCs w:val="28"/>
        </w:rPr>
        <w:t>межведомственной комиссии</w:t>
      </w:r>
      <w:r w:rsidRPr="00D1027C">
        <w:rPr>
          <w:sz w:val="28"/>
          <w:szCs w:val="28"/>
        </w:rPr>
        <w:t xml:space="preserve">является </w:t>
      </w:r>
      <w:r>
        <w:rPr>
          <w:sz w:val="28"/>
          <w:szCs w:val="28"/>
        </w:rPr>
        <w:t>глава</w:t>
      </w:r>
      <w:r w:rsidRPr="00D1027C">
        <w:rPr>
          <w:sz w:val="28"/>
          <w:szCs w:val="28"/>
        </w:rPr>
        <w:t xml:space="preserve"> администрации</w:t>
      </w:r>
      <w:r>
        <w:rPr>
          <w:sz w:val="28"/>
          <w:szCs w:val="28"/>
        </w:rPr>
        <w:t xml:space="preserve"> муниципального района</w:t>
      </w:r>
      <w:r w:rsidRPr="00D1027C">
        <w:rPr>
          <w:sz w:val="28"/>
          <w:szCs w:val="28"/>
        </w:rPr>
        <w:t xml:space="preserve">, который определяет основные направления деятельности </w:t>
      </w:r>
      <w:r>
        <w:rPr>
          <w:sz w:val="28"/>
          <w:szCs w:val="28"/>
        </w:rPr>
        <w:t>межведомственной комиссии</w:t>
      </w:r>
      <w:r w:rsidRPr="00D1027C">
        <w:rPr>
          <w:sz w:val="28"/>
          <w:szCs w:val="28"/>
        </w:rPr>
        <w:t xml:space="preserve">, организует ее работу и ведет заседания. При отсутствии председателя заседание </w:t>
      </w:r>
      <w:r>
        <w:rPr>
          <w:sz w:val="28"/>
          <w:szCs w:val="28"/>
        </w:rPr>
        <w:t>межведомственной комиссии</w:t>
      </w:r>
      <w:r w:rsidRPr="00D1027C">
        <w:rPr>
          <w:sz w:val="28"/>
          <w:szCs w:val="28"/>
        </w:rPr>
        <w:t>проводит его заместитель.</w:t>
      </w:r>
    </w:p>
    <w:p w:rsidR="000246A1" w:rsidRDefault="000246A1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 xml:space="preserve">9. Заседания </w:t>
      </w:r>
      <w:r>
        <w:rPr>
          <w:sz w:val="28"/>
          <w:szCs w:val="28"/>
        </w:rPr>
        <w:t>межведомственной комиссии</w:t>
      </w:r>
      <w:r w:rsidRPr="00D1027C">
        <w:rPr>
          <w:sz w:val="28"/>
          <w:szCs w:val="28"/>
        </w:rPr>
        <w:t xml:space="preserve">проводятся по мере необходимости, и считаются правомочными, если на них присутствует не менее половины ее членов. Дату, повестку дня заседания и порядок их проведения определяет председатель </w:t>
      </w:r>
      <w:r>
        <w:rPr>
          <w:sz w:val="28"/>
          <w:szCs w:val="28"/>
        </w:rPr>
        <w:t>межведомственной комиссии</w:t>
      </w:r>
      <w:r w:rsidRPr="00D1027C">
        <w:rPr>
          <w:sz w:val="28"/>
          <w:szCs w:val="28"/>
        </w:rPr>
        <w:t xml:space="preserve">. </w:t>
      </w:r>
    </w:p>
    <w:p w:rsidR="000246A1" w:rsidRPr="00D1027C" w:rsidRDefault="000246A1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 xml:space="preserve">10. Для реализации возложенных на </w:t>
      </w:r>
      <w:r>
        <w:rPr>
          <w:sz w:val="28"/>
          <w:szCs w:val="28"/>
        </w:rPr>
        <w:t>межведомственную комиссию</w:t>
      </w:r>
      <w:r w:rsidRPr="00D1027C">
        <w:rPr>
          <w:sz w:val="28"/>
          <w:szCs w:val="28"/>
        </w:rPr>
        <w:t xml:space="preserve"> задач секретарь </w:t>
      </w:r>
      <w:r>
        <w:rPr>
          <w:sz w:val="28"/>
          <w:szCs w:val="28"/>
        </w:rPr>
        <w:t>комиссии</w:t>
      </w:r>
      <w:r w:rsidRPr="00D1027C">
        <w:rPr>
          <w:sz w:val="28"/>
          <w:szCs w:val="28"/>
        </w:rPr>
        <w:t>:</w:t>
      </w:r>
    </w:p>
    <w:p w:rsidR="000246A1" w:rsidRPr="00D1027C" w:rsidRDefault="000246A1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 xml:space="preserve">- осуществляет подготовку проектов планов работы </w:t>
      </w:r>
      <w:r>
        <w:rPr>
          <w:sz w:val="28"/>
          <w:szCs w:val="28"/>
        </w:rPr>
        <w:t>межведомственной комиссии</w:t>
      </w:r>
      <w:r w:rsidRPr="00D1027C">
        <w:rPr>
          <w:sz w:val="28"/>
          <w:szCs w:val="28"/>
        </w:rPr>
        <w:t xml:space="preserve">и контроль за их реализацией, а также подготовку необходимых документов и аналитических материалов к заседаниям </w:t>
      </w:r>
      <w:r>
        <w:rPr>
          <w:sz w:val="28"/>
          <w:szCs w:val="28"/>
        </w:rPr>
        <w:t>межведомственной комиссии</w:t>
      </w:r>
      <w:r w:rsidRPr="00D1027C">
        <w:rPr>
          <w:sz w:val="28"/>
          <w:szCs w:val="28"/>
        </w:rPr>
        <w:t>и обеспечивает проведение заседаний в установленный срок;</w:t>
      </w:r>
    </w:p>
    <w:p w:rsidR="000246A1" w:rsidRPr="00D1027C" w:rsidRDefault="000246A1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 xml:space="preserve">-  доводит дату и повестку дня заседания до сведения членов </w:t>
      </w:r>
      <w:r>
        <w:rPr>
          <w:sz w:val="28"/>
          <w:szCs w:val="28"/>
        </w:rPr>
        <w:t>межведомственной комиссии</w:t>
      </w:r>
      <w:r w:rsidRPr="00D1027C">
        <w:rPr>
          <w:sz w:val="28"/>
          <w:szCs w:val="28"/>
        </w:rPr>
        <w:t>не позднее, чем за 2 рабочих дня до даты его проведения.</w:t>
      </w:r>
    </w:p>
    <w:p w:rsidR="000246A1" w:rsidRPr="00D1027C" w:rsidRDefault="000246A1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 xml:space="preserve">-  оформляет протоколы заседаний </w:t>
      </w:r>
      <w:r>
        <w:rPr>
          <w:sz w:val="28"/>
          <w:szCs w:val="28"/>
        </w:rPr>
        <w:t>межведомственной комиссии</w:t>
      </w:r>
      <w:r w:rsidRPr="00D1027C">
        <w:rPr>
          <w:sz w:val="28"/>
          <w:szCs w:val="28"/>
        </w:rPr>
        <w:t xml:space="preserve">, осуществляет контроль за выполнением решений </w:t>
      </w:r>
      <w:r>
        <w:rPr>
          <w:sz w:val="28"/>
          <w:szCs w:val="28"/>
        </w:rPr>
        <w:t>межведомственной комиссии</w:t>
      </w:r>
      <w:r w:rsidRPr="00D1027C">
        <w:rPr>
          <w:sz w:val="28"/>
          <w:szCs w:val="28"/>
        </w:rPr>
        <w:t>.</w:t>
      </w:r>
    </w:p>
    <w:p w:rsidR="000246A1" w:rsidRPr="00D1027C" w:rsidRDefault="000246A1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 xml:space="preserve">11. Решение </w:t>
      </w:r>
      <w:r>
        <w:rPr>
          <w:sz w:val="28"/>
          <w:szCs w:val="28"/>
        </w:rPr>
        <w:t>межведомственной комиссии</w:t>
      </w:r>
      <w:r w:rsidRPr="00D1027C">
        <w:rPr>
          <w:sz w:val="28"/>
          <w:szCs w:val="28"/>
        </w:rPr>
        <w:t xml:space="preserve">принимается простым большинством голосов присутствующих на заседании членов </w:t>
      </w:r>
      <w:r>
        <w:rPr>
          <w:sz w:val="28"/>
          <w:szCs w:val="28"/>
        </w:rPr>
        <w:t>комиссии</w:t>
      </w:r>
      <w:r w:rsidRPr="00D1027C">
        <w:rPr>
          <w:sz w:val="28"/>
          <w:szCs w:val="28"/>
        </w:rPr>
        <w:t xml:space="preserve">и оформляется протоколом, который подписывают председатель и секретарь </w:t>
      </w:r>
      <w:r>
        <w:rPr>
          <w:sz w:val="28"/>
          <w:szCs w:val="28"/>
        </w:rPr>
        <w:t>межведомственной комиссии</w:t>
      </w:r>
      <w:r w:rsidRPr="00D1027C">
        <w:rPr>
          <w:sz w:val="28"/>
          <w:szCs w:val="28"/>
        </w:rPr>
        <w:t xml:space="preserve">. </w:t>
      </w:r>
    </w:p>
    <w:p w:rsidR="000246A1" w:rsidRPr="00D1027C" w:rsidRDefault="000246A1" w:rsidP="00D1027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1027C">
        <w:rPr>
          <w:sz w:val="28"/>
          <w:szCs w:val="28"/>
        </w:rPr>
        <w:t xml:space="preserve">12. Решение </w:t>
      </w:r>
      <w:r>
        <w:rPr>
          <w:sz w:val="28"/>
          <w:szCs w:val="28"/>
        </w:rPr>
        <w:t>межведомственной комиссии</w:t>
      </w:r>
      <w:r w:rsidRPr="00D1027C">
        <w:rPr>
          <w:sz w:val="28"/>
          <w:szCs w:val="28"/>
        </w:rPr>
        <w:t xml:space="preserve">является обязательным для всех членов </w:t>
      </w:r>
      <w:r>
        <w:rPr>
          <w:sz w:val="28"/>
          <w:szCs w:val="28"/>
        </w:rPr>
        <w:t>межведомственной комиссии</w:t>
      </w:r>
      <w:r w:rsidRPr="00D1027C">
        <w:rPr>
          <w:sz w:val="28"/>
          <w:szCs w:val="28"/>
        </w:rPr>
        <w:t xml:space="preserve">. В случае несогласия с решением, принятым на заседании </w:t>
      </w:r>
      <w:r>
        <w:rPr>
          <w:sz w:val="28"/>
          <w:szCs w:val="28"/>
        </w:rPr>
        <w:t>межведомственной комиссии</w:t>
      </w:r>
      <w:r w:rsidRPr="00D1027C">
        <w:rPr>
          <w:sz w:val="28"/>
          <w:szCs w:val="28"/>
        </w:rPr>
        <w:t xml:space="preserve">, член </w:t>
      </w:r>
      <w:r>
        <w:rPr>
          <w:sz w:val="28"/>
          <w:szCs w:val="28"/>
        </w:rPr>
        <w:t xml:space="preserve">комиссии </w:t>
      </w:r>
      <w:r w:rsidRPr="00D1027C">
        <w:rPr>
          <w:sz w:val="28"/>
          <w:szCs w:val="28"/>
        </w:rPr>
        <w:t xml:space="preserve"> излагает в письменной форме свое мнение, которое передается секретарю </w:t>
      </w:r>
      <w:r>
        <w:rPr>
          <w:sz w:val="28"/>
          <w:szCs w:val="28"/>
        </w:rPr>
        <w:t>межведомственной комиссиии прилаг</w:t>
      </w:r>
      <w:r w:rsidRPr="00D1027C">
        <w:rPr>
          <w:sz w:val="28"/>
          <w:szCs w:val="28"/>
        </w:rPr>
        <w:t xml:space="preserve">ается к протоколу заседания. Изложение своего мнения не освобождает члена </w:t>
      </w:r>
      <w:r>
        <w:rPr>
          <w:sz w:val="28"/>
          <w:szCs w:val="28"/>
        </w:rPr>
        <w:t>межведомственной комиссии</w:t>
      </w:r>
      <w:r w:rsidRPr="00D1027C">
        <w:rPr>
          <w:sz w:val="28"/>
          <w:szCs w:val="28"/>
        </w:rPr>
        <w:t>от необходимости исполнять принятые на заседании решения.</w:t>
      </w:r>
    </w:p>
    <w:p w:rsidR="000246A1" w:rsidRPr="00D1027C" w:rsidRDefault="000246A1" w:rsidP="00D1027C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0"/>
          <w:szCs w:val="20"/>
        </w:rPr>
      </w:pPr>
      <w:r w:rsidRPr="00D1027C">
        <w:rPr>
          <w:sz w:val="28"/>
          <w:szCs w:val="28"/>
        </w:rPr>
        <w:t xml:space="preserve">13. </w:t>
      </w:r>
      <w:r>
        <w:rPr>
          <w:sz w:val="28"/>
          <w:szCs w:val="28"/>
        </w:rPr>
        <w:t xml:space="preserve">Межведомственная комиссия </w:t>
      </w:r>
      <w:r w:rsidRPr="00D1027C">
        <w:rPr>
          <w:sz w:val="28"/>
          <w:szCs w:val="28"/>
        </w:rPr>
        <w:t xml:space="preserve">прекращает свою деятельность на основании </w:t>
      </w:r>
      <w:r>
        <w:rPr>
          <w:sz w:val="28"/>
          <w:szCs w:val="28"/>
        </w:rPr>
        <w:t xml:space="preserve">распоряжения  </w:t>
      </w:r>
      <w:r w:rsidRPr="00D1027C">
        <w:rPr>
          <w:sz w:val="28"/>
          <w:szCs w:val="28"/>
        </w:rPr>
        <w:t xml:space="preserve">администрации Темниковского муниципального района. </w:t>
      </w:r>
    </w:p>
    <w:p w:rsidR="000246A1" w:rsidRDefault="000246A1" w:rsidP="00946A33">
      <w:pPr>
        <w:pStyle w:val="ConsPlusNormal"/>
        <w:ind w:firstLine="540"/>
        <w:jc w:val="both"/>
      </w:pPr>
    </w:p>
    <w:sectPr w:rsidR="000246A1" w:rsidSect="006351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CB7063"/>
    <w:multiLevelType w:val="hybridMultilevel"/>
    <w:tmpl w:val="B15487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7BC09F2"/>
    <w:multiLevelType w:val="hybridMultilevel"/>
    <w:tmpl w:val="6EA64F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3012"/>
    <w:rsid w:val="00017F13"/>
    <w:rsid w:val="000246A1"/>
    <w:rsid w:val="000558FC"/>
    <w:rsid w:val="00061825"/>
    <w:rsid w:val="001257E7"/>
    <w:rsid w:val="00133E6D"/>
    <w:rsid w:val="00143BB7"/>
    <w:rsid w:val="001471F3"/>
    <w:rsid w:val="00197F06"/>
    <w:rsid w:val="001A27EA"/>
    <w:rsid w:val="002740E5"/>
    <w:rsid w:val="003939C2"/>
    <w:rsid w:val="003D0AC1"/>
    <w:rsid w:val="003D1053"/>
    <w:rsid w:val="003E21EE"/>
    <w:rsid w:val="004B4CCA"/>
    <w:rsid w:val="004C1477"/>
    <w:rsid w:val="004F6873"/>
    <w:rsid w:val="005457F5"/>
    <w:rsid w:val="005A1690"/>
    <w:rsid w:val="005B4112"/>
    <w:rsid w:val="005F03F0"/>
    <w:rsid w:val="0060737E"/>
    <w:rsid w:val="0063511A"/>
    <w:rsid w:val="00685ACF"/>
    <w:rsid w:val="00694520"/>
    <w:rsid w:val="006A2DD6"/>
    <w:rsid w:val="00725D7F"/>
    <w:rsid w:val="00794564"/>
    <w:rsid w:val="007F471C"/>
    <w:rsid w:val="008D651C"/>
    <w:rsid w:val="00946A33"/>
    <w:rsid w:val="009508FE"/>
    <w:rsid w:val="009A0521"/>
    <w:rsid w:val="009D48B0"/>
    <w:rsid w:val="009F6DFC"/>
    <w:rsid w:val="00A20BCD"/>
    <w:rsid w:val="00AF0435"/>
    <w:rsid w:val="00AF3FBB"/>
    <w:rsid w:val="00B65A69"/>
    <w:rsid w:val="00BA56A7"/>
    <w:rsid w:val="00C4609B"/>
    <w:rsid w:val="00CB0459"/>
    <w:rsid w:val="00CE6D64"/>
    <w:rsid w:val="00D1027C"/>
    <w:rsid w:val="00D43FE2"/>
    <w:rsid w:val="00D73012"/>
    <w:rsid w:val="00DA0C63"/>
    <w:rsid w:val="00DD24B3"/>
    <w:rsid w:val="00DE28D9"/>
    <w:rsid w:val="00E51CC6"/>
    <w:rsid w:val="00E54FA9"/>
    <w:rsid w:val="00EB52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21E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3E21EE"/>
    <w:rPr>
      <w:rFonts w:cs="Times New Roman"/>
      <w:color w:val="BE4238"/>
      <w:u w:val="none"/>
      <w:effect w:val="none"/>
    </w:rPr>
  </w:style>
  <w:style w:type="paragraph" w:customStyle="1" w:styleId="ConsPlusNormal">
    <w:name w:val="ConsPlusNormal"/>
    <w:uiPriority w:val="99"/>
    <w:rsid w:val="003E21EE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ListParagraph">
    <w:name w:val="List Paragraph"/>
    <w:basedOn w:val="Normal"/>
    <w:uiPriority w:val="99"/>
    <w:qFormat/>
    <w:rsid w:val="004C1477"/>
    <w:pPr>
      <w:ind w:left="720"/>
      <w:contextualSpacing/>
    </w:pPr>
  </w:style>
  <w:style w:type="paragraph" w:customStyle="1" w:styleId="a">
    <w:name w:val="Знак Знак Знак Знак Знак Знак Знак"/>
    <w:basedOn w:val="Normal"/>
    <w:uiPriority w:val="99"/>
    <w:rsid w:val="00CB045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0973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3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171EEDA035478E46986D119C737FD9E44BF87EF205DC8002C35C8iCE8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temnikov.e-mordovia.ru/person/view/362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1\Documents\Downloads\p5103_14.doc" TargetMode="External"/><Relationship Id="rId11" Type="http://schemas.openxmlformats.org/officeDocument/2006/relationships/theme" Target="theme/theme1.xml"/><Relationship Id="rId5" Type="http://schemas.openxmlformats.org/officeDocument/2006/relationships/hyperlink" Target="file:///C:\Users\1\Documents\Downloads\p5103_14.doc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C:\Users\1\Documents\Downloads\p5103_14.do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307</TotalTime>
  <Pages>6</Pages>
  <Words>1495</Words>
  <Characters>8525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Юрист</cp:lastModifiedBy>
  <cp:revision>17</cp:revision>
  <cp:lastPrinted>2015-01-26T06:46:00Z</cp:lastPrinted>
  <dcterms:created xsi:type="dcterms:W3CDTF">2015-01-23T07:27:00Z</dcterms:created>
  <dcterms:modified xsi:type="dcterms:W3CDTF">2015-03-24T05:46:00Z</dcterms:modified>
</cp:coreProperties>
</file>