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69A3" w:rsidRDefault="00CE69A3" w:rsidP="0057691C">
      <w:pPr>
        <w:pStyle w:val="Subtitle"/>
        <w:shd w:val="clear" w:color="auto" w:fill="FFFFFF"/>
        <w:jc w:val="left"/>
        <w:rPr>
          <w:caps/>
          <w:sz w:val="28"/>
          <w:szCs w:val="28"/>
        </w:rPr>
      </w:pPr>
    </w:p>
    <w:p w:rsidR="00CE69A3" w:rsidRPr="00543428" w:rsidRDefault="00CE69A3" w:rsidP="00EE6BDE">
      <w:pPr>
        <w:pStyle w:val="Subtitle"/>
        <w:shd w:val="clear" w:color="auto" w:fill="FFFFFF"/>
        <w:rPr>
          <w:b w:val="0"/>
          <w:caps/>
          <w:sz w:val="28"/>
          <w:szCs w:val="28"/>
        </w:rPr>
      </w:pPr>
      <w:r w:rsidRPr="00543428">
        <w:rPr>
          <w:b w:val="0"/>
          <w:caps/>
          <w:sz w:val="28"/>
          <w:szCs w:val="28"/>
        </w:rPr>
        <w:t xml:space="preserve">АДМИНИСТРАЦИЯ                                                                                </w:t>
      </w:r>
      <w:r>
        <w:rPr>
          <w:b w:val="0"/>
          <w:caps/>
          <w:sz w:val="28"/>
          <w:szCs w:val="28"/>
        </w:rPr>
        <w:t>РУССКО-ТЮВЕЕВСКОГО</w:t>
      </w:r>
      <w:r w:rsidRPr="00543428">
        <w:rPr>
          <w:b w:val="0"/>
          <w:caps/>
          <w:sz w:val="28"/>
          <w:szCs w:val="28"/>
        </w:rPr>
        <w:t xml:space="preserve"> СЕЛЬСКОГО ПОСЕЛЕНИЯ                      </w:t>
      </w:r>
    </w:p>
    <w:p w:rsidR="00CE69A3" w:rsidRPr="00543428" w:rsidRDefault="00CE69A3" w:rsidP="00EE6BDE">
      <w:pPr>
        <w:pStyle w:val="Subtitle"/>
        <w:shd w:val="clear" w:color="auto" w:fill="FFFFFF"/>
        <w:rPr>
          <w:b w:val="0"/>
          <w:caps/>
          <w:sz w:val="28"/>
          <w:szCs w:val="28"/>
        </w:rPr>
      </w:pPr>
      <w:r w:rsidRPr="00543428">
        <w:rPr>
          <w:b w:val="0"/>
          <w:caps/>
          <w:sz w:val="28"/>
          <w:szCs w:val="28"/>
        </w:rPr>
        <w:t xml:space="preserve">         Темниковского МУНИЦИПАЛЬНОГО РАЙОНА                   </w:t>
      </w:r>
    </w:p>
    <w:p w:rsidR="00CE69A3" w:rsidRPr="00543428" w:rsidRDefault="00CE69A3" w:rsidP="00EE6BDE">
      <w:pPr>
        <w:pStyle w:val="Subtitle"/>
        <w:shd w:val="clear" w:color="auto" w:fill="FFFFFF"/>
        <w:rPr>
          <w:b w:val="0"/>
          <w:caps/>
          <w:sz w:val="28"/>
          <w:szCs w:val="28"/>
        </w:rPr>
      </w:pPr>
      <w:r w:rsidRPr="00543428">
        <w:rPr>
          <w:b w:val="0"/>
          <w:caps/>
          <w:sz w:val="28"/>
          <w:szCs w:val="28"/>
        </w:rPr>
        <w:t xml:space="preserve">   Республики мордовиЯ</w:t>
      </w:r>
    </w:p>
    <w:p w:rsidR="00CE69A3" w:rsidRDefault="00CE69A3" w:rsidP="00EE6BDE">
      <w:pPr>
        <w:pStyle w:val="Subtitle"/>
        <w:shd w:val="clear" w:color="auto" w:fill="FFFFFF"/>
        <w:rPr>
          <w:b w:val="0"/>
          <w:caps/>
          <w:sz w:val="28"/>
          <w:szCs w:val="28"/>
        </w:rPr>
      </w:pPr>
    </w:p>
    <w:p w:rsidR="00CE69A3" w:rsidRPr="00543428" w:rsidRDefault="00CE69A3" w:rsidP="00EE6BDE">
      <w:pPr>
        <w:pStyle w:val="Subtitle"/>
        <w:shd w:val="clear" w:color="auto" w:fill="FFFFFF"/>
        <w:rPr>
          <w:b w:val="0"/>
          <w:caps/>
          <w:sz w:val="28"/>
          <w:szCs w:val="28"/>
        </w:rPr>
      </w:pPr>
    </w:p>
    <w:p w:rsidR="00CE69A3" w:rsidRPr="00AC09EC" w:rsidRDefault="00CE69A3" w:rsidP="00AC09EC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34"/>
          <w:szCs w:val="34"/>
        </w:rPr>
      </w:pPr>
      <w:r w:rsidRPr="00543428">
        <w:rPr>
          <w:rFonts w:ascii="Times New Roman" w:hAnsi="Times New Roman"/>
          <w:b/>
          <w:bCs/>
          <w:sz w:val="34"/>
          <w:szCs w:val="34"/>
        </w:rPr>
        <w:t>П О С Т А Н О В Л Е Н И Е</w:t>
      </w:r>
    </w:p>
    <w:p w:rsidR="00CE69A3" w:rsidRPr="00543428" w:rsidRDefault="00CE69A3" w:rsidP="00EE6BDE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/>
          <w:bCs/>
          <w:sz w:val="34"/>
          <w:szCs w:val="34"/>
        </w:rPr>
      </w:pPr>
    </w:p>
    <w:p w:rsidR="00CE69A3" w:rsidRPr="00543428" w:rsidRDefault="00CE69A3" w:rsidP="00AC09EC">
      <w:pPr>
        <w:shd w:val="clear" w:color="auto" w:fill="FFFFFF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01 апреля  </w:t>
      </w:r>
      <w:smartTag w:uri="urn:schemas-microsoft-com:office:smarttags" w:element="metricconverter">
        <w:smartTagPr>
          <w:attr w:name="ProductID" w:val="2015 г"/>
        </w:smartTagPr>
        <w:r w:rsidRPr="00543428">
          <w:rPr>
            <w:rFonts w:ascii="Times New Roman" w:hAnsi="Times New Roman"/>
            <w:sz w:val="28"/>
            <w:szCs w:val="28"/>
          </w:rPr>
          <w:t>2015 г</w:t>
        </w:r>
      </w:smartTag>
      <w:r w:rsidRPr="00543428">
        <w:rPr>
          <w:rFonts w:ascii="Times New Roman" w:hAnsi="Times New Roman"/>
          <w:sz w:val="28"/>
          <w:szCs w:val="28"/>
          <w:u w:val="single"/>
        </w:rPr>
        <w:t xml:space="preserve"> </w:t>
      </w:r>
      <w:r w:rsidRPr="00543428">
        <w:rPr>
          <w:rFonts w:ascii="Times New Roman" w:hAnsi="Times New Roman"/>
          <w:sz w:val="28"/>
          <w:szCs w:val="28"/>
        </w:rPr>
        <w:tab/>
      </w:r>
      <w:r w:rsidRPr="00543428">
        <w:rPr>
          <w:rFonts w:ascii="Times New Roman" w:hAnsi="Times New Roman"/>
          <w:sz w:val="28"/>
          <w:szCs w:val="28"/>
        </w:rPr>
        <w:tab/>
      </w:r>
      <w:r w:rsidRPr="00543428">
        <w:rPr>
          <w:rFonts w:ascii="Times New Roman" w:hAnsi="Times New Roman"/>
          <w:sz w:val="28"/>
          <w:szCs w:val="28"/>
        </w:rPr>
        <w:tab/>
      </w:r>
      <w:r w:rsidRPr="00543428">
        <w:rPr>
          <w:rFonts w:ascii="Times New Roman" w:hAnsi="Times New Roman"/>
          <w:sz w:val="28"/>
          <w:szCs w:val="28"/>
        </w:rPr>
        <w:tab/>
      </w:r>
      <w:r w:rsidRPr="00543428">
        <w:rPr>
          <w:rFonts w:ascii="Times New Roman" w:hAnsi="Times New Roman"/>
          <w:sz w:val="28"/>
          <w:szCs w:val="28"/>
        </w:rPr>
        <w:tab/>
      </w:r>
      <w:r w:rsidRPr="00543428">
        <w:rPr>
          <w:rFonts w:ascii="Times New Roman" w:hAnsi="Times New Roman"/>
          <w:sz w:val="28"/>
          <w:szCs w:val="28"/>
        </w:rPr>
        <w:tab/>
      </w:r>
      <w:r w:rsidRPr="00543428">
        <w:rPr>
          <w:rFonts w:ascii="Times New Roman" w:hAnsi="Times New Roman"/>
          <w:sz w:val="28"/>
          <w:szCs w:val="28"/>
        </w:rPr>
        <w:tab/>
      </w:r>
      <w:r w:rsidRPr="00543428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543428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3</w:t>
      </w:r>
    </w:p>
    <w:p w:rsidR="00CE69A3" w:rsidRPr="00AC09EC" w:rsidRDefault="00CE69A3" w:rsidP="00AC09EC">
      <w:pPr>
        <w:pStyle w:val="NoSpacing"/>
        <w:shd w:val="clear" w:color="auto" w:fill="FFFFFF"/>
        <w:spacing w:line="276" w:lineRule="auto"/>
        <w:jc w:val="center"/>
        <w:rPr>
          <w:szCs w:val="28"/>
        </w:rPr>
      </w:pPr>
      <w:r w:rsidRPr="00543428">
        <w:t xml:space="preserve">д. </w:t>
      </w:r>
      <w:r>
        <w:t>Русское Тювеево</w:t>
      </w:r>
    </w:p>
    <w:p w:rsidR="00CE69A3" w:rsidRPr="00597A41" w:rsidRDefault="00CE69A3" w:rsidP="00597A41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CE69A3" w:rsidRPr="00597A41" w:rsidRDefault="00CE69A3" w:rsidP="00597A41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порядке информирования населения Русско-Тювеевского сельского поселения о распространенности социально-значимых заболеваний, представляющих опасность для окружающих.</w:t>
      </w:r>
    </w:p>
    <w:p w:rsidR="00CE69A3" w:rsidRPr="00597A41" w:rsidRDefault="00CE69A3" w:rsidP="00597A4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E69A3" w:rsidRPr="00597A41" w:rsidRDefault="00CE69A3" w:rsidP="00597A4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597A41">
        <w:rPr>
          <w:rFonts w:ascii="Times New Roman" w:hAnsi="Times New Roman"/>
          <w:color w:val="000000"/>
          <w:sz w:val="28"/>
          <w:szCs w:val="28"/>
        </w:rPr>
        <w:t>В соответствии со статьей 17 Федерального закона от 21 ноября 2011 года № 323-ФЗ «Об основах охраны здоровья граждан в Российской Федерации», на основании постановления Правительства Российской Федерации от 01 декабря 2004 №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597A41">
        <w:rPr>
          <w:rFonts w:ascii="Times New Roman" w:hAnsi="Times New Roman"/>
          <w:color w:val="000000"/>
          <w:sz w:val="28"/>
          <w:szCs w:val="28"/>
        </w:rPr>
        <w:t xml:space="preserve">715 «Об утверждении перечня социально значимых заболеваний и перечня заболеваний, представляющих опасность для окружающих», </w:t>
      </w:r>
      <w:r w:rsidRPr="00597A41">
        <w:rPr>
          <w:rFonts w:ascii="Times New Roman" w:hAnsi="Times New Roman"/>
          <w:sz w:val="28"/>
          <w:szCs w:val="28"/>
        </w:rPr>
        <w:t xml:space="preserve">руководствуясь статьей </w:t>
      </w:r>
      <w:r>
        <w:rPr>
          <w:rFonts w:ascii="Times New Roman" w:hAnsi="Times New Roman"/>
          <w:sz w:val="28"/>
          <w:szCs w:val="28"/>
        </w:rPr>
        <w:t xml:space="preserve">6 </w:t>
      </w:r>
      <w:r w:rsidRPr="00597A41">
        <w:rPr>
          <w:rFonts w:ascii="Times New Roman" w:hAnsi="Times New Roman"/>
          <w:sz w:val="28"/>
          <w:szCs w:val="28"/>
        </w:rPr>
        <w:t>Устава</w:t>
      </w:r>
      <w:r>
        <w:rPr>
          <w:rFonts w:ascii="Times New Roman" w:hAnsi="Times New Roman"/>
          <w:sz w:val="28"/>
          <w:szCs w:val="28"/>
        </w:rPr>
        <w:t xml:space="preserve"> Русско-Тювеевского сельского поселения</w:t>
      </w:r>
      <w:r w:rsidRPr="00597A41">
        <w:rPr>
          <w:rFonts w:ascii="Times New Roman" w:hAnsi="Times New Roman"/>
          <w:sz w:val="28"/>
          <w:szCs w:val="28"/>
        </w:rPr>
        <w:t xml:space="preserve">, </w:t>
      </w:r>
      <w:r w:rsidRPr="00040EEA"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 xml:space="preserve"> </w:t>
      </w:r>
      <w:r w:rsidRPr="00040EEA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040EEA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040EEA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040EEA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040EEA"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040EEA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040EEA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040EEA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 xml:space="preserve"> </w:t>
      </w:r>
      <w:r w:rsidRPr="00040EEA">
        <w:rPr>
          <w:rFonts w:ascii="Times New Roman" w:hAnsi="Times New Roman"/>
          <w:sz w:val="28"/>
          <w:szCs w:val="28"/>
        </w:rPr>
        <w:t>я</w:t>
      </w:r>
      <w:r>
        <w:rPr>
          <w:rFonts w:ascii="Times New Roman" w:hAnsi="Times New Roman"/>
          <w:sz w:val="28"/>
          <w:szCs w:val="28"/>
        </w:rPr>
        <w:t xml:space="preserve"> ет</w:t>
      </w:r>
      <w:r w:rsidRPr="00597A41">
        <w:rPr>
          <w:rFonts w:ascii="Times New Roman" w:hAnsi="Times New Roman"/>
          <w:sz w:val="28"/>
          <w:szCs w:val="28"/>
        </w:rPr>
        <w:t>:</w:t>
      </w:r>
    </w:p>
    <w:p w:rsidR="00CE69A3" w:rsidRPr="00597A41" w:rsidRDefault="00CE69A3" w:rsidP="00597A41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hAnsi="Times New Roman"/>
          <w:sz w:val="28"/>
          <w:szCs w:val="28"/>
        </w:rPr>
      </w:pPr>
    </w:p>
    <w:p w:rsidR="00CE69A3" w:rsidRPr="00597A41" w:rsidRDefault="00CE69A3" w:rsidP="00597A41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 w:rsidRPr="00597A41">
        <w:rPr>
          <w:rFonts w:ascii="Times New Roman" w:hAnsi="Times New Roman"/>
          <w:sz w:val="28"/>
          <w:szCs w:val="28"/>
        </w:rPr>
        <w:t xml:space="preserve">1. Утвердить Порядок </w:t>
      </w:r>
      <w:r w:rsidRPr="00597A41">
        <w:rPr>
          <w:rFonts w:ascii="Times New Roman" w:hAnsi="Times New Roman"/>
          <w:color w:val="000000"/>
          <w:sz w:val="28"/>
          <w:szCs w:val="28"/>
        </w:rPr>
        <w:t xml:space="preserve">информирования населения </w:t>
      </w:r>
      <w:r>
        <w:rPr>
          <w:rFonts w:ascii="Times New Roman" w:hAnsi="Times New Roman"/>
          <w:sz w:val="28"/>
          <w:szCs w:val="28"/>
        </w:rPr>
        <w:t>Русско-Тювеевского сельского поселения</w:t>
      </w:r>
      <w:r w:rsidRPr="00597A41">
        <w:rPr>
          <w:rFonts w:ascii="Times New Roman" w:hAnsi="Times New Roman"/>
          <w:sz w:val="28"/>
          <w:szCs w:val="28"/>
        </w:rPr>
        <w:t xml:space="preserve"> </w:t>
      </w:r>
      <w:r w:rsidRPr="00597A41">
        <w:rPr>
          <w:rFonts w:ascii="Times New Roman" w:hAnsi="Times New Roman"/>
          <w:color w:val="000000"/>
          <w:sz w:val="28"/>
          <w:szCs w:val="28"/>
        </w:rPr>
        <w:t>о распространенности социально значимых заболеваний и заболеваний, представляющих опасность для окружающих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Русско-Тювеевского сельского поселения</w:t>
      </w:r>
      <w:r w:rsidRPr="00597A41">
        <w:rPr>
          <w:rFonts w:ascii="Times New Roman" w:hAnsi="Times New Roman"/>
          <w:i/>
          <w:sz w:val="28"/>
          <w:szCs w:val="28"/>
        </w:rPr>
        <w:t>,</w:t>
      </w:r>
      <w:r w:rsidRPr="00597A41">
        <w:rPr>
          <w:rFonts w:ascii="Times New Roman" w:hAnsi="Times New Roman"/>
          <w:sz w:val="28"/>
          <w:szCs w:val="28"/>
        </w:rPr>
        <w:t xml:space="preserve"> согласно приложению</w:t>
      </w:r>
      <w:r w:rsidRPr="00597A41">
        <w:rPr>
          <w:rFonts w:ascii="Times New Roman" w:hAnsi="Times New Roman"/>
          <w:i/>
          <w:sz w:val="28"/>
          <w:szCs w:val="28"/>
        </w:rPr>
        <w:t>.</w:t>
      </w:r>
    </w:p>
    <w:p w:rsidR="00CE69A3" w:rsidRPr="0057691C" w:rsidRDefault="00CE69A3" w:rsidP="005B1163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Pr="00597A41">
        <w:rPr>
          <w:rFonts w:ascii="Times New Roman" w:hAnsi="Times New Roman"/>
          <w:sz w:val="28"/>
          <w:szCs w:val="28"/>
        </w:rPr>
        <w:t xml:space="preserve">. Настоящее постановление вступает в силу на следующий день, после дня его официального опубликования (обнародования) </w:t>
      </w:r>
      <w:r w:rsidRPr="005B1163">
        <w:rPr>
          <w:rFonts w:ascii="Times New Roman" w:hAnsi="Times New Roman"/>
          <w:sz w:val="28"/>
          <w:szCs w:val="28"/>
        </w:rPr>
        <w:t xml:space="preserve">в информационном </w:t>
      </w:r>
      <w:r>
        <w:rPr>
          <w:rFonts w:ascii="Times New Roman" w:hAnsi="Times New Roman"/>
          <w:sz w:val="28"/>
          <w:szCs w:val="28"/>
        </w:rPr>
        <w:t>3</w:t>
      </w:r>
      <w:r w:rsidRPr="00597A41">
        <w:rPr>
          <w:rFonts w:ascii="Times New Roman" w:hAnsi="Times New Roman"/>
          <w:sz w:val="28"/>
          <w:szCs w:val="28"/>
        </w:rPr>
        <w:t xml:space="preserve">. Настоящее постановление опубликовать (обнародовать) </w:t>
      </w:r>
      <w:r w:rsidRPr="005B1163">
        <w:rPr>
          <w:rFonts w:ascii="Times New Roman" w:hAnsi="Times New Roman"/>
          <w:sz w:val="28"/>
          <w:szCs w:val="28"/>
        </w:rPr>
        <w:t>в информационном бюллетени Русско-Тювеевского сельского поселения</w:t>
      </w:r>
      <w:r>
        <w:rPr>
          <w:rFonts w:ascii="Times New Roman" w:hAnsi="Times New Roman"/>
          <w:i/>
          <w:sz w:val="28"/>
          <w:szCs w:val="28"/>
        </w:rPr>
        <w:t>.</w:t>
      </w:r>
    </w:p>
    <w:p w:rsidR="00CE69A3" w:rsidRPr="0057691C" w:rsidRDefault="00CE69A3" w:rsidP="005B1163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E69A3" w:rsidRDefault="00CE69A3" w:rsidP="005B1163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</w:p>
    <w:p w:rsidR="00CE69A3" w:rsidRPr="00597A41" w:rsidRDefault="00CE69A3" w:rsidP="005B1163">
      <w:pPr>
        <w:spacing w:after="0" w:line="240" w:lineRule="auto"/>
        <w:rPr>
          <w:rFonts w:ascii="Times New Roman" w:hAnsi="Times New Roman"/>
          <w:bCs/>
          <w:iCs/>
          <w:sz w:val="28"/>
          <w:szCs w:val="28"/>
        </w:rPr>
      </w:pPr>
    </w:p>
    <w:p w:rsidR="00CE69A3" w:rsidRPr="00C64EE3" w:rsidRDefault="00CE69A3" w:rsidP="00AC09EC">
      <w:pPr>
        <w:pStyle w:val="NoSpacing"/>
        <w:spacing w:line="276" w:lineRule="auto"/>
        <w:ind w:firstLine="0"/>
        <w:rPr>
          <w:szCs w:val="28"/>
        </w:rPr>
      </w:pPr>
      <w:r w:rsidRPr="00C64EE3">
        <w:rPr>
          <w:szCs w:val="28"/>
        </w:rPr>
        <w:t xml:space="preserve">Глава администрации </w:t>
      </w:r>
    </w:p>
    <w:p w:rsidR="00CE69A3" w:rsidRPr="00AC09EC" w:rsidRDefault="00CE69A3" w:rsidP="00AC09EC">
      <w:pPr>
        <w:pStyle w:val="NoSpacing"/>
        <w:spacing w:line="276" w:lineRule="auto"/>
        <w:ind w:firstLine="0"/>
        <w:rPr>
          <w:b/>
          <w:szCs w:val="28"/>
        </w:rPr>
      </w:pPr>
      <w:r w:rsidRPr="00C64EE3">
        <w:t xml:space="preserve">Русско-Тювеевского сельского поселения </w:t>
      </w:r>
      <w:r w:rsidRPr="00C64EE3">
        <w:rPr>
          <w:b/>
        </w:rPr>
        <w:t xml:space="preserve"> </w:t>
      </w:r>
      <w:r>
        <w:rPr>
          <w:b/>
        </w:rPr>
        <w:t xml:space="preserve">                           </w:t>
      </w:r>
      <w:r>
        <w:t>С.В. Колпаков</w:t>
      </w:r>
      <w:r w:rsidRPr="00597A41">
        <w:br w:type="page"/>
      </w:r>
      <w:r>
        <w:t xml:space="preserve">                                                                                         </w:t>
      </w:r>
      <w:r w:rsidRPr="00597A41">
        <w:rPr>
          <w:bCs/>
        </w:rPr>
        <w:t>ПРИЛОЖЕНИЕ</w:t>
      </w:r>
    </w:p>
    <w:p w:rsidR="00CE69A3" w:rsidRPr="00597A41" w:rsidRDefault="00CE69A3" w:rsidP="00597A41">
      <w:pPr>
        <w:spacing w:after="0" w:line="240" w:lineRule="auto"/>
        <w:ind w:left="5103"/>
        <w:jc w:val="center"/>
        <w:outlineLvl w:val="0"/>
        <w:rPr>
          <w:rFonts w:ascii="Times New Roman" w:hAnsi="Times New Roman"/>
          <w:bCs/>
          <w:sz w:val="28"/>
          <w:szCs w:val="28"/>
        </w:rPr>
      </w:pPr>
    </w:p>
    <w:p w:rsidR="00CE69A3" w:rsidRPr="00597A41" w:rsidRDefault="00CE69A3" w:rsidP="00597A41">
      <w:pPr>
        <w:spacing w:after="0" w:line="240" w:lineRule="auto"/>
        <w:ind w:left="5103"/>
        <w:jc w:val="center"/>
        <w:rPr>
          <w:rFonts w:ascii="Times New Roman" w:hAnsi="Times New Roman"/>
          <w:sz w:val="28"/>
          <w:szCs w:val="28"/>
        </w:rPr>
      </w:pPr>
      <w:r w:rsidRPr="00597A41">
        <w:rPr>
          <w:rFonts w:ascii="Times New Roman" w:hAnsi="Times New Roman"/>
          <w:sz w:val="28"/>
          <w:szCs w:val="28"/>
        </w:rPr>
        <w:t xml:space="preserve">к постановлению администрации </w:t>
      </w:r>
      <w:r w:rsidRPr="005B1163">
        <w:rPr>
          <w:rFonts w:ascii="Times New Roman" w:hAnsi="Times New Roman"/>
          <w:sz w:val="28"/>
          <w:szCs w:val="28"/>
        </w:rPr>
        <w:t>Русско-Тювеевского сельского поселения</w:t>
      </w:r>
    </w:p>
    <w:p w:rsidR="00CE69A3" w:rsidRPr="00597A41" w:rsidRDefault="00CE69A3" w:rsidP="00597A41">
      <w:pPr>
        <w:spacing w:after="0" w:line="240" w:lineRule="auto"/>
        <w:ind w:left="5103"/>
        <w:jc w:val="center"/>
        <w:rPr>
          <w:rFonts w:ascii="Times New Roman" w:hAnsi="Times New Roman"/>
          <w:sz w:val="28"/>
          <w:szCs w:val="28"/>
        </w:rPr>
      </w:pPr>
      <w:r w:rsidRPr="00597A41">
        <w:rPr>
          <w:rFonts w:ascii="Times New Roman" w:hAnsi="Times New Roman"/>
          <w:sz w:val="28"/>
          <w:szCs w:val="28"/>
        </w:rPr>
        <w:t>от «</w:t>
      </w:r>
      <w:r>
        <w:rPr>
          <w:rFonts w:ascii="Times New Roman" w:hAnsi="Times New Roman"/>
          <w:sz w:val="28"/>
          <w:szCs w:val="28"/>
        </w:rPr>
        <w:t>01</w:t>
      </w:r>
      <w:r w:rsidRPr="00597A41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апреля </w:t>
      </w:r>
      <w:r w:rsidRPr="00597A41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>15</w:t>
      </w:r>
      <w:r w:rsidRPr="00597A41">
        <w:rPr>
          <w:rFonts w:ascii="Times New Roman" w:hAnsi="Times New Roman"/>
          <w:sz w:val="28"/>
          <w:szCs w:val="28"/>
        </w:rPr>
        <w:t>года №_</w:t>
      </w:r>
      <w:r>
        <w:rPr>
          <w:rFonts w:ascii="Times New Roman" w:hAnsi="Times New Roman"/>
          <w:sz w:val="28"/>
          <w:szCs w:val="28"/>
        </w:rPr>
        <w:t>3</w:t>
      </w:r>
    </w:p>
    <w:p w:rsidR="00CE69A3" w:rsidRPr="00597A41" w:rsidRDefault="00CE69A3" w:rsidP="00597A41">
      <w:pPr>
        <w:pStyle w:val="NormalWeb"/>
        <w:spacing w:before="0" w:beforeAutospacing="0" w:after="0" w:afterAutospacing="0"/>
        <w:jc w:val="center"/>
        <w:rPr>
          <w:sz w:val="28"/>
          <w:szCs w:val="28"/>
        </w:rPr>
      </w:pPr>
    </w:p>
    <w:p w:rsidR="00CE69A3" w:rsidRPr="00597A41" w:rsidRDefault="00CE69A3" w:rsidP="00597A41">
      <w:pPr>
        <w:pStyle w:val="NormalWeb"/>
        <w:spacing w:before="0" w:beforeAutospacing="0" w:after="0" w:afterAutospacing="0"/>
        <w:jc w:val="center"/>
        <w:rPr>
          <w:sz w:val="28"/>
          <w:szCs w:val="28"/>
        </w:rPr>
      </w:pPr>
    </w:p>
    <w:p w:rsidR="00CE69A3" w:rsidRPr="005B1163" w:rsidRDefault="00CE69A3" w:rsidP="00597A41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О порядке информирования населения Русско-Тювеевского сельского поселения о распространенности социально-значимых заболеваний, представляющих опасность для окружающих</w:t>
      </w:r>
    </w:p>
    <w:p w:rsidR="00CE69A3" w:rsidRPr="00597A41" w:rsidRDefault="00CE69A3" w:rsidP="00597A41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E69A3" w:rsidRPr="00597A41" w:rsidRDefault="00CE69A3" w:rsidP="00597A41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597A41">
        <w:rPr>
          <w:rFonts w:ascii="Times New Roman" w:hAnsi="Times New Roman"/>
          <w:color w:val="000000"/>
          <w:sz w:val="28"/>
          <w:szCs w:val="28"/>
        </w:rPr>
        <w:t xml:space="preserve">1. Порядок информирования населения </w:t>
      </w:r>
      <w:r w:rsidRPr="005B1163">
        <w:rPr>
          <w:rFonts w:ascii="Times New Roman" w:hAnsi="Times New Roman"/>
          <w:sz w:val="28"/>
          <w:szCs w:val="28"/>
        </w:rPr>
        <w:t>Русско-Тювеевского сельского поселения</w:t>
      </w:r>
      <w:r w:rsidRPr="00597A41">
        <w:rPr>
          <w:rFonts w:ascii="Times New Roman" w:hAnsi="Times New Roman"/>
          <w:color w:val="000000"/>
          <w:sz w:val="28"/>
          <w:szCs w:val="28"/>
        </w:rPr>
        <w:t xml:space="preserve"> о распространенности социально значимых заболеваний и заболеваний, представляющих опасность для окружающих (далее - Порядок), определяет задачи и механизм реализации мероприятий по информированию населения о распространенности социально значимых заболеваний и заболеваний, представляющих опасность для окружающих, в целях реализации права граждан на достоверную, полную и своевременную информацию.</w:t>
      </w:r>
    </w:p>
    <w:p w:rsidR="00CE69A3" w:rsidRPr="00597A41" w:rsidRDefault="00CE69A3" w:rsidP="00597A41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597A41">
        <w:rPr>
          <w:rFonts w:ascii="Times New Roman" w:hAnsi="Times New Roman"/>
          <w:color w:val="000000"/>
          <w:sz w:val="28"/>
          <w:szCs w:val="28"/>
        </w:rPr>
        <w:t>2. Информирование населения - доведение до населения в процессе повседневной жизнедеятельности информации о распространенности социально значимых заболеваний и заболеваний, представляющих опасность для окружающих, мероприятиях по их профилактике, обеспечению безопасности при угрозе возникновения или возникновение групповых случаев заболевания, принимаемых мерах, с широким применением средств массовой информации. Информирование населения должно носить достоверный и объективный характер, исключающий искажение, распространение домыслов, ложных слухов и возникновение паники у населения.</w:t>
      </w:r>
    </w:p>
    <w:p w:rsidR="00CE69A3" w:rsidRPr="00597A41" w:rsidRDefault="00CE69A3" w:rsidP="00597A41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597A41">
        <w:rPr>
          <w:rFonts w:ascii="Times New Roman" w:hAnsi="Times New Roman"/>
          <w:color w:val="000000"/>
          <w:sz w:val="28"/>
          <w:szCs w:val="28"/>
        </w:rPr>
        <w:t xml:space="preserve">3. При осуществлении информирования населения органы местного самоуправления </w:t>
      </w:r>
      <w:r w:rsidRPr="005B1163">
        <w:rPr>
          <w:rFonts w:ascii="Times New Roman" w:hAnsi="Times New Roman"/>
          <w:sz w:val="28"/>
          <w:szCs w:val="28"/>
        </w:rPr>
        <w:t>Русско-Тювеевского сельского поселения</w:t>
      </w:r>
      <w:r w:rsidRPr="00597A41">
        <w:rPr>
          <w:rFonts w:ascii="Times New Roman" w:hAnsi="Times New Roman"/>
          <w:color w:val="000000"/>
          <w:sz w:val="28"/>
          <w:szCs w:val="28"/>
        </w:rPr>
        <w:t xml:space="preserve"> руководствуются действующим законодательством, устанавливающим перечень социально значимых заболеваний и заболеваний, представляющих опасность для окружающих.</w:t>
      </w:r>
    </w:p>
    <w:p w:rsidR="00CE69A3" w:rsidRPr="00597A41" w:rsidRDefault="00CE69A3" w:rsidP="00597A41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597A41">
        <w:rPr>
          <w:rFonts w:ascii="Times New Roman" w:hAnsi="Times New Roman"/>
          <w:color w:val="000000"/>
          <w:sz w:val="28"/>
          <w:szCs w:val="28"/>
        </w:rPr>
        <w:t xml:space="preserve">4. К предметам информирования населения </w:t>
      </w:r>
      <w:r w:rsidRPr="005B1163">
        <w:rPr>
          <w:rFonts w:ascii="Times New Roman" w:hAnsi="Times New Roman"/>
          <w:sz w:val="28"/>
          <w:szCs w:val="28"/>
        </w:rPr>
        <w:t>Русско-Тювеевского сельского поселения</w:t>
      </w:r>
      <w:r w:rsidRPr="00597A41">
        <w:rPr>
          <w:rFonts w:ascii="Times New Roman" w:hAnsi="Times New Roman"/>
          <w:color w:val="000000"/>
          <w:sz w:val="28"/>
          <w:szCs w:val="28"/>
        </w:rPr>
        <w:t xml:space="preserve"> о распространенности социально значимых заболеваний и заболеваний, представляющих опасность для окружающих относится:</w:t>
      </w:r>
    </w:p>
    <w:p w:rsidR="00CE69A3" w:rsidRPr="00597A41" w:rsidRDefault="00CE69A3" w:rsidP="00597A41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597A41">
        <w:rPr>
          <w:rFonts w:ascii="Times New Roman" w:hAnsi="Times New Roman"/>
          <w:color w:val="000000"/>
          <w:sz w:val="28"/>
          <w:szCs w:val="28"/>
        </w:rPr>
        <w:t>4.1. уровень распространенности;</w:t>
      </w:r>
    </w:p>
    <w:p w:rsidR="00CE69A3" w:rsidRPr="00597A41" w:rsidRDefault="00CE69A3" w:rsidP="00597A41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597A41">
        <w:rPr>
          <w:rFonts w:ascii="Times New Roman" w:hAnsi="Times New Roman"/>
          <w:color w:val="000000"/>
          <w:sz w:val="28"/>
          <w:szCs w:val="28"/>
        </w:rPr>
        <w:t>4.2. уровень заболеваемости;</w:t>
      </w:r>
    </w:p>
    <w:p w:rsidR="00CE69A3" w:rsidRPr="00597A41" w:rsidRDefault="00CE69A3" w:rsidP="00597A41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597A41">
        <w:rPr>
          <w:rFonts w:ascii="Times New Roman" w:hAnsi="Times New Roman"/>
          <w:color w:val="000000"/>
          <w:sz w:val="28"/>
          <w:szCs w:val="28"/>
        </w:rPr>
        <w:t>4.3. уровень смертности от социально значимых заболеваний и заболеваний, представляющих опасность для окружающих;</w:t>
      </w:r>
    </w:p>
    <w:p w:rsidR="00CE69A3" w:rsidRPr="00597A41" w:rsidRDefault="00CE69A3" w:rsidP="00597A41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597A41">
        <w:rPr>
          <w:rFonts w:ascii="Times New Roman" w:hAnsi="Times New Roman"/>
          <w:color w:val="000000"/>
          <w:sz w:val="28"/>
          <w:szCs w:val="28"/>
        </w:rPr>
        <w:t>4.4. меры первичной и вторичной профилактики социально значимых заболеваний и заболеваний, представляющих опасность для окружающих;</w:t>
      </w:r>
    </w:p>
    <w:p w:rsidR="00CE69A3" w:rsidRPr="00597A41" w:rsidRDefault="00CE69A3" w:rsidP="00597A41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597A41">
        <w:rPr>
          <w:rFonts w:ascii="Times New Roman" w:hAnsi="Times New Roman"/>
          <w:color w:val="000000"/>
          <w:sz w:val="28"/>
          <w:szCs w:val="28"/>
        </w:rPr>
        <w:t>4.5. комментарии врачей, организаторов здравоохранения, ученых по конкретным заболеваниям;</w:t>
      </w:r>
    </w:p>
    <w:p w:rsidR="00CE69A3" w:rsidRPr="00597A41" w:rsidRDefault="00CE69A3" w:rsidP="00597A41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597A41">
        <w:rPr>
          <w:rFonts w:ascii="Times New Roman" w:hAnsi="Times New Roman"/>
          <w:color w:val="000000"/>
          <w:sz w:val="28"/>
          <w:szCs w:val="28"/>
        </w:rPr>
        <w:t>4.6. виды и объемы медико-социальной помощи, представляемой гражданам, страдающим социально значимыми заболеваниями и заболеваниями, представляющими опасность для окружающих;</w:t>
      </w:r>
    </w:p>
    <w:p w:rsidR="00CE69A3" w:rsidRPr="00597A41" w:rsidRDefault="00CE69A3" w:rsidP="00597A41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597A41">
        <w:rPr>
          <w:rFonts w:ascii="Times New Roman" w:hAnsi="Times New Roman"/>
          <w:color w:val="000000"/>
          <w:sz w:val="28"/>
          <w:szCs w:val="28"/>
        </w:rPr>
        <w:t>4.7. меры поддержки в оказании медико-социальной помощи и лекарственном обеспечении граждан, страдающим социально значимыми заболеваниями и заболеваниями, представляющими опасность для окружающих.</w:t>
      </w:r>
    </w:p>
    <w:p w:rsidR="00CE69A3" w:rsidRPr="00597A41" w:rsidRDefault="00CE69A3" w:rsidP="00597A41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597A41">
        <w:rPr>
          <w:rFonts w:ascii="Times New Roman" w:hAnsi="Times New Roman"/>
          <w:color w:val="000000"/>
          <w:sz w:val="28"/>
          <w:szCs w:val="28"/>
        </w:rPr>
        <w:t xml:space="preserve">5. Настоящее Положение устанавливает формы информирования населения </w:t>
      </w:r>
      <w:r w:rsidRPr="005B1163">
        <w:rPr>
          <w:rFonts w:ascii="Times New Roman" w:hAnsi="Times New Roman"/>
          <w:sz w:val="28"/>
          <w:szCs w:val="28"/>
        </w:rPr>
        <w:t>Русско-Тювеевского сельского поселения</w:t>
      </w:r>
      <w:r w:rsidRPr="00597A41">
        <w:rPr>
          <w:rFonts w:ascii="Times New Roman" w:hAnsi="Times New Roman"/>
          <w:color w:val="000000"/>
          <w:sz w:val="28"/>
          <w:szCs w:val="28"/>
        </w:rPr>
        <w:t xml:space="preserve"> о распространенности социально значимых заболеваний и заболеваний, представляющих опасность для окружающих:</w:t>
      </w:r>
    </w:p>
    <w:p w:rsidR="00CE69A3" w:rsidRPr="00597A41" w:rsidRDefault="00CE69A3" w:rsidP="00597A4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97A41">
        <w:rPr>
          <w:rFonts w:ascii="Times New Roman" w:hAnsi="Times New Roman"/>
          <w:color w:val="000000"/>
          <w:sz w:val="28"/>
          <w:szCs w:val="28"/>
        </w:rPr>
        <w:t xml:space="preserve">5.1. </w:t>
      </w:r>
      <w:r w:rsidRPr="00597A41">
        <w:rPr>
          <w:rFonts w:ascii="Times New Roman" w:hAnsi="Times New Roman"/>
          <w:sz w:val="28"/>
          <w:szCs w:val="28"/>
        </w:rPr>
        <w:t>организация и проведение занятий с различными возрастными категориями населения в кабинетах планирования семьи, «школах материнства», кабинетах здорового ребенка, школах профильных больных для детей и взрослых, на лекториях «Здоровье» в стационарах, в образовательных учреждениях, трудовых коллективах;</w:t>
      </w:r>
    </w:p>
    <w:p w:rsidR="00CE69A3" w:rsidRPr="00597A41" w:rsidRDefault="00CE69A3" w:rsidP="00597A41">
      <w:pPr>
        <w:numPr>
          <w:ilvl w:val="1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97A41">
        <w:rPr>
          <w:rFonts w:ascii="Times New Roman" w:hAnsi="Times New Roman"/>
          <w:sz w:val="28"/>
          <w:szCs w:val="28"/>
        </w:rPr>
        <w:t>организация и проведение «Круглых столов»;</w:t>
      </w:r>
    </w:p>
    <w:p w:rsidR="00CE69A3" w:rsidRPr="00597A41" w:rsidRDefault="00CE69A3" w:rsidP="00597A41">
      <w:pPr>
        <w:numPr>
          <w:ilvl w:val="1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97A41">
        <w:rPr>
          <w:rFonts w:ascii="Times New Roman" w:hAnsi="Times New Roman"/>
          <w:sz w:val="28"/>
          <w:szCs w:val="28"/>
        </w:rPr>
        <w:t>издательская деятельность (разработка, тиражирование и распространение листовок, буклетов, памяток);</w:t>
      </w:r>
    </w:p>
    <w:p w:rsidR="00CE69A3" w:rsidRPr="00597A41" w:rsidRDefault="00CE69A3" w:rsidP="00597A41">
      <w:pPr>
        <w:numPr>
          <w:ilvl w:val="1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97A41">
        <w:rPr>
          <w:rFonts w:ascii="Times New Roman" w:hAnsi="Times New Roman"/>
          <w:sz w:val="28"/>
          <w:szCs w:val="28"/>
        </w:rPr>
        <w:t xml:space="preserve">оформление и регулярное обновление </w:t>
      </w:r>
      <w:r w:rsidRPr="00597A41">
        <w:rPr>
          <w:rFonts w:ascii="Times New Roman" w:hAnsi="Times New Roman"/>
          <w:color w:val="000000"/>
          <w:sz w:val="28"/>
          <w:szCs w:val="28"/>
        </w:rPr>
        <w:t xml:space="preserve">стендов, </w:t>
      </w:r>
      <w:r w:rsidRPr="00597A41">
        <w:rPr>
          <w:rFonts w:ascii="Times New Roman" w:hAnsi="Times New Roman"/>
          <w:sz w:val="28"/>
          <w:szCs w:val="28"/>
        </w:rPr>
        <w:t>уголков здоровья</w:t>
      </w:r>
      <w:r w:rsidRPr="00597A41">
        <w:rPr>
          <w:rFonts w:ascii="Times New Roman" w:hAnsi="Times New Roman"/>
          <w:color w:val="000000"/>
          <w:sz w:val="28"/>
          <w:szCs w:val="28"/>
        </w:rPr>
        <w:t xml:space="preserve"> с информацией в доступной форме в учреждениях здравоохранения и в иных публичных местах;</w:t>
      </w:r>
    </w:p>
    <w:p w:rsidR="00CE69A3" w:rsidRPr="00597A41" w:rsidRDefault="00CE69A3" w:rsidP="00597A41">
      <w:pPr>
        <w:numPr>
          <w:ilvl w:val="1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97A41">
        <w:rPr>
          <w:rFonts w:ascii="Times New Roman" w:hAnsi="Times New Roman"/>
          <w:sz w:val="28"/>
          <w:szCs w:val="28"/>
        </w:rPr>
        <w:t>организация работы внутренних радиоточек, проведение видеодемонстраций в учреждениях здравоохранения и иных публичных местах.</w:t>
      </w:r>
    </w:p>
    <w:p w:rsidR="00CE69A3" w:rsidRPr="00597A41" w:rsidRDefault="00CE69A3" w:rsidP="00597A41">
      <w:pPr>
        <w:numPr>
          <w:ilvl w:val="1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97A41">
        <w:rPr>
          <w:rFonts w:ascii="Times New Roman" w:hAnsi="Times New Roman"/>
          <w:sz w:val="28"/>
          <w:szCs w:val="28"/>
        </w:rPr>
        <w:t xml:space="preserve">организация </w:t>
      </w:r>
      <w:r w:rsidRPr="00597A41">
        <w:rPr>
          <w:rFonts w:ascii="Times New Roman" w:hAnsi="Times New Roman"/>
          <w:color w:val="000000"/>
          <w:sz w:val="28"/>
          <w:szCs w:val="28"/>
        </w:rPr>
        <w:t>выступлений специалистов на радио, телевидении, в периодической печати, размещение информации в информационно-телекоммуникационной сети «Интернет»;</w:t>
      </w:r>
    </w:p>
    <w:p w:rsidR="00CE69A3" w:rsidRPr="00597A41" w:rsidRDefault="00CE69A3" w:rsidP="00597A41">
      <w:pPr>
        <w:numPr>
          <w:ilvl w:val="1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97A41">
        <w:rPr>
          <w:rFonts w:ascii="Times New Roman" w:hAnsi="Times New Roman"/>
          <w:sz w:val="28"/>
          <w:szCs w:val="28"/>
        </w:rPr>
        <w:t>организация «Горячих линий» и телефонов доверия;</w:t>
      </w:r>
    </w:p>
    <w:p w:rsidR="00CE69A3" w:rsidRPr="00597A41" w:rsidRDefault="00CE69A3" w:rsidP="00597A41">
      <w:pPr>
        <w:numPr>
          <w:ilvl w:val="1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97A41">
        <w:rPr>
          <w:rFonts w:ascii="Times New Roman" w:hAnsi="Times New Roman"/>
          <w:sz w:val="28"/>
          <w:szCs w:val="28"/>
        </w:rPr>
        <w:t>подготовка волонтерских отрядов;</w:t>
      </w:r>
    </w:p>
    <w:p w:rsidR="00CE69A3" w:rsidRPr="00597A41" w:rsidRDefault="00CE69A3" w:rsidP="00597A41">
      <w:pPr>
        <w:numPr>
          <w:ilvl w:val="1"/>
          <w:numId w:val="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97A41">
        <w:rPr>
          <w:rFonts w:ascii="Times New Roman" w:hAnsi="Times New Roman"/>
          <w:sz w:val="28"/>
          <w:szCs w:val="28"/>
        </w:rPr>
        <w:t>проведение социологических исследований методом анкетного опроса.</w:t>
      </w:r>
    </w:p>
    <w:p w:rsidR="00CE69A3" w:rsidRPr="00597A41" w:rsidRDefault="00CE69A3" w:rsidP="00597A41">
      <w:pPr>
        <w:spacing w:after="0" w:line="240" w:lineRule="auto"/>
        <w:rPr>
          <w:rFonts w:ascii="Times New Roman" w:hAnsi="Times New Roman"/>
          <w:i/>
          <w:color w:val="000000"/>
          <w:sz w:val="28"/>
          <w:szCs w:val="28"/>
        </w:rPr>
      </w:pPr>
      <w:r w:rsidRPr="00597A41">
        <w:rPr>
          <w:rFonts w:ascii="Times New Roman" w:hAnsi="Times New Roman"/>
          <w:color w:val="000000"/>
          <w:sz w:val="28"/>
          <w:szCs w:val="28"/>
        </w:rPr>
        <w:t xml:space="preserve">6. Уполномоченным органом местного самоуправления </w:t>
      </w:r>
      <w:r w:rsidRPr="005B1163">
        <w:rPr>
          <w:rFonts w:ascii="Times New Roman" w:hAnsi="Times New Roman"/>
          <w:sz w:val="28"/>
          <w:szCs w:val="28"/>
        </w:rPr>
        <w:t>Русско-Тювеевского сельского поселения</w:t>
      </w:r>
      <w:r w:rsidRPr="00597A41">
        <w:rPr>
          <w:rFonts w:ascii="Times New Roman" w:hAnsi="Times New Roman"/>
          <w:color w:val="000000"/>
          <w:sz w:val="28"/>
          <w:szCs w:val="28"/>
        </w:rPr>
        <w:t xml:space="preserve"> по информированию населения о распространенности социально значимых заболеваний и заболеваний, представляющих опасность для окружающих, является)</w:t>
      </w:r>
      <w:r w:rsidRPr="00597A41">
        <w:rPr>
          <w:rFonts w:ascii="Times New Roman" w:hAnsi="Times New Roman"/>
          <w:i/>
          <w:color w:val="000000"/>
          <w:sz w:val="28"/>
          <w:szCs w:val="28"/>
        </w:rPr>
        <w:t>.</w:t>
      </w:r>
      <w:r w:rsidRPr="005B1163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597A41">
        <w:rPr>
          <w:rFonts w:ascii="Times New Roman" w:hAnsi="Times New Roman"/>
          <w:color w:val="000000"/>
          <w:sz w:val="28"/>
          <w:szCs w:val="28"/>
        </w:rPr>
        <w:t xml:space="preserve">администрация </w:t>
      </w:r>
      <w:r w:rsidRPr="005B1163">
        <w:rPr>
          <w:rFonts w:ascii="Times New Roman" w:hAnsi="Times New Roman"/>
          <w:sz w:val="28"/>
          <w:szCs w:val="28"/>
        </w:rPr>
        <w:t>Русско-Тювеевского сельского поселения</w:t>
      </w:r>
      <w:r w:rsidRPr="00597A41">
        <w:rPr>
          <w:rFonts w:ascii="Times New Roman" w:hAnsi="Times New Roman"/>
          <w:i/>
          <w:color w:val="000000"/>
          <w:sz w:val="28"/>
          <w:szCs w:val="28"/>
        </w:rPr>
        <w:t xml:space="preserve"> </w:t>
      </w:r>
      <w:r w:rsidRPr="00597A41">
        <w:rPr>
          <w:rFonts w:ascii="Times New Roman" w:hAnsi="Times New Roman"/>
          <w:color w:val="000000"/>
          <w:sz w:val="28"/>
          <w:szCs w:val="28"/>
        </w:rPr>
        <w:t>(далее - уполномоченный орган</w:t>
      </w:r>
    </w:p>
    <w:p w:rsidR="00CE69A3" w:rsidRPr="00597A41" w:rsidRDefault="00CE69A3" w:rsidP="00597A41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597A41">
        <w:rPr>
          <w:rFonts w:ascii="Times New Roman" w:hAnsi="Times New Roman"/>
          <w:color w:val="000000"/>
          <w:sz w:val="28"/>
          <w:szCs w:val="28"/>
        </w:rPr>
        <w:t>7. Уполномоченный орган вправе:</w:t>
      </w:r>
    </w:p>
    <w:p w:rsidR="00CE69A3" w:rsidRPr="00597A41" w:rsidRDefault="00CE69A3" w:rsidP="00597A41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597A41">
        <w:rPr>
          <w:rFonts w:ascii="Times New Roman" w:hAnsi="Times New Roman"/>
          <w:color w:val="000000"/>
          <w:sz w:val="28"/>
          <w:szCs w:val="28"/>
        </w:rPr>
        <w:t xml:space="preserve">7.1. разрабатывать и вносить на рассмотрение </w:t>
      </w:r>
      <w:r w:rsidRPr="005B1163">
        <w:rPr>
          <w:rFonts w:ascii="Times New Roman" w:hAnsi="Times New Roman"/>
          <w:sz w:val="28"/>
          <w:szCs w:val="28"/>
        </w:rPr>
        <w:t>Русско-Тювеевского сельского поселения</w:t>
      </w:r>
      <w:r w:rsidRPr="00597A41">
        <w:rPr>
          <w:rFonts w:ascii="Times New Roman" w:hAnsi="Times New Roman"/>
          <w:i/>
          <w:color w:val="000000"/>
          <w:sz w:val="28"/>
          <w:szCs w:val="28"/>
        </w:rPr>
        <w:t>)</w:t>
      </w:r>
      <w:r w:rsidRPr="00597A41">
        <w:rPr>
          <w:rFonts w:ascii="Times New Roman" w:hAnsi="Times New Roman"/>
          <w:color w:val="000000"/>
          <w:sz w:val="28"/>
          <w:szCs w:val="28"/>
        </w:rPr>
        <w:t xml:space="preserve"> предложения и рекомендации в виде аналитических и информационных материалов, проектов и иных документов;</w:t>
      </w:r>
    </w:p>
    <w:p w:rsidR="00CE69A3" w:rsidRPr="00597A41" w:rsidRDefault="00CE69A3" w:rsidP="00597A41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597A41">
        <w:rPr>
          <w:rFonts w:ascii="Times New Roman" w:hAnsi="Times New Roman"/>
          <w:color w:val="000000"/>
          <w:sz w:val="28"/>
          <w:szCs w:val="28"/>
        </w:rPr>
        <w:t>7.2. приглашать на заседания представителей Министерства здравоохранения Республики Мордовия и подведомственных ему учреждений; законодательной и исполнительной власти органов местного самоуправления; общественных и деловых кругов; средств массовой информации;</w:t>
      </w:r>
    </w:p>
    <w:p w:rsidR="00CE69A3" w:rsidRPr="00597A41" w:rsidRDefault="00CE69A3" w:rsidP="00597A41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597A41">
        <w:rPr>
          <w:rFonts w:ascii="Times New Roman" w:hAnsi="Times New Roman"/>
          <w:color w:val="000000"/>
          <w:sz w:val="28"/>
          <w:szCs w:val="28"/>
        </w:rPr>
        <w:t>7.3. формировать постоянные и временные комиссии, рабочие группы;</w:t>
      </w:r>
    </w:p>
    <w:p w:rsidR="00CE69A3" w:rsidRPr="00597A41" w:rsidRDefault="00CE69A3" w:rsidP="00597A41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597A41">
        <w:rPr>
          <w:rFonts w:ascii="Times New Roman" w:hAnsi="Times New Roman"/>
          <w:color w:val="000000"/>
          <w:sz w:val="28"/>
          <w:szCs w:val="28"/>
        </w:rPr>
        <w:t>7.4. в целях достоверного и объективного информирования населения о распространенности социально значимых заболеваний и заболеваний, представляющих опасность для окружающих, вправе запрашивать необходимую информацию у предприятий, учреждений, организаций независимо от ведомственной подчиненности.</w:t>
      </w:r>
    </w:p>
    <w:p w:rsidR="00CE69A3" w:rsidRPr="00597A41" w:rsidRDefault="00CE69A3" w:rsidP="00597A41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597A41">
        <w:rPr>
          <w:rFonts w:ascii="Times New Roman" w:hAnsi="Times New Roman"/>
          <w:color w:val="000000"/>
          <w:sz w:val="28"/>
          <w:szCs w:val="28"/>
        </w:rPr>
        <w:t>8. Уполномоченный орган обязан:</w:t>
      </w:r>
    </w:p>
    <w:p w:rsidR="00CE69A3" w:rsidRPr="00597A41" w:rsidRDefault="00CE69A3" w:rsidP="00597A41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597A41">
        <w:rPr>
          <w:rFonts w:ascii="Times New Roman" w:hAnsi="Times New Roman"/>
          <w:color w:val="000000"/>
          <w:sz w:val="28"/>
          <w:szCs w:val="28"/>
        </w:rPr>
        <w:t>8.1. участвовать в разработке проектов, отражающих стратегию мероприятий по профилактике социально значимых заболеваний и заболеваний, представляющих опасность для окружающих, и своевременному информированию населения об их распространенности;</w:t>
      </w:r>
    </w:p>
    <w:p w:rsidR="00CE69A3" w:rsidRPr="00597A41" w:rsidRDefault="00CE69A3" w:rsidP="00597A41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597A41">
        <w:rPr>
          <w:rFonts w:ascii="Times New Roman" w:hAnsi="Times New Roman"/>
          <w:color w:val="000000"/>
          <w:sz w:val="28"/>
          <w:szCs w:val="28"/>
        </w:rPr>
        <w:t>8.2. содействовать доступу граждан к объективной информации о распространенности социально значимых заболеваний и заболеваний, представляющих опасность для окружающих;</w:t>
      </w:r>
    </w:p>
    <w:p w:rsidR="00CE69A3" w:rsidRPr="00597A41" w:rsidRDefault="00CE69A3" w:rsidP="00597A41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597A41">
        <w:rPr>
          <w:rFonts w:ascii="Times New Roman" w:hAnsi="Times New Roman"/>
          <w:color w:val="000000"/>
          <w:sz w:val="28"/>
          <w:szCs w:val="28"/>
        </w:rPr>
        <w:t>8.3. участвовать в привлечении общественности к проблемам распространенности социально значимых заболеваний и заболеваний, представляющих опасность для окружающих;</w:t>
      </w:r>
    </w:p>
    <w:p w:rsidR="00CE69A3" w:rsidRPr="00597A41" w:rsidRDefault="00CE69A3" w:rsidP="00597A41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597A41">
        <w:rPr>
          <w:rFonts w:ascii="Times New Roman" w:hAnsi="Times New Roman"/>
          <w:color w:val="000000"/>
          <w:sz w:val="28"/>
          <w:szCs w:val="28"/>
        </w:rPr>
        <w:t>8.4. взаимодействовать со СМИ, печатными периодическими изданиями, проводить иные мероприятия в целях наиболее широкого публичного информирования населения о распространенности социально значимых заболеваний и заболеваний, представляющих опасность для окружающих;</w:t>
      </w:r>
    </w:p>
    <w:p w:rsidR="00CE69A3" w:rsidRPr="00597A41" w:rsidRDefault="00CE69A3" w:rsidP="00597A41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597A41">
        <w:rPr>
          <w:rFonts w:ascii="Times New Roman" w:hAnsi="Times New Roman"/>
          <w:color w:val="000000"/>
          <w:sz w:val="28"/>
          <w:szCs w:val="28"/>
        </w:rPr>
        <w:t>8.5. проводить консультации и выяснение мнений деловых и общественных кругов по вопросам наиболее полного отражения в средствах массовой информации вопросов, связанных с распространенностью социально значимых заболеваний и заболеваний, представляющих опасность для окружающих.</w:t>
      </w:r>
    </w:p>
    <w:p w:rsidR="00CE69A3" w:rsidRDefault="00CE69A3" w:rsidP="00597A4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97A41">
        <w:rPr>
          <w:rFonts w:ascii="Times New Roman" w:hAnsi="Times New Roman"/>
          <w:color w:val="000000"/>
          <w:sz w:val="28"/>
          <w:szCs w:val="28"/>
        </w:rPr>
        <w:t xml:space="preserve">9. Уполномоченный орган обязан ежегодно публиковать сведения о распространенности социально значимых заболеваний и заболеваний, представляющих опасность для окружающих, в порядке, предусмотренном для публикации муниципальных правовых актов </w:t>
      </w:r>
      <w:r w:rsidRPr="005B1163">
        <w:rPr>
          <w:rFonts w:ascii="Times New Roman" w:hAnsi="Times New Roman"/>
          <w:sz w:val="28"/>
          <w:szCs w:val="28"/>
        </w:rPr>
        <w:t>Русско-Тювеевского сельского поселения</w:t>
      </w:r>
      <w:r>
        <w:rPr>
          <w:rFonts w:ascii="Times New Roman" w:hAnsi="Times New Roman"/>
          <w:sz w:val="28"/>
          <w:szCs w:val="28"/>
        </w:rPr>
        <w:t>.</w:t>
      </w:r>
    </w:p>
    <w:p w:rsidR="00CE69A3" w:rsidRPr="00597A41" w:rsidRDefault="00CE69A3" w:rsidP="00597A41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597A41">
        <w:rPr>
          <w:rFonts w:ascii="Times New Roman" w:hAnsi="Times New Roman"/>
          <w:color w:val="000000"/>
          <w:sz w:val="28"/>
          <w:szCs w:val="28"/>
        </w:rPr>
        <w:t xml:space="preserve"> 10. Глава </w:t>
      </w:r>
      <w:r w:rsidRPr="005B1163">
        <w:rPr>
          <w:rFonts w:ascii="Times New Roman" w:hAnsi="Times New Roman"/>
          <w:sz w:val="28"/>
          <w:szCs w:val="28"/>
        </w:rPr>
        <w:t>Русско-Тювеевского сельского поселения</w:t>
      </w:r>
      <w:r w:rsidRPr="00597A41">
        <w:rPr>
          <w:rFonts w:ascii="Times New Roman" w:hAnsi="Times New Roman"/>
          <w:color w:val="000000"/>
          <w:sz w:val="28"/>
          <w:szCs w:val="28"/>
        </w:rPr>
        <w:t xml:space="preserve"> или уполномоченное им должностное лицо местного самоуправления самостоятельно определяют иные формы и сроки информирования населения о распространенности социально значимых заболеваний и заболеваний, представляющих опасность для окружающих.</w:t>
      </w:r>
    </w:p>
    <w:p w:rsidR="00CE69A3" w:rsidRDefault="00CE69A3" w:rsidP="00597A41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597A41">
        <w:rPr>
          <w:rFonts w:ascii="Times New Roman" w:hAnsi="Times New Roman"/>
          <w:color w:val="000000"/>
          <w:sz w:val="28"/>
          <w:szCs w:val="28"/>
        </w:rPr>
        <w:t xml:space="preserve">11. Финансовое обеспечение мероприятий по информированию населения о распространенности социально значимых заболеваний и заболеваний, представляющих опасность для окружающих, в соответствии с настоящим Порядком является расходным обязательством </w:t>
      </w:r>
      <w:r w:rsidRPr="005B1163">
        <w:rPr>
          <w:rFonts w:ascii="Times New Roman" w:hAnsi="Times New Roman"/>
          <w:sz w:val="28"/>
          <w:szCs w:val="28"/>
        </w:rPr>
        <w:t>Русско-Тювеевского сельского поселения</w:t>
      </w:r>
      <w:r w:rsidRPr="00597A41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CE69A3" w:rsidRPr="00597A41" w:rsidRDefault="00CE69A3" w:rsidP="00597A41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597A41">
        <w:rPr>
          <w:rFonts w:ascii="Times New Roman" w:hAnsi="Times New Roman"/>
          <w:color w:val="000000"/>
          <w:sz w:val="28"/>
          <w:szCs w:val="28"/>
        </w:rPr>
        <w:t>Информирование населения о распространенности социально значимых заболеваний и заболеваний, представляющих опасность для окружающих, может также финансироваться за счет других, не запрещенных источников в соответствии с законодательством Российской Федерации и Республики Мордовия.</w:t>
      </w:r>
    </w:p>
    <w:p w:rsidR="00CE69A3" w:rsidRPr="00597A41" w:rsidRDefault="00CE69A3" w:rsidP="00597A41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597A41">
        <w:rPr>
          <w:rFonts w:ascii="Times New Roman" w:hAnsi="Times New Roman"/>
          <w:color w:val="000000"/>
          <w:sz w:val="28"/>
          <w:szCs w:val="28"/>
        </w:rPr>
        <w:t xml:space="preserve">12. Предоставление гражданам иной информации, не отнесённой настоящим Порядком к предметам информирования, осуществляется органами местного самоуправления </w:t>
      </w:r>
      <w:r w:rsidRPr="005B1163">
        <w:rPr>
          <w:rFonts w:ascii="Times New Roman" w:hAnsi="Times New Roman"/>
          <w:sz w:val="28"/>
          <w:szCs w:val="28"/>
        </w:rPr>
        <w:t>Русско-Тювеевского сельского поселения</w:t>
      </w:r>
      <w:r w:rsidRPr="00597A41">
        <w:rPr>
          <w:rFonts w:ascii="Times New Roman" w:hAnsi="Times New Roman"/>
          <w:color w:val="000000"/>
          <w:sz w:val="28"/>
          <w:szCs w:val="28"/>
        </w:rPr>
        <w:t xml:space="preserve"> в порядке и на условиях, определённых законодательством об обращениях граждан.</w:t>
      </w:r>
    </w:p>
    <w:p w:rsidR="00CE69A3" w:rsidRPr="00597A41" w:rsidRDefault="00CE69A3" w:rsidP="00597A41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597A41">
        <w:rPr>
          <w:rFonts w:ascii="Times New Roman" w:hAnsi="Times New Roman"/>
          <w:color w:val="000000"/>
          <w:sz w:val="28"/>
          <w:szCs w:val="28"/>
        </w:rPr>
        <w:t xml:space="preserve">Орган местного самоуправления 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5B1163">
        <w:rPr>
          <w:rFonts w:ascii="Times New Roman" w:hAnsi="Times New Roman"/>
          <w:sz w:val="28"/>
          <w:szCs w:val="28"/>
        </w:rPr>
        <w:t>Русско-Тювеевского сельского поселения</w:t>
      </w:r>
      <w:r w:rsidRPr="00597A41">
        <w:rPr>
          <w:rFonts w:ascii="Times New Roman" w:hAnsi="Times New Roman"/>
          <w:color w:val="000000"/>
          <w:sz w:val="28"/>
          <w:szCs w:val="28"/>
        </w:rPr>
        <w:t xml:space="preserve"> и учреждения муниципальной системы здравоохранения предоставляют гражданам информацию, не отнесенную настоящим Порядком к предметам информирования, в порядке и на условиях, определенных законодательством об обращениях граждан.</w:t>
      </w:r>
    </w:p>
    <w:p w:rsidR="00CE69A3" w:rsidRPr="00597A41" w:rsidRDefault="00CE69A3">
      <w:pPr>
        <w:rPr>
          <w:rFonts w:ascii="Times New Roman" w:hAnsi="Times New Roman"/>
          <w:sz w:val="28"/>
          <w:szCs w:val="28"/>
        </w:rPr>
      </w:pPr>
    </w:p>
    <w:sectPr w:rsidR="00CE69A3" w:rsidRPr="00597A41" w:rsidSect="00550D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675563"/>
    <w:multiLevelType w:val="multilevel"/>
    <w:tmpl w:val="633A1626"/>
    <w:lvl w:ilvl="0">
      <w:start w:val="5"/>
      <w:numFmt w:val="decimal"/>
      <w:lvlText w:val="%1."/>
      <w:lvlJc w:val="left"/>
      <w:pPr>
        <w:ind w:left="450" w:hanging="450"/>
      </w:pPr>
      <w:rPr>
        <w:rFonts w:cs="Times New Roman"/>
      </w:rPr>
    </w:lvl>
    <w:lvl w:ilvl="1">
      <w:start w:val="2"/>
      <w:numFmt w:val="decimal"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cs="Times New Roman"/>
      </w:rPr>
    </w:lvl>
  </w:abstractNum>
  <w:num w:numId="1">
    <w:abstractNumId w:val="0"/>
    <w:lvlOverride w:ilvl="0">
      <w:startOverride w:val="5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97A41"/>
    <w:rsid w:val="000270C2"/>
    <w:rsid w:val="00040EEA"/>
    <w:rsid w:val="000E25A0"/>
    <w:rsid w:val="00115E59"/>
    <w:rsid w:val="00543428"/>
    <w:rsid w:val="00550DBE"/>
    <w:rsid w:val="0057691C"/>
    <w:rsid w:val="00597A41"/>
    <w:rsid w:val="005B1163"/>
    <w:rsid w:val="00600A02"/>
    <w:rsid w:val="00650119"/>
    <w:rsid w:val="007624D3"/>
    <w:rsid w:val="007F5CFA"/>
    <w:rsid w:val="00800413"/>
    <w:rsid w:val="00811492"/>
    <w:rsid w:val="00812F1C"/>
    <w:rsid w:val="00843316"/>
    <w:rsid w:val="00850A2D"/>
    <w:rsid w:val="00976726"/>
    <w:rsid w:val="00AA3E90"/>
    <w:rsid w:val="00AC09EC"/>
    <w:rsid w:val="00B1084E"/>
    <w:rsid w:val="00B35CFC"/>
    <w:rsid w:val="00C64EE3"/>
    <w:rsid w:val="00C71FF8"/>
    <w:rsid w:val="00CC33BD"/>
    <w:rsid w:val="00CE69A3"/>
    <w:rsid w:val="00D619C9"/>
    <w:rsid w:val="00E46086"/>
    <w:rsid w:val="00EC4529"/>
    <w:rsid w:val="00EE6BDE"/>
    <w:rsid w:val="00F45D8D"/>
    <w:rsid w:val="00FB27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0DBE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rsid w:val="00597A4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NoSpacing">
    <w:name w:val="No Spacing"/>
    <w:link w:val="NoSpacingChar"/>
    <w:uiPriority w:val="99"/>
    <w:qFormat/>
    <w:rsid w:val="00597A41"/>
    <w:pPr>
      <w:ind w:firstLine="709"/>
      <w:jc w:val="both"/>
    </w:pPr>
    <w:rPr>
      <w:rFonts w:ascii="Times New Roman" w:hAnsi="Times New Roman"/>
      <w:sz w:val="28"/>
      <w:lang w:eastAsia="en-US"/>
    </w:rPr>
  </w:style>
  <w:style w:type="paragraph" w:customStyle="1" w:styleId="ConsTitle">
    <w:name w:val="ConsTitle"/>
    <w:uiPriority w:val="99"/>
    <w:rsid w:val="00597A41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paragraph" w:customStyle="1" w:styleId="ConsPlusNormal">
    <w:name w:val="ConsPlusNormal"/>
    <w:uiPriority w:val="99"/>
    <w:rsid w:val="00597A41"/>
    <w:pPr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Subtitle">
    <w:name w:val="Subtitle"/>
    <w:basedOn w:val="Normal"/>
    <w:link w:val="SubtitleChar"/>
    <w:uiPriority w:val="99"/>
    <w:qFormat/>
    <w:rsid w:val="00EE6BDE"/>
    <w:pPr>
      <w:spacing w:after="0" w:line="240" w:lineRule="auto"/>
      <w:jc w:val="center"/>
    </w:pPr>
    <w:rPr>
      <w:rFonts w:ascii="Times New Roman" w:hAnsi="Times New Roman"/>
      <w:b/>
      <w:sz w:val="32"/>
      <w:szCs w:val="20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EE6BDE"/>
    <w:rPr>
      <w:rFonts w:ascii="Times New Roman" w:hAnsi="Times New Roman" w:cs="Times New Roman"/>
      <w:b/>
      <w:sz w:val="20"/>
      <w:szCs w:val="20"/>
    </w:rPr>
  </w:style>
  <w:style w:type="character" w:customStyle="1" w:styleId="NoSpacingChar">
    <w:name w:val="No Spacing Char"/>
    <w:basedOn w:val="DefaultParagraphFont"/>
    <w:link w:val="NoSpacing"/>
    <w:uiPriority w:val="99"/>
    <w:locked/>
    <w:rsid w:val="00EE6BDE"/>
    <w:rPr>
      <w:rFonts w:ascii="Times New Roman" w:hAnsi="Times New Roman" w:cs="Times New Roman"/>
      <w:sz w:val="22"/>
      <w:szCs w:val="22"/>
      <w:lang w:val="ru-RU"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22915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58</TotalTime>
  <Pages>5</Pages>
  <Words>1418</Words>
  <Characters>8084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zam</cp:lastModifiedBy>
  <cp:revision>13</cp:revision>
  <dcterms:created xsi:type="dcterms:W3CDTF">2015-03-27T12:40:00Z</dcterms:created>
  <dcterms:modified xsi:type="dcterms:W3CDTF">2015-04-01T11:47:00Z</dcterms:modified>
</cp:coreProperties>
</file>