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87" w:rsidRPr="00444AFF" w:rsidRDefault="00B05B87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05B87" w:rsidRPr="00444AFF" w:rsidRDefault="00B05B87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4AFF">
        <w:rPr>
          <w:rFonts w:ascii="Times New Roman" w:hAnsi="Times New Roman"/>
          <w:sz w:val="28"/>
          <w:szCs w:val="28"/>
        </w:rPr>
        <w:t>СЕЛЬСКОГО ПОСЕЛЕНИЯ</w:t>
      </w:r>
    </w:p>
    <w:p w:rsidR="00B05B87" w:rsidRPr="00444AFF" w:rsidRDefault="00B05B87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05B87" w:rsidRPr="003422B0" w:rsidRDefault="00B05B87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РЕСПУБЛИКИ МОРДОВИЯ</w:t>
      </w:r>
    </w:p>
    <w:p w:rsidR="00B05B87" w:rsidRPr="00584D51" w:rsidRDefault="00B05B87" w:rsidP="003422B0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B05B87" w:rsidRPr="00584D51" w:rsidRDefault="00B05B87" w:rsidP="00350503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 w:rsidRPr="00584D51"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B05B87" w:rsidRPr="003422B0" w:rsidRDefault="00B05B87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05B87" w:rsidRDefault="00B05B87" w:rsidP="00F4565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второй </w:t>
      </w:r>
      <w:r w:rsidRPr="00444AF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444AFF">
        <w:rPr>
          <w:rFonts w:ascii="Times New Roman" w:hAnsi="Times New Roman"/>
          <w:sz w:val="28"/>
          <w:szCs w:val="28"/>
        </w:rPr>
        <w:t xml:space="preserve"> сельского </w:t>
      </w:r>
    </w:p>
    <w:p w:rsidR="00B05B87" w:rsidRPr="00444AFF" w:rsidRDefault="00B05B87" w:rsidP="00F4565C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44AFF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B05B87" w:rsidRPr="00444AFF" w:rsidRDefault="00B05B87" w:rsidP="003422B0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B05B87" w:rsidRDefault="00B05B87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05B87" w:rsidRDefault="00B05B87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05B87" w:rsidRPr="00270767" w:rsidRDefault="00B05B87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B05B87" w:rsidRDefault="00B05B87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05B87" w:rsidRPr="00270767" w:rsidRDefault="00B05B87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05B87" w:rsidRDefault="00B05B87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13</w:t>
      </w:r>
      <w:r w:rsidRPr="00444AF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февраля </w:t>
      </w:r>
      <w:smartTag w:uri="urn:schemas-microsoft-com:office:smarttags" w:element="metricconverter">
        <w:smartTagPr>
          <w:attr w:name="ProductID" w:val="2015 г"/>
        </w:smartTagPr>
        <w:r w:rsidRPr="00444AFF">
          <w:rPr>
            <w:rFonts w:ascii="Times New Roman" w:hAnsi="Times New Roman"/>
            <w:sz w:val="28"/>
            <w:szCs w:val="28"/>
          </w:rPr>
          <w:t>2015 г</w:t>
        </w:r>
      </w:smartTag>
      <w:r w:rsidRPr="00444AF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114</w:t>
      </w:r>
    </w:p>
    <w:p w:rsidR="00B05B87" w:rsidRDefault="00B05B87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5B87" w:rsidRDefault="00B05B87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5B87" w:rsidRPr="00F85E12" w:rsidRDefault="00B05B87" w:rsidP="00F4565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85E12">
        <w:rPr>
          <w:rFonts w:ascii="Times New Roman" w:hAnsi="Times New Roman"/>
          <w:sz w:val="28"/>
          <w:szCs w:val="28"/>
        </w:rPr>
        <w:t xml:space="preserve">. Об утверждении  отчета об исполнении бюджета по администрации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F85E12">
        <w:rPr>
          <w:rFonts w:ascii="Times New Roman" w:hAnsi="Times New Roman"/>
          <w:sz w:val="28"/>
          <w:szCs w:val="28"/>
        </w:rPr>
        <w:t xml:space="preserve">  сельского поселения Темниковского  муниципального района Республики Мордовия за 4 квартал 2014 год.</w:t>
      </w:r>
    </w:p>
    <w:p w:rsidR="00B05B87" w:rsidRPr="00D47700" w:rsidRDefault="00B05B87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05B87" w:rsidRPr="001F3E91" w:rsidRDefault="00B05B87" w:rsidP="003422B0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B05B87" w:rsidRDefault="00B05B87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05B87" w:rsidRPr="001F3E91" w:rsidRDefault="00B05B87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05B87" w:rsidRPr="001F3E91" w:rsidRDefault="00B05B87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Отчет об исполнении бюджета по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 муниципального района Республики Мордовия за 4 квартал 2014 год, принять.(см.приложение)</w:t>
      </w:r>
    </w:p>
    <w:p w:rsidR="00B05B87" w:rsidRPr="009968B7" w:rsidRDefault="00B05B87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05B87" w:rsidRPr="00270767" w:rsidRDefault="00B05B87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5B87" w:rsidRPr="00270767" w:rsidRDefault="00B05B87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5B87" w:rsidRDefault="00B05B87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05B87" w:rsidRDefault="00B05B87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</w:t>
      </w:r>
      <w:r w:rsidRPr="00787DD5">
        <w:rPr>
          <w:rFonts w:ascii="Times New Roman" w:hAnsi="Times New Roman"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7D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571DAB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B05B87" w:rsidRDefault="00B05B87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B05B87" w:rsidSect="00C308D7">
      <w:headerReference w:type="default" r:id="rId6"/>
      <w:headerReference w:type="firs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B87" w:rsidRDefault="00B05B87" w:rsidP="001922FE">
      <w:pPr>
        <w:spacing w:after="0" w:line="240" w:lineRule="auto"/>
      </w:pPr>
      <w:r>
        <w:separator/>
      </w:r>
    </w:p>
  </w:endnote>
  <w:endnote w:type="continuationSeparator" w:id="0">
    <w:p w:rsidR="00B05B87" w:rsidRDefault="00B05B87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B87" w:rsidRDefault="00B05B87" w:rsidP="001922FE">
      <w:pPr>
        <w:spacing w:after="0" w:line="240" w:lineRule="auto"/>
      </w:pPr>
      <w:r>
        <w:separator/>
      </w:r>
    </w:p>
  </w:footnote>
  <w:footnote w:type="continuationSeparator" w:id="0">
    <w:p w:rsidR="00B05B87" w:rsidRDefault="00B05B87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B87" w:rsidRDefault="00B05B87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B05B87" w:rsidRDefault="00B05B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B87" w:rsidRDefault="00B05B87">
    <w:pPr>
      <w:pStyle w:val="Header"/>
      <w:jc w:val="center"/>
    </w:pPr>
  </w:p>
  <w:p w:rsidR="00B05B87" w:rsidRDefault="00B05B8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2B0"/>
    <w:rsid w:val="000D7A3D"/>
    <w:rsid w:val="001922FE"/>
    <w:rsid w:val="001F3E91"/>
    <w:rsid w:val="00210258"/>
    <w:rsid w:val="00270767"/>
    <w:rsid w:val="00337BCE"/>
    <w:rsid w:val="003422B0"/>
    <w:rsid w:val="00350503"/>
    <w:rsid w:val="003C0215"/>
    <w:rsid w:val="00444AFF"/>
    <w:rsid w:val="00571DAB"/>
    <w:rsid w:val="00584D51"/>
    <w:rsid w:val="0060611D"/>
    <w:rsid w:val="0066497F"/>
    <w:rsid w:val="006C7317"/>
    <w:rsid w:val="00787DD5"/>
    <w:rsid w:val="0099501D"/>
    <w:rsid w:val="009968B7"/>
    <w:rsid w:val="00A13B41"/>
    <w:rsid w:val="00A52957"/>
    <w:rsid w:val="00AD2DF0"/>
    <w:rsid w:val="00B05B87"/>
    <w:rsid w:val="00C308D7"/>
    <w:rsid w:val="00D35DD6"/>
    <w:rsid w:val="00D47700"/>
    <w:rsid w:val="00E36C35"/>
    <w:rsid w:val="00EE3686"/>
    <w:rsid w:val="00F4565C"/>
    <w:rsid w:val="00F55CDA"/>
    <w:rsid w:val="00F8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B0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3422B0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422B0"/>
    <w:rPr>
      <w:rFonts w:eastAsia="Times New Roman" w:cs="Times New Roman"/>
      <w:sz w:val="22"/>
      <w:szCs w:val="22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22B0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2B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150</Words>
  <Characters>857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10</cp:revision>
  <cp:lastPrinted>2015-03-10T08:35:00Z</cp:lastPrinted>
  <dcterms:created xsi:type="dcterms:W3CDTF">2015-03-08T19:18:00Z</dcterms:created>
  <dcterms:modified xsi:type="dcterms:W3CDTF">2015-03-10T11:39:00Z</dcterms:modified>
</cp:coreProperties>
</file>