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ECE" w:rsidRPr="00444AFF" w:rsidRDefault="009E3ECE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9E3ECE" w:rsidRPr="00444AFF" w:rsidRDefault="009E3ECE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444AFF">
        <w:rPr>
          <w:rFonts w:ascii="Times New Roman" w:hAnsi="Times New Roman"/>
          <w:sz w:val="28"/>
          <w:szCs w:val="28"/>
        </w:rPr>
        <w:t>СЕЛЬСКОГО ПОСЕЛЕНИЯ</w:t>
      </w:r>
    </w:p>
    <w:p w:rsidR="009E3ECE" w:rsidRPr="00444AFF" w:rsidRDefault="009E3ECE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9E3ECE" w:rsidRPr="003422B0" w:rsidRDefault="009E3ECE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РЕСПУБЛИКИ МОРДОВИЯ</w:t>
      </w:r>
    </w:p>
    <w:p w:rsidR="009E3ECE" w:rsidRPr="00584D51" w:rsidRDefault="009E3ECE" w:rsidP="003422B0">
      <w:pPr>
        <w:pStyle w:val="NoSpacing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9E3ECE" w:rsidRPr="00584D51" w:rsidRDefault="009E3ECE" w:rsidP="00350503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28"/>
        </w:rPr>
      </w:pPr>
      <w:r w:rsidRPr="00584D51"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9E3ECE" w:rsidRPr="003422B0" w:rsidRDefault="009E3ECE" w:rsidP="00F4565C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9E3ECE" w:rsidRDefault="009E3ECE" w:rsidP="00F4565C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Двадцать третьей </w:t>
      </w:r>
      <w:r w:rsidRPr="00444AFF">
        <w:rPr>
          <w:rFonts w:ascii="Times New Roman" w:hAnsi="Times New Roman"/>
          <w:sz w:val="28"/>
          <w:szCs w:val="28"/>
        </w:rPr>
        <w:t xml:space="preserve">сессии Совета депутатов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444AFF">
        <w:rPr>
          <w:rFonts w:ascii="Times New Roman" w:hAnsi="Times New Roman"/>
          <w:sz w:val="28"/>
          <w:szCs w:val="28"/>
        </w:rPr>
        <w:t xml:space="preserve"> сельского </w:t>
      </w:r>
    </w:p>
    <w:p w:rsidR="009E3ECE" w:rsidRPr="00444AFF" w:rsidRDefault="009E3ECE" w:rsidP="00F4565C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444AFF">
        <w:rPr>
          <w:rFonts w:ascii="Times New Roman" w:hAnsi="Times New Roman"/>
          <w:sz w:val="28"/>
          <w:szCs w:val="28"/>
        </w:rPr>
        <w:t>поселения Темниковского муниципального района пятого созыва</w:t>
      </w:r>
    </w:p>
    <w:p w:rsidR="009E3ECE" w:rsidRPr="00444AFF" w:rsidRDefault="009E3ECE" w:rsidP="003422B0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9E3ECE" w:rsidRDefault="009E3ECE" w:rsidP="001F3E91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3ECE" w:rsidRDefault="009E3ECE" w:rsidP="001F3E91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3ECE" w:rsidRPr="00270767" w:rsidRDefault="009E3ECE" w:rsidP="00350503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9E3ECE" w:rsidRDefault="009E3ECE" w:rsidP="00350503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3ECE" w:rsidRPr="00270767" w:rsidRDefault="009E3ECE" w:rsidP="00350503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3ECE" w:rsidRDefault="009E3ECE" w:rsidP="003422B0">
      <w:pPr>
        <w:pStyle w:val="NoSpacing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20</w:t>
      </w:r>
      <w:r w:rsidRPr="00444AF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апреля  </w:t>
      </w:r>
      <w:smartTag w:uri="urn:schemas-microsoft-com:office:smarttags" w:element="metricconverter">
        <w:smartTagPr>
          <w:attr w:name="ProductID" w:val="2015 г"/>
        </w:smartTagPr>
        <w:r w:rsidRPr="00444AFF">
          <w:rPr>
            <w:rFonts w:ascii="Times New Roman" w:hAnsi="Times New Roman"/>
            <w:sz w:val="28"/>
            <w:szCs w:val="28"/>
          </w:rPr>
          <w:t>2015 г</w:t>
        </w:r>
      </w:smartTag>
      <w:r w:rsidRPr="00444AFF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№ 115</w:t>
      </w:r>
    </w:p>
    <w:p w:rsidR="009E3ECE" w:rsidRDefault="009E3ECE" w:rsidP="001F3E91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3ECE" w:rsidRDefault="009E3ECE" w:rsidP="001F3E91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3ECE" w:rsidRPr="00F85E12" w:rsidRDefault="009E3ECE" w:rsidP="00B96E0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отчета об исполнении бюджета Русско-Тювеевского сельского поселения Темниковского муниципального района за 2014 год</w:t>
      </w:r>
      <w:r w:rsidRPr="00F85E12">
        <w:rPr>
          <w:rFonts w:ascii="Times New Roman" w:hAnsi="Times New Roman"/>
          <w:sz w:val="28"/>
          <w:szCs w:val="28"/>
        </w:rPr>
        <w:t>.</w:t>
      </w:r>
    </w:p>
    <w:p w:rsidR="009E3ECE" w:rsidRPr="00D47700" w:rsidRDefault="009E3ECE" w:rsidP="00F4565C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9E3ECE" w:rsidRPr="001F3E91" w:rsidRDefault="009E3ECE" w:rsidP="003422B0">
      <w:pPr>
        <w:pStyle w:val="NoSpacing"/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1F3E91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Русско-Тювеевского 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муниципального района р е ш и л:</w:t>
      </w:r>
    </w:p>
    <w:p w:rsidR="009E3ECE" w:rsidRDefault="009E3ECE" w:rsidP="001F3E91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E3ECE" w:rsidRPr="001F3E91" w:rsidRDefault="009E3ECE" w:rsidP="001F3E91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E3ECE" w:rsidRPr="001F3E91" w:rsidRDefault="009E3ECE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F3E91">
        <w:rPr>
          <w:rFonts w:ascii="Times New Roman" w:hAnsi="Times New Roman"/>
          <w:color w:val="000000"/>
          <w:sz w:val="28"/>
          <w:szCs w:val="28"/>
        </w:rPr>
        <w:t xml:space="preserve">Отчет об исполнении бюджета по администрации </w:t>
      </w:r>
      <w:r>
        <w:rPr>
          <w:rFonts w:ascii="Times New Roman" w:hAnsi="Times New Roman"/>
          <w:color w:val="000000"/>
          <w:sz w:val="28"/>
          <w:szCs w:val="28"/>
        </w:rPr>
        <w:t xml:space="preserve">Русско-Тювеевского 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 муниципального района Республики Мордовия за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F3E91">
        <w:rPr>
          <w:rFonts w:ascii="Times New Roman" w:hAnsi="Times New Roman"/>
          <w:color w:val="000000"/>
          <w:sz w:val="28"/>
          <w:szCs w:val="28"/>
        </w:rPr>
        <w:t>2014 год, принять.(см.приложение)</w:t>
      </w:r>
    </w:p>
    <w:p w:rsidR="009E3ECE" w:rsidRPr="009968B7" w:rsidRDefault="009E3ECE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E3ECE" w:rsidRPr="00270767" w:rsidRDefault="009E3ECE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3ECE" w:rsidRPr="00270767" w:rsidRDefault="009E3ECE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3ECE" w:rsidRDefault="009E3ECE" w:rsidP="00350503">
      <w:pPr>
        <w:pStyle w:val="NoSpacing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9E3ECE" w:rsidRDefault="009E3ECE" w:rsidP="00350503">
      <w:pPr>
        <w:pStyle w:val="NoSpacing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 </w:t>
      </w:r>
      <w:r w:rsidRPr="00787DD5">
        <w:rPr>
          <w:rFonts w:ascii="Times New Roman" w:hAnsi="Times New Roman"/>
          <w:sz w:val="28"/>
          <w:szCs w:val="28"/>
        </w:rPr>
        <w:t xml:space="preserve">сельского поселения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787DD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</w:t>
      </w:r>
      <w:r w:rsidRPr="00571DAB">
        <w:rPr>
          <w:rFonts w:ascii="Times New Roman" w:hAnsi="Times New Roman"/>
          <w:sz w:val="28"/>
          <w:szCs w:val="28"/>
        </w:rPr>
        <w:t xml:space="preserve">.В. </w:t>
      </w:r>
      <w:r>
        <w:rPr>
          <w:rFonts w:ascii="Times New Roman" w:hAnsi="Times New Roman"/>
          <w:sz w:val="28"/>
          <w:szCs w:val="28"/>
        </w:rPr>
        <w:t>Колпаков</w:t>
      </w:r>
    </w:p>
    <w:p w:rsidR="009E3ECE" w:rsidRDefault="009E3ECE" w:rsidP="003422B0">
      <w:pPr>
        <w:pStyle w:val="NoSpacing"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sectPr w:rsidR="009E3ECE" w:rsidSect="00C308D7">
      <w:headerReference w:type="default" r:id="rId6"/>
      <w:headerReference w:type="firs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ECE" w:rsidRDefault="009E3ECE" w:rsidP="001922FE">
      <w:pPr>
        <w:spacing w:after="0" w:line="240" w:lineRule="auto"/>
      </w:pPr>
      <w:r>
        <w:separator/>
      </w:r>
    </w:p>
  </w:endnote>
  <w:endnote w:type="continuationSeparator" w:id="0">
    <w:p w:rsidR="009E3ECE" w:rsidRDefault="009E3ECE" w:rsidP="00192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ECE" w:rsidRDefault="009E3ECE" w:rsidP="001922FE">
      <w:pPr>
        <w:spacing w:after="0" w:line="240" w:lineRule="auto"/>
      </w:pPr>
      <w:r>
        <w:separator/>
      </w:r>
    </w:p>
  </w:footnote>
  <w:footnote w:type="continuationSeparator" w:id="0">
    <w:p w:rsidR="009E3ECE" w:rsidRDefault="009E3ECE" w:rsidP="00192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ECE" w:rsidRDefault="009E3ECE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9E3ECE" w:rsidRDefault="009E3EC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ECE" w:rsidRDefault="009E3ECE">
    <w:pPr>
      <w:pStyle w:val="Header"/>
      <w:jc w:val="center"/>
    </w:pPr>
  </w:p>
  <w:p w:rsidR="009E3ECE" w:rsidRDefault="009E3EC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22B0"/>
    <w:rsid w:val="000D7A3D"/>
    <w:rsid w:val="001922FE"/>
    <w:rsid w:val="001F3E91"/>
    <w:rsid w:val="00210258"/>
    <w:rsid w:val="002578EE"/>
    <w:rsid w:val="00270767"/>
    <w:rsid w:val="0033300B"/>
    <w:rsid w:val="00337BCE"/>
    <w:rsid w:val="003422B0"/>
    <w:rsid w:val="00350503"/>
    <w:rsid w:val="003C0215"/>
    <w:rsid w:val="00444AFF"/>
    <w:rsid w:val="00571DAB"/>
    <w:rsid w:val="00584D51"/>
    <w:rsid w:val="0060611D"/>
    <w:rsid w:val="0066497F"/>
    <w:rsid w:val="006C7317"/>
    <w:rsid w:val="00787DD5"/>
    <w:rsid w:val="0099501D"/>
    <w:rsid w:val="009968B7"/>
    <w:rsid w:val="009E3ECE"/>
    <w:rsid w:val="00A13B41"/>
    <w:rsid w:val="00A52957"/>
    <w:rsid w:val="00AD2DF0"/>
    <w:rsid w:val="00B05B87"/>
    <w:rsid w:val="00B96E0C"/>
    <w:rsid w:val="00C308D7"/>
    <w:rsid w:val="00D35DD6"/>
    <w:rsid w:val="00D47700"/>
    <w:rsid w:val="00E36C35"/>
    <w:rsid w:val="00EE3686"/>
    <w:rsid w:val="00F4565C"/>
    <w:rsid w:val="00F55CDA"/>
    <w:rsid w:val="00F8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2B0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3422B0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3422B0"/>
    <w:rPr>
      <w:rFonts w:eastAsia="Times New Roman" w:cs="Times New Roman"/>
      <w:sz w:val="22"/>
      <w:szCs w:val="22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3422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422B0"/>
    <w:rPr>
      <w:rFonts w:eastAsia="Times New Rom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42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2B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1</Pages>
  <Words>141</Words>
  <Characters>806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zam</cp:lastModifiedBy>
  <cp:revision>11</cp:revision>
  <cp:lastPrinted>2015-03-10T08:35:00Z</cp:lastPrinted>
  <dcterms:created xsi:type="dcterms:W3CDTF">2015-03-08T19:18:00Z</dcterms:created>
  <dcterms:modified xsi:type="dcterms:W3CDTF">2015-04-27T09:06:00Z</dcterms:modified>
</cp:coreProperties>
</file>