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F9" w:rsidRPr="00444AFF" w:rsidRDefault="005F32F9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5F32F9" w:rsidRPr="00444AFF" w:rsidRDefault="005F32F9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44AFF">
        <w:rPr>
          <w:rFonts w:ascii="Times New Roman" w:hAnsi="Times New Roman"/>
          <w:sz w:val="28"/>
          <w:szCs w:val="28"/>
        </w:rPr>
        <w:t>СЕЛЬСКОГО ПОСЕЛЕНИЯ</w:t>
      </w:r>
    </w:p>
    <w:p w:rsidR="005F32F9" w:rsidRPr="00444AFF" w:rsidRDefault="005F32F9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5F32F9" w:rsidRPr="003422B0" w:rsidRDefault="005F32F9" w:rsidP="003422B0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РЕСПУБЛИКИ МОРДОВИЯ</w:t>
      </w:r>
    </w:p>
    <w:p w:rsidR="005F32F9" w:rsidRPr="00584D51" w:rsidRDefault="005F32F9" w:rsidP="003422B0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5F32F9" w:rsidRPr="00584D51" w:rsidRDefault="005F32F9" w:rsidP="00350503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 w:rsidRPr="00584D51"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5F32F9" w:rsidRPr="003422B0" w:rsidRDefault="005F32F9" w:rsidP="00F4565C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5F32F9" w:rsidRDefault="005F32F9" w:rsidP="00F4565C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Двадцать третьей </w:t>
      </w:r>
      <w:r w:rsidRPr="00444AFF">
        <w:rPr>
          <w:rFonts w:ascii="Times New Roman" w:hAnsi="Times New Roman"/>
          <w:sz w:val="28"/>
          <w:szCs w:val="28"/>
        </w:rPr>
        <w:t xml:space="preserve">сессии Совета депутатов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444AFF">
        <w:rPr>
          <w:rFonts w:ascii="Times New Roman" w:hAnsi="Times New Roman"/>
          <w:sz w:val="28"/>
          <w:szCs w:val="28"/>
        </w:rPr>
        <w:t xml:space="preserve"> сельского </w:t>
      </w:r>
    </w:p>
    <w:p w:rsidR="005F32F9" w:rsidRPr="00444AFF" w:rsidRDefault="005F32F9" w:rsidP="00F4565C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444AFF">
        <w:rPr>
          <w:rFonts w:ascii="Times New Roman" w:hAnsi="Times New Roman"/>
          <w:sz w:val="28"/>
          <w:szCs w:val="28"/>
        </w:rPr>
        <w:t>поселения Темниковского муниципального района пятого созыва</w:t>
      </w:r>
    </w:p>
    <w:p w:rsidR="005F32F9" w:rsidRPr="00444AFF" w:rsidRDefault="005F32F9" w:rsidP="003422B0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5F32F9" w:rsidRDefault="005F32F9" w:rsidP="001F3E91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F32F9" w:rsidRDefault="005F32F9" w:rsidP="001F3E91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F32F9" w:rsidRPr="00270767" w:rsidRDefault="005F32F9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5F32F9" w:rsidRDefault="005F32F9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F32F9" w:rsidRPr="00270767" w:rsidRDefault="005F32F9" w:rsidP="00350503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F32F9" w:rsidRDefault="005F32F9" w:rsidP="003422B0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444AFF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20</w:t>
      </w:r>
      <w:r w:rsidRPr="00444AF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апреля  </w:t>
      </w:r>
      <w:smartTag w:uri="urn:schemas-microsoft-com:office:smarttags" w:element="metricconverter">
        <w:smartTagPr>
          <w:attr w:name="ProductID" w:val="2015 г"/>
        </w:smartTagPr>
        <w:r w:rsidRPr="00444AFF">
          <w:rPr>
            <w:rFonts w:ascii="Times New Roman" w:hAnsi="Times New Roman"/>
            <w:sz w:val="28"/>
            <w:szCs w:val="28"/>
          </w:rPr>
          <w:t>2015 г</w:t>
        </w:r>
      </w:smartTag>
      <w:r w:rsidRPr="00444AF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№ 116</w:t>
      </w:r>
    </w:p>
    <w:p w:rsidR="005F32F9" w:rsidRDefault="005F32F9" w:rsidP="001F3E9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32F9" w:rsidRDefault="005F32F9" w:rsidP="001F3E91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32F9" w:rsidRPr="00F85E12" w:rsidRDefault="005F32F9" w:rsidP="004E57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85E12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принятии осуществления части полномочий по решению вопросов местного значения органов местного самоуправления Темниковского муниципального района Республики Мордовия Русско- Тювеевскому сельскому поселению Темниковского муниципального района Республики Мордовия.</w:t>
      </w:r>
    </w:p>
    <w:p w:rsidR="005F32F9" w:rsidRPr="00D47700" w:rsidRDefault="005F32F9" w:rsidP="00F4565C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5F32F9" w:rsidRPr="004E572B" w:rsidRDefault="005F32F9" w:rsidP="004E572B">
      <w:pPr>
        <w:ind w:firstLine="720"/>
        <w:rPr>
          <w:rFonts w:ascii="Times New Roman" w:hAnsi="Times New Roman"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t xml:space="preserve">     В соответствии с </w:t>
      </w:r>
      <w:r w:rsidRPr="004E572B">
        <w:rPr>
          <w:rStyle w:val="a"/>
          <w:rFonts w:ascii="Times New Roman" w:hAnsi="Times New Roman"/>
          <w:b w:val="0"/>
          <w:sz w:val="28"/>
          <w:szCs w:val="28"/>
        </w:rPr>
        <w:t>частью 4 статьи 15</w:t>
      </w:r>
      <w:r w:rsidRPr="004E572B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руководствуясь решением Совета депутатов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E572B">
        <w:rPr>
          <w:rFonts w:ascii="Times New Roman" w:hAnsi="Times New Roman"/>
          <w:sz w:val="28"/>
          <w:szCs w:val="28"/>
        </w:rPr>
        <w:t xml:space="preserve">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sz w:val="28"/>
          <w:szCs w:val="28"/>
        </w:rPr>
        <w:t xml:space="preserve">90 </w:t>
      </w:r>
      <w:r w:rsidRPr="004E572B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06 июня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 xml:space="preserve">2014 </w:t>
        </w:r>
        <w:r w:rsidRPr="004E572B">
          <w:rPr>
            <w:rFonts w:ascii="Times New Roman" w:hAnsi="Times New Roman"/>
            <w:sz w:val="28"/>
            <w:szCs w:val="28"/>
          </w:rPr>
          <w:t>г</w:t>
        </w:r>
      </w:smartTag>
      <w:r w:rsidRPr="004E572B">
        <w:rPr>
          <w:rFonts w:ascii="Times New Roman" w:hAnsi="Times New Roman"/>
          <w:sz w:val="28"/>
          <w:szCs w:val="28"/>
        </w:rPr>
        <w:t xml:space="preserve">. «Об утверждении Порядка заключения соглашений между органами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E572B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и органами местного самоуправления Темниковского муниципального района о передаче осуществления части полномочий по решению вопросов местного значения», </w:t>
      </w:r>
      <w:r w:rsidRPr="004E572B">
        <w:rPr>
          <w:rStyle w:val="a"/>
          <w:rFonts w:ascii="Times New Roman" w:hAnsi="Times New Roman"/>
          <w:b w:val="0"/>
          <w:sz w:val="28"/>
          <w:szCs w:val="28"/>
        </w:rPr>
        <w:t>Уставом</w:t>
      </w:r>
      <w:r w:rsidRPr="004E57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E572B">
        <w:rPr>
          <w:rFonts w:ascii="Times New Roman" w:hAnsi="Times New Roman"/>
          <w:sz w:val="28"/>
          <w:szCs w:val="28"/>
        </w:rPr>
        <w:t>сельского поселения  Темниковского муниципального района Республики Мордовия, Совет депутатов</w:t>
      </w:r>
      <w:r>
        <w:rPr>
          <w:rFonts w:ascii="Times New Roman" w:hAnsi="Times New Roman"/>
          <w:sz w:val="28"/>
          <w:szCs w:val="28"/>
        </w:rPr>
        <w:t xml:space="preserve"> Русско-Тювеевского </w:t>
      </w:r>
      <w:r w:rsidRPr="004E572B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</w:t>
      </w:r>
      <w:r w:rsidRPr="004E572B">
        <w:rPr>
          <w:rFonts w:ascii="Times New Roman" w:hAnsi="Times New Roman"/>
          <w:b/>
          <w:sz w:val="28"/>
          <w:szCs w:val="28"/>
        </w:rPr>
        <w:t>р е ш и л:</w:t>
      </w:r>
    </w:p>
    <w:p w:rsidR="005F32F9" w:rsidRPr="004E572B" w:rsidRDefault="005F32F9" w:rsidP="004E572B">
      <w:pPr>
        <w:rPr>
          <w:rFonts w:ascii="Times New Roman" w:hAnsi="Times New Roman"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t xml:space="preserve">     </w:t>
      </w:r>
      <w:bookmarkStart w:id="0" w:name="sub_2"/>
      <w:r w:rsidRPr="004E572B">
        <w:rPr>
          <w:rFonts w:ascii="Times New Roman" w:hAnsi="Times New Roman"/>
          <w:sz w:val="28"/>
          <w:szCs w:val="28"/>
        </w:rPr>
        <w:t xml:space="preserve">1. </w:t>
      </w:r>
      <w:bookmarkStart w:id="1" w:name="sub_1"/>
      <w:r w:rsidRPr="004E572B">
        <w:rPr>
          <w:rFonts w:ascii="Times New Roman" w:hAnsi="Times New Roman"/>
          <w:sz w:val="28"/>
          <w:szCs w:val="28"/>
        </w:rPr>
        <w:t>Принять осуществление части полномочий органов местного самоуправления Темниковского муниципального района Республики Мордовия органами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Русско-Тювеевского </w:t>
      </w:r>
      <w:r w:rsidRPr="004E572B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по решению следующих вопросов местного значения:</w:t>
      </w:r>
    </w:p>
    <w:bookmarkEnd w:id="1"/>
    <w:p w:rsidR="005F32F9" w:rsidRPr="004E572B" w:rsidRDefault="005F32F9" w:rsidP="004E572B">
      <w:pPr>
        <w:jc w:val="both"/>
        <w:rPr>
          <w:rFonts w:ascii="Times New Roman" w:hAnsi="Times New Roman"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t xml:space="preserve">     1)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5F32F9" w:rsidRPr="004E572B" w:rsidRDefault="005F32F9" w:rsidP="004E572B">
      <w:pPr>
        <w:jc w:val="both"/>
        <w:rPr>
          <w:rFonts w:ascii="Times New Roman" w:hAnsi="Times New Roman"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t xml:space="preserve">     2) 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5F32F9" w:rsidRPr="004E572B" w:rsidRDefault="005F32F9" w:rsidP="004E572B">
      <w:pPr>
        <w:jc w:val="both"/>
        <w:rPr>
          <w:rFonts w:ascii="Times New Roman" w:hAnsi="Times New Roman"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t xml:space="preserve">    3)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законодательством;</w:t>
      </w:r>
    </w:p>
    <w:p w:rsidR="005F32F9" w:rsidRPr="004E572B" w:rsidRDefault="005F32F9" w:rsidP="004E572B">
      <w:pPr>
        <w:rPr>
          <w:rFonts w:ascii="Times New Roman" w:hAnsi="Times New Roman"/>
          <w:sz w:val="24"/>
          <w:szCs w:val="24"/>
        </w:rPr>
      </w:pPr>
      <w:r w:rsidRPr="004E572B">
        <w:rPr>
          <w:rFonts w:ascii="Times New Roman" w:hAnsi="Times New Roman"/>
          <w:sz w:val="28"/>
          <w:szCs w:val="28"/>
        </w:rPr>
        <w:t xml:space="preserve">    4)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5F32F9" w:rsidRPr="004E572B" w:rsidRDefault="005F32F9" w:rsidP="004E572B">
      <w:pPr>
        <w:jc w:val="both"/>
        <w:rPr>
          <w:rFonts w:ascii="Times New Roman" w:hAnsi="Times New Roman"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t xml:space="preserve">    5) организация сбора и вывоза бытовых отходов и мусора;</w:t>
      </w:r>
    </w:p>
    <w:p w:rsidR="005F32F9" w:rsidRPr="004E572B" w:rsidRDefault="005F32F9" w:rsidP="004E572B">
      <w:pPr>
        <w:jc w:val="both"/>
        <w:rPr>
          <w:rFonts w:ascii="Times New Roman" w:hAnsi="Times New Roman"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t xml:space="preserve">    6)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характера.</w:t>
      </w:r>
      <w:bookmarkStart w:id="2" w:name="sub_4"/>
    </w:p>
    <w:p w:rsidR="005F32F9" w:rsidRPr="004E572B" w:rsidRDefault="005F32F9" w:rsidP="004E572B">
      <w:pPr>
        <w:jc w:val="both"/>
        <w:rPr>
          <w:rFonts w:ascii="Times New Roman" w:hAnsi="Times New Roman"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t xml:space="preserve">     2. Направить настоящее Решение органам местного самоуправления </w:t>
      </w:r>
      <w:bookmarkEnd w:id="2"/>
      <w:r w:rsidRPr="004E572B"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Мордовия.</w:t>
      </w:r>
    </w:p>
    <w:p w:rsidR="005F32F9" w:rsidRPr="004E572B" w:rsidRDefault="005F32F9" w:rsidP="004E572B">
      <w:pPr>
        <w:rPr>
          <w:rFonts w:ascii="Times New Roman" w:hAnsi="Times New Roman"/>
          <w:sz w:val="28"/>
          <w:szCs w:val="28"/>
        </w:rPr>
      </w:pPr>
      <w:r w:rsidRPr="004E572B">
        <w:rPr>
          <w:rFonts w:ascii="Times New Roman" w:hAnsi="Times New Roman"/>
          <w:sz w:val="28"/>
          <w:szCs w:val="28"/>
        </w:rPr>
        <w:t xml:space="preserve">     3. </w:t>
      </w:r>
      <w:bookmarkEnd w:id="0"/>
      <w:r w:rsidRPr="004E572B">
        <w:rPr>
          <w:rFonts w:ascii="Times New Roman" w:hAnsi="Times New Roman"/>
          <w:sz w:val="28"/>
          <w:szCs w:val="28"/>
        </w:rPr>
        <w:t xml:space="preserve">Главе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E572B">
        <w:rPr>
          <w:rFonts w:ascii="Times New Roman" w:hAnsi="Times New Roman"/>
          <w:sz w:val="28"/>
          <w:szCs w:val="28"/>
        </w:rPr>
        <w:t xml:space="preserve">сельского поселения Темниковского муниципального района Республики Мордовия заключить с главой администрации Темниковского муниципального района Республики Мордовия Соглашения о передаче осуществления части полномочий (указанных в пункте 1 настоящего Решения) по решению вопроса местного значения органов местного самоуправления Темниковского муниципального района органам местного самоуправления </w:t>
      </w:r>
      <w:r>
        <w:rPr>
          <w:rFonts w:ascii="Times New Roman" w:hAnsi="Times New Roman"/>
          <w:sz w:val="28"/>
          <w:szCs w:val="28"/>
        </w:rPr>
        <w:t xml:space="preserve">Русско-Тювеевского </w:t>
      </w:r>
      <w:r w:rsidRPr="004E572B">
        <w:rPr>
          <w:rFonts w:ascii="Times New Roman" w:hAnsi="Times New Roman"/>
          <w:sz w:val="28"/>
          <w:szCs w:val="28"/>
        </w:rPr>
        <w:t xml:space="preserve"> сельского поселения Темниковского муниципального района Республики Мордовия на срок до 01.01.2016 г.</w:t>
      </w:r>
    </w:p>
    <w:p w:rsidR="005F32F9" w:rsidRPr="004E572B" w:rsidRDefault="005F32F9" w:rsidP="004E572B">
      <w:pPr>
        <w:pStyle w:val="Heading1"/>
        <w:jc w:val="both"/>
        <w:rPr>
          <w:b/>
          <w:szCs w:val="28"/>
        </w:rPr>
      </w:pPr>
      <w:r w:rsidRPr="004E572B">
        <w:rPr>
          <w:szCs w:val="28"/>
        </w:rPr>
        <w:t xml:space="preserve">    4. Настоящее решение вступает в силу со дня его официального опубликования.</w:t>
      </w:r>
    </w:p>
    <w:p w:rsidR="005F32F9" w:rsidRPr="004E572B" w:rsidRDefault="005F32F9" w:rsidP="004E572B">
      <w:pPr>
        <w:jc w:val="both"/>
        <w:rPr>
          <w:rFonts w:ascii="Times New Roman" w:hAnsi="Times New Roman"/>
          <w:sz w:val="28"/>
          <w:szCs w:val="28"/>
        </w:rPr>
      </w:pPr>
    </w:p>
    <w:p w:rsidR="005F32F9" w:rsidRPr="004E572B" w:rsidRDefault="005F32F9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F32F9" w:rsidRPr="00270767" w:rsidRDefault="005F32F9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32F9" w:rsidRPr="00270767" w:rsidRDefault="005F32F9" w:rsidP="003422B0">
      <w:pPr>
        <w:pStyle w:val="NoSpacing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32F9" w:rsidRDefault="005F32F9" w:rsidP="00350503">
      <w:pPr>
        <w:pStyle w:val="NoSpacing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5F32F9" w:rsidRDefault="005F32F9" w:rsidP="00350503">
      <w:pPr>
        <w:pStyle w:val="NoSpacing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</w:t>
      </w:r>
      <w:r w:rsidRPr="00787DD5">
        <w:rPr>
          <w:rFonts w:ascii="Times New Roman" w:hAnsi="Times New Roman"/>
          <w:sz w:val="28"/>
          <w:szCs w:val="28"/>
        </w:rPr>
        <w:t xml:space="preserve">сельского поселения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787D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С</w:t>
      </w:r>
      <w:r w:rsidRPr="00571DAB">
        <w:rPr>
          <w:rFonts w:ascii="Times New Roman" w:hAnsi="Times New Roman"/>
          <w:sz w:val="28"/>
          <w:szCs w:val="28"/>
        </w:rPr>
        <w:t xml:space="preserve">.В. </w:t>
      </w:r>
      <w:r>
        <w:rPr>
          <w:rFonts w:ascii="Times New Roman" w:hAnsi="Times New Roman"/>
          <w:sz w:val="28"/>
          <w:szCs w:val="28"/>
        </w:rPr>
        <w:t>Колпаков</w:t>
      </w:r>
    </w:p>
    <w:p w:rsidR="005F32F9" w:rsidRDefault="005F32F9" w:rsidP="003422B0">
      <w:pPr>
        <w:pStyle w:val="NoSpacing"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sectPr w:rsidR="005F32F9" w:rsidSect="00C308D7">
      <w:headerReference w:type="default" r:id="rId6"/>
      <w:headerReference w:type="firs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2F9" w:rsidRDefault="005F32F9" w:rsidP="001922FE">
      <w:pPr>
        <w:spacing w:after="0" w:line="240" w:lineRule="auto"/>
      </w:pPr>
      <w:r>
        <w:separator/>
      </w:r>
    </w:p>
  </w:endnote>
  <w:endnote w:type="continuationSeparator" w:id="0">
    <w:p w:rsidR="005F32F9" w:rsidRDefault="005F32F9" w:rsidP="0019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2F9" w:rsidRDefault="005F32F9" w:rsidP="001922FE">
      <w:pPr>
        <w:spacing w:after="0" w:line="240" w:lineRule="auto"/>
      </w:pPr>
      <w:r>
        <w:separator/>
      </w:r>
    </w:p>
  </w:footnote>
  <w:footnote w:type="continuationSeparator" w:id="0">
    <w:p w:rsidR="005F32F9" w:rsidRDefault="005F32F9" w:rsidP="00192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2F9" w:rsidRDefault="005F32F9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5F32F9" w:rsidRDefault="005F32F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2F9" w:rsidRDefault="005F32F9">
    <w:pPr>
      <w:pStyle w:val="Header"/>
      <w:jc w:val="center"/>
    </w:pPr>
  </w:p>
  <w:p w:rsidR="005F32F9" w:rsidRDefault="005F32F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2B0"/>
    <w:rsid w:val="00053930"/>
    <w:rsid w:val="000D7A3D"/>
    <w:rsid w:val="001922FE"/>
    <w:rsid w:val="001F30CB"/>
    <w:rsid w:val="001F3E91"/>
    <w:rsid w:val="00210258"/>
    <w:rsid w:val="002578EE"/>
    <w:rsid w:val="00270767"/>
    <w:rsid w:val="002C48BC"/>
    <w:rsid w:val="00320F20"/>
    <w:rsid w:val="00322485"/>
    <w:rsid w:val="0033300B"/>
    <w:rsid w:val="00337BCE"/>
    <w:rsid w:val="003422B0"/>
    <w:rsid w:val="00350503"/>
    <w:rsid w:val="003A0900"/>
    <w:rsid w:val="003C0215"/>
    <w:rsid w:val="00444AFF"/>
    <w:rsid w:val="004E572B"/>
    <w:rsid w:val="00523B2A"/>
    <w:rsid w:val="00571DAB"/>
    <w:rsid w:val="00584D51"/>
    <w:rsid w:val="005F32F9"/>
    <w:rsid w:val="0060611D"/>
    <w:rsid w:val="0066497F"/>
    <w:rsid w:val="006C7317"/>
    <w:rsid w:val="00710CAD"/>
    <w:rsid w:val="00787DD5"/>
    <w:rsid w:val="0099501D"/>
    <w:rsid w:val="009968B7"/>
    <w:rsid w:val="009E3ECE"/>
    <w:rsid w:val="00A13B41"/>
    <w:rsid w:val="00A33C3A"/>
    <w:rsid w:val="00A52957"/>
    <w:rsid w:val="00AD2DF0"/>
    <w:rsid w:val="00AE26CF"/>
    <w:rsid w:val="00B05B87"/>
    <w:rsid w:val="00B96E0C"/>
    <w:rsid w:val="00C308D7"/>
    <w:rsid w:val="00C80E58"/>
    <w:rsid w:val="00D35DD6"/>
    <w:rsid w:val="00D47700"/>
    <w:rsid w:val="00E36C35"/>
    <w:rsid w:val="00EE3686"/>
    <w:rsid w:val="00F4565C"/>
    <w:rsid w:val="00F55CDA"/>
    <w:rsid w:val="00F8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2B0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E572B"/>
    <w:pPr>
      <w:keepNext/>
      <w:spacing w:after="0" w:line="240" w:lineRule="auto"/>
      <w:outlineLvl w:val="0"/>
    </w:pPr>
    <w:rPr>
      <w:rFonts w:ascii="Times New Roman" w:eastAsia="Calibri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0CAD"/>
    <w:rPr>
      <w:rFonts w:ascii="Cambria" w:hAnsi="Cambria" w:cs="Times New Roman"/>
      <w:b/>
      <w:bCs/>
      <w:kern w:val="32"/>
      <w:sz w:val="32"/>
      <w:szCs w:val="32"/>
    </w:rPr>
  </w:style>
  <w:style w:type="paragraph" w:styleId="NoSpacing">
    <w:name w:val="No Spacing"/>
    <w:link w:val="NoSpacingChar"/>
    <w:uiPriority w:val="99"/>
    <w:qFormat/>
    <w:rsid w:val="003422B0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3422B0"/>
    <w:rPr>
      <w:rFonts w:eastAsia="Times New Roman" w:cs="Times New Roman"/>
      <w:sz w:val="22"/>
      <w:szCs w:val="22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3422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422B0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42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2B0"/>
    <w:rPr>
      <w:rFonts w:ascii="Tahoma" w:hAnsi="Tahoma" w:cs="Tahoma"/>
      <w:sz w:val="16"/>
      <w:szCs w:val="16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4E572B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</TotalTime>
  <Pages>3</Pages>
  <Words>658</Words>
  <Characters>3754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14</cp:revision>
  <cp:lastPrinted>2015-03-10T08:35:00Z</cp:lastPrinted>
  <dcterms:created xsi:type="dcterms:W3CDTF">2015-03-08T19:18:00Z</dcterms:created>
  <dcterms:modified xsi:type="dcterms:W3CDTF">2015-05-12T12:47:00Z</dcterms:modified>
</cp:coreProperties>
</file>