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F7" w:rsidRPr="005D32BA" w:rsidRDefault="008F22F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8F22F7" w:rsidRPr="005D32BA" w:rsidRDefault="008F22F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5D32B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F22F7" w:rsidRPr="005D32BA" w:rsidRDefault="008F22F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8F22F7" w:rsidRPr="005D32BA" w:rsidRDefault="008F22F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РЕСПУБЛИКИ МОРДОВИЯ</w:t>
      </w:r>
    </w:p>
    <w:p w:rsidR="008F22F7" w:rsidRDefault="008F22F7" w:rsidP="0021657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21657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F22F7" w:rsidRPr="00216579" w:rsidRDefault="008F22F7" w:rsidP="00A26E58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34"/>
        </w:rPr>
      </w:pPr>
      <w:r w:rsidRPr="00216579">
        <w:rPr>
          <w:rFonts w:ascii="Times New Roman" w:hAnsi="Times New Roman"/>
          <w:b/>
          <w:sz w:val="34"/>
          <w:szCs w:val="34"/>
        </w:rPr>
        <w:t>Р Е Ш Е Н И Е</w:t>
      </w:r>
    </w:p>
    <w:p w:rsidR="008F22F7" w:rsidRPr="005D32BA" w:rsidRDefault="008F22F7" w:rsidP="00A26E58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32BA">
        <w:rPr>
          <w:rFonts w:ascii="Times New Roman" w:hAnsi="Times New Roman"/>
          <w:b/>
          <w:sz w:val="28"/>
          <w:szCs w:val="28"/>
        </w:rPr>
        <w:t xml:space="preserve"> </w:t>
      </w:r>
    </w:p>
    <w:p w:rsidR="008F22F7" w:rsidRPr="005D32BA" w:rsidRDefault="008F22F7" w:rsidP="00A26E58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F22F7" w:rsidRPr="005D32BA" w:rsidRDefault="008F22F7" w:rsidP="00EE2DF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третьей</w:t>
      </w:r>
      <w:r w:rsidRPr="005D32BA">
        <w:rPr>
          <w:rFonts w:ascii="Times New Roman" w:hAnsi="Times New Roman"/>
          <w:sz w:val="28"/>
          <w:szCs w:val="28"/>
        </w:rPr>
        <w:t xml:space="preserve"> сессии Совета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</w:t>
      </w:r>
      <w:r w:rsidRPr="005D32BA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8F22F7" w:rsidRPr="005D32BA" w:rsidRDefault="008F22F7" w:rsidP="0075104A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8F22F7" w:rsidRPr="005D32BA" w:rsidRDefault="008F22F7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8F22F7" w:rsidRPr="005D32BA" w:rsidRDefault="008F22F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75104A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апреля  2015г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D32B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</w:t>
      </w:r>
      <w:r w:rsidRPr="005D32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</w:t>
      </w:r>
    </w:p>
    <w:p w:rsidR="008F22F7" w:rsidRPr="005D32BA" w:rsidRDefault="008F22F7" w:rsidP="00F87B53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8F22F7" w:rsidRDefault="008F22F7" w:rsidP="00EA31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85E12">
        <w:rPr>
          <w:rFonts w:ascii="Times New Roman" w:hAnsi="Times New Roman"/>
          <w:sz w:val="28"/>
          <w:szCs w:val="28"/>
        </w:rPr>
        <w:t xml:space="preserve">Об утверждении  отчета об исполнении бюджета по администрации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F85E12">
        <w:rPr>
          <w:rFonts w:ascii="Times New Roman" w:hAnsi="Times New Roman"/>
          <w:sz w:val="28"/>
          <w:szCs w:val="28"/>
        </w:rPr>
        <w:t xml:space="preserve"> 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sz w:val="28"/>
          <w:szCs w:val="28"/>
        </w:rPr>
        <w:t>1</w:t>
      </w:r>
      <w:r w:rsidRPr="00F85E12">
        <w:rPr>
          <w:rFonts w:ascii="Times New Roman" w:hAnsi="Times New Roman"/>
          <w:sz w:val="28"/>
          <w:szCs w:val="28"/>
        </w:rPr>
        <w:t xml:space="preserve"> квартал 201</w:t>
      </w:r>
      <w:r>
        <w:rPr>
          <w:rFonts w:ascii="Times New Roman" w:hAnsi="Times New Roman"/>
          <w:sz w:val="28"/>
          <w:szCs w:val="28"/>
        </w:rPr>
        <w:t>5</w:t>
      </w:r>
      <w:r w:rsidRPr="00F85E12">
        <w:rPr>
          <w:rFonts w:ascii="Times New Roman" w:hAnsi="Times New Roman"/>
          <w:sz w:val="28"/>
          <w:szCs w:val="28"/>
        </w:rPr>
        <w:t xml:space="preserve"> год.</w:t>
      </w:r>
    </w:p>
    <w:p w:rsidR="008F22F7" w:rsidRPr="005D32BA" w:rsidRDefault="008F22F7" w:rsidP="0021657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8F22F7" w:rsidRPr="005D32BA" w:rsidRDefault="008F22F7" w:rsidP="0021657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8F22F7" w:rsidRPr="00D47700" w:rsidRDefault="008F22F7" w:rsidP="00EA31F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8F22F7" w:rsidRPr="001F3E91" w:rsidRDefault="008F22F7" w:rsidP="00EA31FC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8F22F7" w:rsidRDefault="008F22F7" w:rsidP="00EA31FC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F22F7" w:rsidRPr="001F3E91" w:rsidRDefault="008F22F7" w:rsidP="00EA31FC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F22F7" w:rsidRDefault="008F22F7" w:rsidP="00EA31F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Отчет об исполнении бюджета по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квартал 201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год, принять.(см.приложение)</w:t>
      </w:r>
    </w:p>
    <w:p w:rsidR="008F22F7" w:rsidRPr="001F3E91" w:rsidRDefault="008F22F7" w:rsidP="00EA31F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F22F7" w:rsidRPr="005D32BA" w:rsidRDefault="008F22F7" w:rsidP="0075104A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8F22F7" w:rsidRPr="005D32BA" w:rsidRDefault="008F22F7" w:rsidP="00A26E58">
      <w:pPr>
        <w:pStyle w:val="NoSpacing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8F22F7" w:rsidRPr="005D32BA" w:rsidRDefault="008F22F7" w:rsidP="00A26E58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С.В.</w:t>
      </w:r>
      <w:r w:rsidRPr="005D32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8F22F7" w:rsidRPr="005D32BA" w:rsidRDefault="008F22F7" w:rsidP="0075104A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8F22F7" w:rsidRDefault="008F22F7">
      <w:pPr>
        <w:rPr>
          <w:rFonts w:ascii="Times New Roman" w:hAnsi="Times New Roman"/>
          <w:sz w:val="28"/>
          <w:szCs w:val="28"/>
        </w:rPr>
      </w:pPr>
    </w:p>
    <w:sectPr w:rsidR="008F22F7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2F7" w:rsidRDefault="008F22F7" w:rsidP="0075104A">
      <w:pPr>
        <w:spacing w:after="0" w:line="240" w:lineRule="auto"/>
      </w:pPr>
      <w:r>
        <w:separator/>
      </w:r>
    </w:p>
  </w:endnote>
  <w:endnote w:type="continuationSeparator" w:id="0">
    <w:p w:rsidR="008F22F7" w:rsidRDefault="008F22F7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2F7" w:rsidRDefault="008F22F7" w:rsidP="0075104A">
      <w:pPr>
        <w:spacing w:after="0" w:line="240" w:lineRule="auto"/>
      </w:pPr>
      <w:r>
        <w:separator/>
      </w:r>
    </w:p>
  </w:footnote>
  <w:footnote w:type="continuationSeparator" w:id="0">
    <w:p w:rsidR="008F22F7" w:rsidRDefault="008F22F7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2F7" w:rsidRDefault="008F22F7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8F22F7" w:rsidRDefault="008F22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D7A3D"/>
    <w:rsid w:val="001039C6"/>
    <w:rsid w:val="0011101B"/>
    <w:rsid w:val="001A2034"/>
    <w:rsid w:val="001E1BE6"/>
    <w:rsid w:val="001F3E91"/>
    <w:rsid w:val="00216579"/>
    <w:rsid w:val="002446B0"/>
    <w:rsid w:val="002D1EC9"/>
    <w:rsid w:val="0037470F"/>
    <w:rsid w:val="00483F12"/>
    <w:rsid w:val="004B702B"/>
    <w:rsid w:val="005B4445"/>
    <w:rsid w:val="005D32BA"/>
    <w:rsid w:val="006C137D"/>
    <w:rsid w:val="006C66BC"/>
    <w:rsid w:val="006D5DA1"/>
    <w:rsid w:val="0075104A"/>
    <w:rsid w:val="008D22CF"/>
    <w:rsid w:val="008D67D0"/>
    <w:rsid w:val="008F22F7"/>
    <w:rsid w:val="00922270"/>
    <w:rsid w:val="00973B81"/>
    <w:rsid w:val="009936F0"/>
    <w:rsid w:val="00A26E58"/>
    <w:rsid w:val="00AD2DF0"/>
    <w:rsid w:val="00B976F2"/>
    <w:rsid w:val="00C83310"/>
    <w:rsid w:val="00D24A8B"/>
    <w:rsid w:val="00D47700"/>
    <w:rsid w:val="00E354F8"/>
    <w:rsid w:val="00E36C35"/>
    <w:rsid w:val="00EA31FC"/>
    <w:rsid w:val="00EE2DF1"/>
    <w:rsid w:val="00EE3D57"/>
    <w:rsid w:val="00EF57C4"/>
    <w:rsid w:val="00F3516A"/>
    <w:rsid w:val="00F649A9"/>
    <w:rsid w:val="00F85E12"/>
    <w:rsid w:val="00F8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</TotalTime>
  <Pages>1</Pages>
  <Words>135</Words>
  <Characters>775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15</cp:revision>
  <cp:lastPrinted>2015-03-17T12:05:00Z</cp:lastPrinted>
  <dcterms:created xsi:type="dcterms:W3CDTF">2015-03-08T18:08:00Z</dcterms:created>
  <dcterms:modified xsi:type="dcterms:W3CDTF">2015-04-27T11:39:00Z</dcterms:modified>
</cp:coreProperties>
</file>