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D39" w:rsidRPr="00320829" w:rsidRDefault="002A6D39" w:rsidP="0075104A">
      <w:pPr>
        <w:pStyle w:val="NoSpacing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0829">
        <w:rPr>
          <w:rFonts w:ascii="Times New Roman" w:hAnsi="Times New Roman" w:cs="Times New Roman"/>
          <w:b/>
          <w:bCs/>
          <w:sz w:val="28"/>
          <w:szCs w:val="28"/>
        </w:rPr>
        <w:t>СОВЕТ ДЕПУТАТОВ БАБЕЕВСКОГО СЕЛЬСКОГО ПОСЕЛЕНИЯ</w:t>
      </w:r>
    </w:p>
    <w:p w:rsidR="002A6D39" w:rsidRPr="00320829" w:rsidRDefault="002A6D39" w:rsidP="0075104A">
      <w:pPr>
        <w:pStyle w:val="NoSpacing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0829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2A6D39" w:rsidRPr="005D32BA" w:rsidRDefault="002A6D39" w:rsidP="0075104A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0829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A6D39" w:rsidRDefault="002A6D39" w:rsidP="00216579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2A6D39" w:rsidRPr="005D32BA" w:rsidRDefault="002A6D39" w:rsidP="00216579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2A6D39" w:rsidRPr="00216579" w:rsidRDefault="002A6D39" w:rsidP="00A26E58">
      <w:pPr>
        <w:pStyle w:val="NoSpacing"/>
        <w:ind w:firstLine="709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216579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A6D39" w:rsidRPr="005D32BA" w:rsidRDefault="002A6D39" w:rsidP="00A26E58">
      <w:pPr>
        <w:pStyle w:val="NoSpacing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32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A6D39" w:rsidRPr="005D32BA" w:rsidRDefault="002A6D39" w:rsidP="00A26E58">
      <w:pPr>
        <w:pStyle w:val="NoSpacing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6D39" w:rsidRPr="005D32BA" w:rsidRDefault="002A6D39" w:rsidP="0075104A">
      <w:pPr>
        <w:pStyle w:val="NoSpacing"/>
        <w:spacing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6D39" w:rsidRPr="005D32BA" w:rsidRDefault="002A6D39" w:rsidP="0075104A">
      <w:pPr>
        <w:pStyle w:val="NoSpacing"/>
        <w:spacing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6D39" w:rsidRPr="005D32BA" w:rsidRDefault="002A6D39" w:rsidP="00A26E58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2A6D39" w:rsidRPr="005D32BA" w:rsidRDefault="002A6D39" w:rsidP="00A26E58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6D39" w:rsidRPr="005D32BA" w:rsidRDefault="002A6D39" w:rsidP="00A26E58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6D39" w:rsidRPr="005D32BA" w:rsidRDefault="002A6D39" w:rsidP="0075104A">
      <w:pPr>
        <w:pStyle w:val="NoSpacing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мая  2015г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  <w:r w:rsidRPr="005D32BA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60</w:t>
      </w:r>
    </w:p>
    <w:p w:rsidR="002A6D39" w:rsidRPr="00F23F45" w:rsidRDefault="002A6D39" w:rsidP="00BD58FC">
      <w:pPr>
        <w:pStyle w:val="Heading1"/>
        <w:jc w:val="both"/>
        <w:rPr>
          <w:rFonts w:ascii="Times New Roman" w:hAnsi="Times New Roman" w:cs="Times New Roman"/>
          <w:sz w:val="28"/>
          <w:szCs w:val="28"/>
        </w:rPr>
      </w:pPr>
    </w:p>
    <w:p w:rsidR="002A6D39" w:rsidRPr="00373603" w:rsidRDefault="002A6D39" w:rsidP="0016381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Pr="00373603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решение Совета депутатов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Бабеевского  </w:t>
      </w:r>
      <w:r w:rsidRPr="00373603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Темниковского муниципального района Республики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373603">
        <w:rPr>
          <w:rFonts w:ascii="Times New Roman" w:hAnsi="Times New Roman" w:cs="Times New Roman"/>
          <w:b/>
          <w:bCs/>
          <w:sz w:val="28"/>
          <w:szCs w:val="28"/>
        </w:rPr>
        <w:t xml:space="preserve">Мордовия №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54 </w:t>
      </w:r>
      <w:r w:rsidRPr="00373603">
        <w:rPr>
          <w:rFonts w:ascii="Times New Roman" w:hAnsi="Times New Roman" w:cs="Times New Roman"/>
          <w:b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/>
          <w:bCs/>
          <w:sz w:val="28"/>
          <w:szCs w:val="28"/>
        </w:rPr>
        <w:t>08 ноября 2005 года</w:t>
      </w:r>
      <w:r w:rsidRPr="00373603">
        <w:rPr>
          <w:rFonts w:ascii="Times New Roman" w:hAnsi="Times New Roman" w:cs="Times New Roman"/>
          <w:b/>
          <w:bCs/>
          <w:sz w:val="28"/>
          <w:szCs w:val="28"/>
        </w:rPr>
        <w:t>«Об установлении земельного налога»</w:t>
      </w:r>
      <w:r w:rsidRPr="0037360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A6D39" w:rsidRPr="00373603" w:rsidRDefault="002A6D39" w:rsidP="0016381A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3603">
        <w:rPr>
          <w:rFonts w:ascii="Times New Roman" w:hAnsi="Times New Roman" w:cs="Times New Roman"/>
          <w:sz w:val="28"/>
          <w:szCs w:val="28"/>
        </w:rPr>
        <w:t>В соответствии с главой 31 Налогового Кодекса Российской Федерации,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Бабеевского </w:t>
      </w:r>
      <w:r w:rsidRPr="00373603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 w:rsidRPr="00373603">
        <w:rPr>
          <w:rFonts w:ascii="Times New Roman" w:hAnsi="Times New Roman" w:cs="Times New Roman"/>
          <w:b/>
          <w:bCs/>
          <w:sz w:val="28"/>
          <w:szCs w:val="28"/>
        </w:rPr>
        <w:t>р е ш и л:</w:t>
      </w:r>
      <w:bookmarkStart w:id="0" w:name="sub_2"/>
    </w:p>
    <w:p w:rsidR="002A6D39" w:rsidRPr="00373603" w:rsidRDefault="002A6D39" w:rsidP="0016381A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3603">
        <w:rPr>
          <w:rFonts w:ascii="Times New Roman" w:hAnsi="Times New Roman" w:cs="Times New Roman"/>
          <w:sz w:val="28"/>
          <w:szCs w:val="28"/>
        </w:rPr>
        <w:t xml:space="preserve">1. </w:t>
      </w:r>
      <w:bookmarkEnd w:id="0"/>
      <w:r w:rsidRPr="00373603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373603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sz w:val="28"/>
          <w:szCs w:val="28"/>
        </w:rPr>
        <w:t xml:space="preserve">54 </w:t>
      </w:r>
      <w:r w:rsidRPr="00373603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05 ноября 2005 года </w:t>
      </w:r>
      <w:r w:rsidRPr="00373603">
        <w:rPr>
          <w:rFonts w:ascii="Times New Roman" w:hAnsi="Times New Roman" w:cs="Times New Roman"/>
          <w:sz w:val="28"/>
          <w:szCs w:val="28"/>
        </w:rPr>
        <w:t xml:space="preserve"> «Об установлении земельного налога» следующие изменения:</w:t>
      </w:r>
    </w:p>
    <w:p w:rsidR="002A6D39" w:rsidRDefault="002A6D39" w:rsidP="001638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603">
        <w:rPr>
          <w:rFonts w:ascii="Times New Roman" w:hAnsi="Times New Roman" w:cs="Times New Roman"/>
          <w:sz w:val="28"/>
          <w:szCs w:val="28"/>
        </w:rPr>
        <w:t>1) в пункте 8:а) в абзаце первом слова «и физические лица, являющиеся индивидуальными предпринимателями,» исключить;</w:t>
      </w:r>
    </w:p>
    <w:p w:rsidR="002A6D39" w:rsidRPr="00373603" w:rsidRDefault="002A6D39" w:rsidP="001638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603">
        <w:rPr>
          <w:rFonts w:ascii="Times New Roman" w:hAnsi="Times New Roman" w:cs="Times New Roman"/>
          <w:sz w:val="28"/>
          <w:szCs w:val="28"/>
        </w:rPr>
        <w:t>б) в абзаце втором слова «и физических лиц, являющихся индивидуальными предпринимателями,» исключить.</w:t>
      </w:r>
    </w:p>
    <w:p w:rsidR="002A6D39" w:rsidRDefault="002A6D39" w:rsidP="0016381A">
      <w:pPr>
        <w:pStyle w:val="Heading1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20829">
        <w:rPr>
          <w:rFonts w:ascii="Times New Roman" w:hAnsi="Times New Roman" w:cs="Times New Roman"/>
          <w:b w:val="0"/>
          <w:bCs w:val="0"/>
          <w:sz w:val="28"/>
          <w:szCs w:val="28"/>
        </w:rPr>
        <w:t>2. Настоящее решение вступает в силу со дня его официального опубликования и применяются в отношении налоговых периодов начиная с 2015 года.</w:t>
      </w:r>
    </w:p>
    <w:p w:rsidR="002A6D39" w:rsidRDefault="002A6D39" w:rsidP="00C149D8">
      <w:pPr>
        <w:rPr>
          <w:rFonts w:cs="Times New Roman"/>
        </w:rPr>
      </w:pPr>
    </w:p>
    <w:p w:rsidR="002A6D39" w:rsidRDefault="002A6D39" w:rsidP="00C149D8">
      <w:pPr>
        <w:rPr>
          <w:rFonts w:cs="Times New Roman"/>
        </w:rPr>
      </w:pPr>
    </w:p>
    <w:p w:rsidR="002A6D39" w:rsidRDefault="002A6D39" w:rsidP="00C149D8">
      <w:pPr>
        <w:rPr>
          <w:rFonts w:cs="Times New Roman"/>
        </w:rPr>
      </w:pPr>
    </w:p>
    <w:p w:rsidR="002A6D39" w:rsidRPr="005D32BA" w:rsidRDefault="002A6D39" w:rsidP="00A26E58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Бабеевского  сельского поселения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</w:t>
      </w:r>
    </w:p>
    <w:p w:rsidR="002A6D39" w:rsidRPr="005D32BA" w:rsidRDefault="002A6D39" w:rsidP="00C149D8">
      <w:pPr>
        <w:pStyle w:val="NoSpacing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                                           Ю.П.Нечайкин</w:t>
      </w:r>
    </w:p>
    <w:p w:rsidR="002A6D39" w:rsidRDefault="002A6D39">
      <w:pPr>
        <w:rPr>
          <w:rFonts w:ascii="Times New Roman" w:hAnsi="Times New Roman" w:cs="Times New Roman"/>
          <w:sz w:val="28"/>
          <w:szCs w:val="28"/>
        </w:rPr>
      </w:pPr>
    </w:p>
    <w:sectPr w:rsidR="002A6D39" w:rsidSect="00216579">
      <w:headerReference w:type="defaul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D39" w:rsidRDefault="002A6D3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2A6D39" w:rsidRDefault="002A6D3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D39" w:rsidRDefault="002A6D3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2A6D39" w:rsidRDefault="002A6D3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D39" w:rsidRDefault="002A6D39">
    <w:pPr>
      <w:pStyle w:val="Header"/>
      <w:jc w:val="center"/>
      <w:rPr>
        <w:rFonts w:cs="Times New Roman"/>
      </w:rPr>
    </w:pPr>
    <w:fldSimple w:instr=" PAGE   \* MERGEFORMAT ">
      <w:r>
        <w:rPr>
          <w:noProof/>
        </w:rPr>
        <w:t>2</w:t>
      </w:r>
    </w:fldSimple>
  </w:p>
  <w:p w:rsidR="002A6D39" w:rsidRDefault="002A6D39">
    <w:pPr>
      <w:pStyle w:val="Header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13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04A"/>
    <w:rsid w:val="0001212F"/>
    <w:rsid w:val="00065598"/>
    <w:rsid w:val="000D7A3D"/>
    <w:rsid w:val="001039C6"/>
    <w:rsid w:val="0011101B"/>
    <w:rsid w:val="001630B6"/>
    <w:rsid w:val="0016381A"/>
    <w:rsid w:val="0017231D"/>
    <w:rsid w:val="001A0DFA"/>
    <w:rsid w:val="001A2034"/>
    <w:rsid w:val="001C6093"/>
    <w:rsid w:val="001E1BE6"/>
    <w:rsid w:val="001F3E91"/>
    <w:rsid w:val="0021311D"/>
    <w:rsid w:val="00216579"/>
    <w:rsid w:val="002446B0"/>
    <w:rsid w:val="002A6D39"/>
    <w:rsid w:val="002D1EC9"/>
    <w:rsid w:val="002E7691"/>
    <w:rsid w:val="00320829"/>
    <w:rsid w:val="00373603"/>
    <w:rsid w:val="0037470F"/>
    <w:rsid w:val="00396A58"/>
    <w:rsid w:val="003D444E"/>
    <w:rsid w:val="003D5580"/>
    <w:rsid w:val="003F4F9F"/>
    <w:rsid w:val="004837A8"/>
    <w:rsid w:val="00483F12"/>
    <w:rsid w:val="004B702B"/>
    <w:rsid w:val="005B4445"/>
    <w:rsid w:val="005B5852"/>
    <w:rsid w:val="005D317E"/>
    <w:rsid w:val="005D32BA"/>
    <w:rsid w:val="00612B27"/>
    <w:rsid w:val="006644FF"/>
    <w:rsid w:val="006C137D"/>
    <w:rsid w:val="006C66BC"/>
    <w:rsid w:val="006D29F4"/>
    <w:rsid w:val="006D5DA1"/>
    <w:rsid w:val="0075104A"/>
    <w:rsid w:val="007A5FBB"/>
    <w:rsid w:val="00807631"/>
    <w:rsid w:val="0082588F"/>
    <w:rsid w:val="00882C54"/>
    <w:rsid w:val="00887992"/>
    <w:rsid w:val="008C3CE3"/>
    <w:rsid w:val="008D22CF"/>
    <w:rsid w:val="008D67D0"/>
    <w:rsid w:val="008F22F7"/>
    <w:rsid w:val="009123A8"/>
    <w:rsid w:val="0091253C"/>
    <w:rsid w:val="00922270"/>
    <w:rsid w:val="009710B8"/>
    <w:rsid w:val="00973B81"/>
    <w:rsid w:val="0099280D"/>
    <w:rsid w:val="009936F0"/>
    <w:rsid w:val="009B6792"/>
    <w:rsid w:val="009E33D6"/>
    <w:rsid w:val="00A16F3C"/>
    <w:rsid w:val="00A26E58"/>
    <w:rsid w:val="00A572F3"/>
    <w:rsid w:val="00AD2DF0"/>
    <w:rsid w:val="00B976F2"/>
    <w:rsid w:val="00BA31E1"/>
    <w:rsid w:val="00BD58FC"/>
    <w:rsid w:val="00C149D8"/>
    <w:rsid w:val="00C655C8"/>
    <w:rsid w:val="00C67166"/>
    <w:rsid w:val="00C77556"/>
    <w:rsid w:val="00C83310"/>
    <w:rsid w:val="00D24A8B"/>
    <w:rsid w:val="00D47700"/>
    <w:rsid w:val="00DC02E2"/>
    <w:rsid w:val="00DD007C"/>
    <w:rsid w:val="00E354F8"/>
    <w:rsid w:val="00E36C35"/>
    <w:rsid w:val="00E561AF"/>
    <w:rsid w:val="00EA31FC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D7730"/>
    <w:rsid w:val="00FF1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04A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NoSpacing">
    <w:name w:val="No Spacing"/>
    <w:link w:val="NoSpacingChar"/>
    <w:uiPriority w:val="99"/>
    <w:qFormat/>
    <w:rsid w:val="0075104A"/>
    <w:rPr>
      <w:rFonts w:eastAsia="Times New Roman" w:cs="Calibri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Header">
    <w:name w:val="header"/>
    <w:basedOn w:val="Normal"/>
    <w:link w:val="HeaderChar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5104A"/>
    <w:rPr>
      <w:rFonts w:eastAsia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104A"/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A26E5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BD58F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194</Words>
  <Characters>1112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Тамара Николаевна</dc:creator>
  <cp:keywords/>
  <dc:description/>
  <cp:lastModifiedBy>1</cp:lastModifiedBy>
  <cp:revision>5</cp:revision>
  <cp:lastPrinted>2015-05-28T08:04:00Z</cp:lastPrinted>
  <dcterms:created xsi:type="dcterms:W3CDTF">2015-05-28T08:01:00Z</dcterms:created>
  <dcterms:modified xsi:type="dcterms:W3CDTF">2015-06-29T08:47:00Z</dcterms:modified>
</cp:coreProperties>
</file>