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2E02" w:rsidRDefault="001D2E02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1D2E02" w:rsidRDefault="001D2E02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 СЕЛЬСКОГО ПОСЕЛЕНИЯ</w:t>
      </w:r>
    </w:p>
    <w:p w:rsidR="001D2E02" w:rsidRDefault="001D2E02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1D2E02" w:rsidRDefault="001D2E02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1D2E02" w:rsidRDefault="001D2E02" w:rsidP="005E7E32">
      <w:pPr>
        <w:pStyle w:val="NoSpacing"/>
        <w:ind w:firstLine="709"/>
        <w:jc w:val="center"/>
        <w:rPr>
          <w:rFonts w:ascii="Times New Roman" w:hAnsi="Times New Roman"/>
          <w:sz w:val="34"/>
          <w:szCs w:val="28"/>
        </w:rPr>
      </w:pPr>
    </w:p>
    <w:p w:rsidR="001D2E02" w:rsidRDefault="001D2E02" w:rsidP="005E7E32">
      <w:pPr>
        <w:pStyle w:val="NoSpacing"/>
        <w:ind w:firstLine="709"/>
        <w:jc w:val="center"/>
        <w:rPr>
          <w:rFonts w:ascii="Times New Roman" w:hAnsi="Times New Roman"/>
          <w:b/>
          <w:sz w:val="34"/>
          <w:szCs w:val="28"/>
        </w:rPr>
      </w:pPr>
      <w:r>
        <w:rPr>
          <w:rFonts w:ascii="Times New Roman" w:hAnsi="Times New Roman"/>
          <w:b/>
          <w:sz w:val="34"/>
          <w:szCs w:val="28"/>
        </w:rPr>
        <w:t xml:space="preserve">Р Е Ш Е Н И Е </w:t>
      </w:r>
    </w:p>
    <w:p w:rsidR="001D2E02" w:rsidRDefault="001D2E02" w:rsidP="005E7E3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1D2E02" w:rsidRDefault="001D2E02" w:rsidP="005E7E32">
      <w:pPr>
        <w:pStyle w:val="NoSpacing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Двадцать шестой  сессии Совета депутатов Русско-Тювеевского       сельского   поселения Темниковского муниципального района пятого созыва</w:t>
      </w:r>
    </w:p>
    <w:p w:rsidR="001D2E02" w:rsidRDefault="001D2E02" w:rsidP="005E7E32">
      <w:pPr>
        <w:pBdr>
          <w:bottom w:val="thickThinSmallGap" w:sz="24" w:space="1" w:color="auto"/>
        </w:pBdr>
        <w:spacing w:after="0" w:line="240" w:lineRule="atLeast"/>
        <w:ind w:firstLine="709"/>
        <w:jc w:val="center"/>
        <w:rPr>
          <w:rFonts w:ascii="Arial" w:hAnsi="Arial"/>
          <w:i/>
          <w:sz w:val="28"/>
          <w:szCs w:val="28"/>
        </w:rPr>
      </w:pPr>
    </w:p>
    <w:p w:rsidR="001D2E02" w:rsidRDefault="001D2E02" w:rsidP="008D33B7">
      <w:pPr>
        <w:pStyle w:val="NoSpacing"/>
        <w:rPr>
          <w:rFonts w:ascii="Times New Roman" w:hAnsi="Times New Roman"/>
          <w:sz w:val="28"/>
          <w:szCs w:val="28"/>
        </w:rPr>
      </w:pPr>
    </w:p>
    <w:p w:rsidR="001D2E02" w:rsidRDefault="001D2E02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2E02" w:rsidRDefault="001D2E02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1D2E02" w:rsidRDefault="001D2E02" w:rsidP="005E7E32">
      <w:pPr>
        <w:pStyle w:val="NoSpacing"/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1D2E02" w:rsidRDefault="001D2E02" w:rsidP="008D33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 октября 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/>
            <w:sz w:val="28"/>
            <w:szCs w:val="28"/>
          </w:rPr>
          <w:t>2015 г</w:t>
        </w:r>
      </w:smartTag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№ 131</w:t>
      </w:r>
    </w:p>
    <w:p w:rsidR="001D2E02" w:rsidRPr="008D33B7" w:rsidRDefault="001D2E02" w:rsidP="008D33B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1D2E02" w:rsidRDefault="001D2E02" w:rsidP="001843F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F85E12">
        <w:rPr>
          <w:rFonts w:ascii="Times New Roman" w:hAnsi="Times New Roman"/>
          <w:sz w:val="28"/>
          <w:szCs w:val="28"/>
        </w:rPr>
        <w:t xml:space="preserve">Об утверждении  отчета об исполнении бюджета по администрации </w:t>
      </w:r>
      <w:r>
        <w:rPr>
          <w:rFonts w:ascii="Times New Roman" w:hAnsi="Times New Roman"/>
          <w:sz w:val="28"/>
          <w:szCs w:val="28"/>
        </w:rPr>
        <w:t>Русско-Тювеевского</w:t>
      </w:r>
      <w:r w:rsidRPr="00F85E12">
        <w:rPr>
          <w:rFonts w:ascii="Times New Roman" w:hAnsi="Times New Roman"/>
          <w:sz w:val="28"/>
          <w:szCs w:val="28"/>
        </w:rPr>
        <w:t xml:space="preserve">  сельского поселения Темниковского  муниципального района Республики Мордовия за </w:t>
      </w:r>
      <w:r>
        <w:rPr>
          <w:rFonts w:ascii="Times New Roman" w:hAnsi="Times New Roman"/>
          <w:sz w:val="28"/>
          <w:szCs w:val="28"/>
        </w:rPr>
        <w:t>3</w:t>
      </w:r>
      <w:r w:rsidRPr="00F85E12">
        <w:rPr>
          <w:rFonts w:ascii="Times New Roman" w:hAnsi="Times New Roman"/>
          <w:sz w:val="28"/>
          <w:szCs w:val="28"/>
        </w:rPr>
        <w:t xml:space="preserve"> квартал 201</w:t>
      </w:r>
      <w:r>
        <w:rPr>
          <w:rFonts w:ascii="Times New Roman" w:hAnsi="Times New Roman"/>
          <w:sz w:val="28"/>
          <w:szCs w:val="28"/>
        </w:rPr>
        <w:t>5</w:t>
      </w:r>
      <w:r w:rsidRPr="00F85E12">
        <w:rPr>
          <w:rFonts w:ascii="Times New Roman" w:hAnsi="Times New Roman"/>
          <w:sz w:val="28"/>
          <w:szCs w:val="28"/>
        </w:rPr>
        <w:t xml:space="preserve"> год.</w:t>
      </w:r>
    </w:p>
    <w:p w:rsidR="001D2E02" w:rsidRDefault="001D2E02" w:rsidP="00436889">
      <w:pPr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1D2E02" w:rsidRPr="00D47700" w:rsidRDefault="001D2E02" w:rsidP="001843F2">
      <w:pPr>
        <w:pStyle w:val="NoSpacing"/>
        <w:rPr>
          <w:rFonts w:ascii="Times New Roman" w:hAnsi="Times New Roman"/>
          <w:b/>
          <w:sz w:val="28"/>
          <w:szCs w:val="28"/>
        </w:rPr>
      </w:pPr>
    </w:p>
    <w:p w:rsidR="001D2E02" w:rsidRPr="001F3E91" w:rsidRDefault="001D2E02" w:rsidP="001843F2">
      <w:pPr>
        <w:pStyle w:val="NoSpacing"/>
        <w:spacing w:line="36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1F3E91">
        <w:rPr>
          <w:rFonts w:ascii="Times New Roman" w:hAnsi="Times New Roman"/>
          <w:color w:val="000000"/>
          <w:sz w:val="28"/>
          <w:szCs w:val="28"/>
        </w:rPr>
        <w:t xml:space="preserve">Совет депутатов </w:t>
      </w:r>
      <w:r>
        <w:rPr>
          <w:rFonts w:ascii="Times New Roman" w:hAnsi="Times New Roman"/>
          <w:color w:val="000000"/>
          <w:sz w:val="28"/>
          <w:szCs w:val="28"/>
        </w:rPr>
        <w:t xml:space="preserve">Русско-Тювеевского 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муниципального района р е ш и л:</w:t>
      </w:r>
    </w:p>
    <w:p w:rsidR="001D2E02" w:rsidRDefault="001D2E02" w:rsidP="001843F2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D2E02" w:rsidRPr="001F3E91" w:rsidRDefault="001D2E02" w:rsidP="001843F2">
      <w:pPr>
        <w:pStyle w:val="NoSpacing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D2E02" w:rsidRDefault="001D2E02" w:rsidP="001843F2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F3E91">
        <w:rPr>
          <w:rFonts w:ascii="Times New Roman" w:hAnsi="Times New Roman"/>
          <w:color w:val="000000"/>
          <w:sz w:val="28"/>
          <w:szCs w:val="28"/>
        </w:rPr>
        <w:t xml:space="preserve">Отчет об исполнении бюджета по администрации </w:t>
      </w:r>
      <w:r>
        <w:rPr>
          <w:rFonts w:ascii="Times New Roman" w:hAnsi="Times New Roman"/>
          <w:color w:val="000000"/>
          <w:sz w:val="28"/>
          <w:szCs w:val="28"/>
        </w:rPr>
        <w:t xml:space="preserve">Русско-Тювеевского 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сельского поселения Темниковского  муниципального района Республики Мордовия за </w:t>
      </w:r>
      <w:r>
        <w:rPr>
          <w:rFonts w:ascii="Times New Roman" w:hAnsi="Times New Roman"/>
          <w:color w:val="000000"/>
          <w:sz w:val="28"/>
          <w:szCs w:val="28"/>
        </w:rPr>
        <w:t>3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квартал 201</w:t>
      </w:r>
      <w:r>
        <w:rPr>
          <w:rFonts w:ascii="Times New Roman" w:hAnsi="Times New Roman"/>
          <w:color w:val="000000"/>
          <w:sz w:val="28"/>
          <w:szCs w:val="28"/>
        </w:rPr>
        <w:t>5</w:t>
      </w:r>
      <w:r w:rsidRPr="001F3E91">
        <w:rPr>
          <w:rFonts w:ascii="Times New Roman" w:hAnsi="Times New Roman"/>
          <w:color w:val="000000"/>
          <w:sz w:val="28"/>
          <w:szCs w:val="28"/>
        </w:rPr>
        <w:t xml:space="preserve"> год, принять.(см.приложение)</w:t>
      </w:r>
    </w:p>
    <w:p w:rsidR="001D2E02" w:rsidRPr="001F3E91" w:rsidRDefault="001D2E02" w:rsidP="001843F2">
      <w:pPr>
        <w:pStyle w:val="NoSpacing"/>
        <w:spacing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1D2E02" w:rsidRDefault="001D2E02" w:rsidP="00436889">
      <w:pPr>
        <w:pStyle w:val="12"/>
        <w:spacing w:line="360" w:lineRule="auto"/>
        <w:jc w:val="both"/>
      </w:pPr>
    </w:p>
    <w:p w:rsidR="001D2E02" w:rsidRDefault="001D2E02" w:rsidP="00436889">
      <w:pPr>
        <w:pStyle w:val="12"/>
        <w:spacing w:line="360" w:lineRule="auto"/>
        <w:jc w:val="both"/>
      </w:pPr>
    </w:p>
    <w:p w:rsidR="001D2E02" w:rsidRDefault="001D2E02" w:rsidP="00436889">
      <w:pPr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1D2E02" w:rsidRDefault="001D2E02" w:rsidP="004368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Совета депутатов</w:t>
      </w:r>
    </w:p>
    <w:p w:rsidR="001D2E02" w:rsidRDefault="001D2E02" w:rsidP="00436889">
      <w:pPr>
        <w:pStyle w:val="NoSpacing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Русско-Тювеевского  сельского поселения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  С.В. Колпаков</w:t>
      </w:r>
    </w:p>
    <w:p w:rsidR="001D2E02" w:rsidRDefault="001D2E02" w:rsidP="00436889">
      <w:pPr>
        <w:pStyle w:val="12"/>
        <w:spacing w:line="360" w:lineRule="auto"/>
        <w:jc w:val="both"/>
      </w:pPr>
    </w:p>
    <w:p w:rsidR="001D2E02" w:rsidRDefault="001D2E02" w:rsidP="00436889">
      <w:pPr>
        <w:pStyle w:val="12"/>
        <w:spacing w:line="360" w:lineRule="auto"/>
        <w:jc w:val="both"/>
      </w:pPr>
    </w:p>
    <w:p w:rsidR="001D2E02" w:rsidRDefault="001D2E02" w:rsidP="00436889">
      <w:pPr>
        <w:pStyle w:val="12"/>
        <w:spacing w:line="360" w:lineRule="auto"/>
        <w:jc w:val="both"/>
      </w:pPr>
    </w:p>
    <w:sectPr w:rsidR="001D2E02" w:rsidSect="00216579">
      <w:headerReference w:type="default" r:id="rId7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2E02" w:rsidRDefault="001D2E02" w:rsidP="0075104A">
      <w:pPr>
        <w:spacing w:after="0" w:line="240" w:lineRule="auto"/>
      </w:pPr>
      <w:r>
        <w:separator/>
      </w:r>
    </w:p>
  </w:endnote>
  <w:endnote w:type="continuationSeparator" w:id="0">
    <w:p w:rsidR="001D2E02" w:rsidRDefault="001D2E02" w:rsidP="007510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2E02" w:rsidRDefault="001D2E02" w:rsidP="0075104A">
      <w:pPr>
        <w:spacing w:after="0" w:line="240" w:lineRule="auto"/>
      </w:pPr>
      <w:r>
        <w:separator/>
      </w:r>
    </w:p>
  </w:footnote>
  <w:footnote w:type="continuationSeparator" w:id="0">
    <w:p w:rsidR="001D2E02" w:rsidRDefault="001D2E02" w:rsidP="007510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2E02" w:rsidRDefault="001D2E02">
    <w:pPr>
      <w:pStyle w:val="Header"/>
      <w:jc w:val="center"/>
    </w:pPr>
    <w:fldSimple w:instr=" PAGE   \* MERGEFORMAT ">
      <w:r>
        <w:rPr>
          <w:noProof/>
        </w:rPr>
        <w:t>2</w:t>
      </w:r>
    </w:fldSimple>
  </w:p>
  <w:p w:rsidR="001D2E02" w:rsidRDefault="001D2E0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C66B9A2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0D62D77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C3BA33D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F0F450B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8C16D38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190D13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401D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658F2D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C3342B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E484BD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D5B615A"/>
    <w:multiLevelType w:val="hybridMultilevel"/>
    <w:tmpl w:val="39501716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93F5D92"/>
    <w:multiLevelType w:val="hybridMultilevel"/>
    <w:tmpl w:val="7F428366"/>
    <w:lvl w:ilvl="0" w:tplc="E042BF3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E4776E0"/>
    <w:multiLevelType w:val="hybridMultilevel"/>
    <w:tmpl w:val="06F2C68E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F7D6693"/>
    <w:multiLevelType w:val="hybridMultilevel"/>
    <w:tmpl w:val="A92685A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4F287C59"/>
    <w:multiLevelType w:val="hybridMultilevel"/>
    <w:tmpl w:val="5DEC8F94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485394F"/>
    <w:multiLevelType w:val="hybridMultilevel"/>
    <w:tmpl w:val="2E108AFC"/>
    <w:lvl w:ilvl="0" w:tplc="6066AAA4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4436F5"/>
    <w:multiLevelType w:val="hybridMultilevel"/>
    <w:tmpl w:val="A4F254D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5"/>
  </w:num>
  <w:num w:numId="2">
    <w:abstractNumId w:val="12"/>
  </w:num>
  <w:num w:numId="3">
    <w:abstractNumId w:val="10"/>
  </w:num>
  <w:num w:numId="4">
    <w:abstractNumId w:val="14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6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5104A"/>
    <w:rsid w:val="0001212F"/>
    <w:rsid w:val="00060AE3"/>
    <w:rsid w:val="000904AC"/>
    <w:rsid w:val="000D6BC0"/>
    <w:rsid w:val="000D7A3D"/>
    <w:rsid w:val="000E74CF"/>
    <w:rsid w:val="001039C6"/>
    <w:rsid w:val="0011101B"/>
    <w:rsid w:val="001843F2"/>
    <w:rsid w:val="001A2034"/>
    <w:rsid w:val="001C6093"/>
    <w:rsid w:val="001D2E02"/>
    <w:rsid w:val="001E1BE6"/>
    <w:rsid w:val="001F3E91"/>
    <w:rsid w:val="0021311D"/>
    <w:rsid w:val="00216579"/>
    <w:rsid w:val="002446B0"/>
    <w:rsid w:val="002668CE"/>
    <w:rsid w:val="00270767"/>
    <w:rsid w:val="002858A3"/>
    <w:rsid w:val="00294F5C"/>
    <w:rsid w:val="002D1EC9"/>
    <w:rsid w:val="002F7974"/>
    <w:rsid w:val="00323C0F"/>
    <w:rsid w:val="003422B0"/>
    <w:rsid w:val="00373603"/>
    <w:rsid w:val="0037470F"/>
    <w:rsid w:val="003C563F"/>
    <w:rsid w:val="003D3697"/>
    <w:rsid w:val="003D444E"/>
    <w:rsid w:val="003F4F9F"/>
    <w:rsid w:val="00410992"/>
    <w:rsid w:val="00436889"/>
    <w:rsid w:val="00444AFF"/>
    <w:rsid w:val="004540E7"/>
    <w:rsid w:val="004766D7"/>
    <w:rsid w:val="004837A8"/>
    <w:rsid w:val="00483F12"/>
    <w:rsid w:val="004B702B"/>
    <w:rsid w:val="004C7B13"/>
    <w:rsid w:val="00512A8B"/>
    <w:rsid w:val="0055385A"/>
    <w:rsid w:val="00584D51"/>
    <w:rsid w:val="005B4445"/>
    <w:rsid w:val="005D317E"/>
    <w:rsid w:val="005D32BA"/>
    <w:rsid w:val="005E7E32"/>
    <w:rsid w:val="00612B27"/>
    <w:rsid w:val="0063770F"/>
    <w:rsid w:val="00656DB3"/>
    <w:rsid w:val="006C137D"/>
    <w:rsid w:val="006C4B79"/>
    <w:rsid w:val="006C66BC"/>
    <w:rsid w:val="006D29F4"/>
    <w:rsid w:val="006D5DA1"/>
    <w:rsid w:val="0073119B"/>
    <w:rsid w:val="0075104A"/>
    <w:rsid w:val="0082588F"/>
    <w:rsid w:val="008D22CF"/>
    <w:rsid w:val="008D33B7"/>
    <w:rsid w:val="008D67D0"/>
    <w:rsid w:val="008F22F7"/>
    <w:rsid w:val="0091253C"/>
    <w:rsid w:val="00922270"/>
    <w:rsid w:val="00931AA2"/>
    <w:rsid w:val="00937038"/>
    <w:rsid w:val="00973B81"/>
    <w:rsid w:val="0099280D"/>
    <w:rsid w:val="009936F0"/>
    <w:rsid w:val="009A76EE"/>
    <w:rsid w:val="009B029E"/>
    <w:rsid w:val="009E33D6"/>
    <w:rsid w:val="009F01D3"/>
    <w:rsid w:val="00A16F3C"/>
    <w:rsid w:val="00A26E58"/>
    <w:rsid w:val="00A572F3"/>
    <w:rsid w:val="00A82199"/>
    <w:rsid w:val="00A86FE5"/>
    <w:rsid w:val="00A95FF2"/>
    <w:rsid w:val="00AB00CA"/>
    <w:rsid w:val="00AD2DF0"/>
    <w:rsid w:val="00AE2208"/>
    <w:rsid w:val="00B30559"/>
    <w:rsid w:val="00B5733E"/>
    <w:rsid w:val="00B976F2"/>
    <w:rsid w:val="00BA31E1"/>
    <w:rsid w:val="00BD58FC"/>
    <w:rsid w:val="00BF56EB"/>
    <w:rsid w:val="00C67166"/>
    <w:rsid w:val="00C77556"/>
    <w:rsid w:val="00C83310"/>
    <w:rsid w:val="00C83771"/>
    <w:rsid w:val="00C862E3"/>
    <w:rsid w:val="00D24A8B"/>
    <w:rsid w:val="00D326DB"/>
    <w:rsid w:val="00D47700"/>
    <w:rsid w:val="00DC02E2"/>
    <w:rsid w:val="00DD007C"/>
    <w:rsid w:val="00DF459D"/>
    <w:rsid w:val="00E354F8"/>
    <w:rsid w:val="00E36C35"/>
    <w:rsid w:val="00E64B18"/>
    <w:rsid w:val="00E934E8"/>
    <w:rsid w:val="00EA31FC"/>
    <w:rsid w:val="00EE0992"/>
    <w:rsid w:val="00EE2DF1"/>
    <w:rsid w:val="00EE3D57"/>
    <w:rsid w:val="00EF57C4"/>
    <w:rsid w:val="00F23F45"/>
    <w:rsid w:val="00F3516A"/>
    <w:rsid w:val="00F649A9"/>
    <w:rsid w:val="00F705FF"/>
    <w:rsid w:val="00F85E12"/>
    <w:rsid w:val="00F86FC5"/>
    <w:rsid w:val="00F87B53"/>
    <w:rsid w:val="00FD4F8E"/>
    <w:rsid w:val="00FF16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104A"/>
    <w:pPr>
      <w:spacing w:after="200" w:line="276" w:lineRule="auto"/>
    </w:pPr>
    <w:rPr>
      <w:rFonts w:eastAsia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BD58FC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Arial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D58FC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paragraph" w:styleId="NoSpacing">
    <w:name w:val="No Spacing"/>
    <w:link w:val="NoSpacingChar"/>
    <w:uiPriority w:val="99"/>
    <w:qFormat/>
    <w:rsid w:val="0075104A"/>
    <w:rPr>
      <w:rFonts w:eastAsia="Times New Roman"/>
    </w:rPr>
  </w:style>
  <w:style w:type="character" w:customStyle="1" w:styleId="NoSpacingChar">
    <w:name w:val="No Spacing Char"/>
    <w:basedOn w:val="DefaultParagraphFont"/>
    <w:link w:val="NoSpacing"/>
    <w:uiPriority w:val="99"/>
    <w:locked/>
    <w:rsid w:val="0075104A"/>
    <w:rPr>
      <w:rFonts w:eastAsia="Times New Roman" w:cs="Times New Roman"/>
      <w:sz w:val="22"/>
      <w:szCs w:val="22"/>
      <w:lang w:val="ru-RU" w:eastAsia="ru-RU" w:bidi="ar-SA"/>
    </w:rPr>
  </w:style>
  <w:style w:type="character" w:customStyle="1" w:styleId="a">
    <w:name w:val="Цветовое выделение"/>
    <w:uiPriority w:val="99"/>
    <w:rsid w:val="0075104A"/>
    <w:rPr>
      <w:b/>
      <w:color w:val="26282F"/>
      <w:sz w:val="26"/>
    </w:rPr>
  </w:style>
  <w:style w:type="paragraph" w:styleId="Header">
    <w:name w:val="header"/>
    <w:basedOn w:val="Normal"/>
    <w:link w:val="HeaderChar"/>
    <w:uiPriority w:val="99"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75104A"/>
    <w:rPr>
      <w:rFonts w:eastAsia="Times New Roman" w:cs="Times New Roman"/>
      <w:lang w:eastAsia="ru-RU"/>
    </w:rPr>
  </w:style>
  <w:style w:type="paragraph" w:styleId="Footer">
    <w:name w:val="footer"/>
    <w:basedOn w:val="Normal"/>
    <w:link w:val="FooterChar"/>
    <w:uiPriority w:val="99"/>
    <w:semiHidden/>
    <w:rsid w:val="0075104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5104A"/>
    <w:rPr>
      <w:rFonts w:eastAsia="Times New Roman" w:cs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121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1212F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A26E58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BD58FC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</w:rPr>
  </w:style>
  <w:style w:type="character" w:styleId="Strong">
    <w:name w:val="Strong"/>
    <w:basedOn w:val="DefaultParagraphFont"/>
    <w:uiPriority w:val="99"/>
    <w:qFormat/>
    <w:locked/>
    <w:rsid w:val="00BD58FC"/>
    <w:rPr>
      <w:rFonts w:cs="Times New Roman"/>
      <w:b/>
      <w:bCs/>
    </w:rPr>
  </w:style>
  <w:style w:type="paragraph" w:styleId="BodyText">
    <w:name w:val="Body Text"/>
    <w:basedOn w:val="Normal"/>
    <w:link w:val="BodyTextChar"/>
    <w:uiPriority w:val="99"/>
    <w:rsid w:val="00656DB3"/>
    <w:pPr>
      <w:widowControl w:val="0"/>
      <w:suppressAutoHyphens/>
      <w:overflowPunct w:val="0"/>
      <w:autoSpaceDE w:val="0"/>
      <w:autoSpaceDN w:val="0"/>
      <w:adjustRightInd w:val="0"/>
      <w:spacing w:after="120" w:line="240" w:lineRule="auto"/>
    </w:pPr>
    <w:rPr>
      <w:rFonts w:ascii="Times New Roman" w:eastAsia="Calibri" w:hAnsi="Times New Rom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E74CF"/>
    <w:rPr>
      <w:rFonts w:eastAsia="Times New Roman" w:cs="Times New Roman"/>
    </w:rPr>
  </w:style>
  <w:style w:type="character" w:styleId="Hyperlink">
    <w:name w:val="Hyperlink"/>
    <w:basedOn w:val="DefaultParagraphFont"/>
    <w:uiPriority w:val="99"/>
    <w:rsid w:val="00410992"/>
    <w:rPr>
      <w:rFonts w:cs="Times New Roman"/>
      <w:color w:val="0000FF"/>
      <w:u w:val="single"/>
    </w:rPr>
  </w:style>
  <w:style w:type="paragraph" w:customStyle="1" w:styleId="ConsPlusNormal">
    <w:name w:val="ConsPlusNormal"/>
    <w:uiPriority w:val="99"/>
    <w:rsid w:val="00410992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12">
    <w:name w:val="Обычный+12 пт"/>
    <w:basedOn w:val="Normal"/>
    <w:uiPriority w:val="99"/>
    <w:rsid w:val="00436889"/>
    <w:pPr>
      <w:spacing w:after="0" w:line="240" w:lineRule="auto"/>
    </w:pPr>
    <w:rPr>
      <w:rFonts w:ascii="Times New Roman" w:eastAsia="Calibri" w:hAnsi="Times New Roman"/>
      <w:sz w:val="28"/>
      <w:szCs w:val="20"/>
      <w:lang w:eastAsia="en-US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436889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ConsPlusTitle">
    <w:name w:val="ConsPlusTitle"/>
    <w:uiPriority w:val="99"/>
    <w:rsid w:val="0043688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0"/>
      <w:szCs w:val="20"/>
    </w:rPr>
  </w:style>
  <w:style w:type="character" w:customStyle="1" w:styleId="a0">
    <w:name w:val="Гипертекстовая ссылка"/>
    <w:basedOn w:val="DefaultParagraphFont"/>
    <w:uiPriority w:val="99"/>
    <w:rsid w:val="00436889"/>
    <w:rPr>
      <w:rFonts w:cs="Times New Roman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998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8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299</TotalTime>
  <Pages>1</Pages>
  <Words>149</Words>
  <Characters>854</Characters>
  <Application>Microsoft Office Outlook</Application>
  <DocSecurity>0</DocSecurity>
  <Lines>0</Lines>
  <Paragraphs>0</Paragraphs>
  <ScaleCrop>false</ScaleCrop>
  <Company>Hewlett-Packard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Тамара Николаевна</dc:creator>
  <cp:keywords/>
  <dc:description/>
  <cp:lastModifiedBy>zam</cp:lastModifiedBy>
  <cp:revision>29</cp:revision>
  <cp:lastPrinted>2015-03-17T12:05:00Z</cp:lastPrinted>
  <dcterms:created xsi:type="dcterms:W3CDTF">2015-03-08T18:08:00Z</dcterms:created>
  <dcterms:modified xsi:type="dcterms:W3CDTF">2015-10-02T06:15:00Z</dcterms:modified>
</cp:coreProperties>
</file>