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07D" w:rsidRDefault="00BA307D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BA307D" w:rsidRDefault="00BA307D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BA307D" w:rsidRDefault="00BA307D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A307D" w:rsidRDefault="00BA307D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A307D" w:rsidRDefault="00BA307D" w:rsidP="005E7E32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BA307D" w:rsidRDefault="00BA307D" w:rsidP="005E7E32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BA307D" w:rsidRDefault="00BA307D" w:rsidP="005E7E3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A307D" w:rsidRDefault="00BA307D" w:rsidP="005E7E32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шестой  сессии Совета депутатов Русско-Тювеевского       сельского   поселения Темниковского муниципального района пятого созыва</w:t>
      </w:r>
    </w:p>
    <w:p w:rsidR="00BA307D" w:rsidRDefault="00BA307D" w:rsidP="005E7E3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BA307D" w:rsidRDefault="00BA307D" w:rsidP="008D33B7">
      <w:pPr>
        <w:pStyle w:val="NoSpacing"/>
        <w:rPr>
          <w:rFonts w:ascii="Times New Roman" w:hAnsi="Times New Roman"/>
          <w:sz w:val="28"/>
          <w:szCs w:val="28"/>
        </w:rPr>
      </w:pPr>
    </w:p>
    <w:p w:rsidR="00BA307D" w:rsidRDefault="00BA307D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A307D" w:rsidRDefault="00BA307D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BA307D" w:rsidRDefault="00BA307D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A307D" w:rsidRDefault="00BA307D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октября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№ 132</w:t>
      </w:r>
    </w:p>
    <w:p w:rsidR="00BA307D" w:rsidRDefault="00BA307D" w:rsidP="00F7256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A307D" w:rsidRDefault="00BA307D" w:rsidP="00F72569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A307D" w:rsidRDefault="00BA307D" w:rsidP="00F72569">
      <w:pPr>
        <w:pStyle w:val="BodyText"/>
        <w:rPr>
          <w:sz w:val="28"/>
          <w:szCs w:val="28"/>
        </w:rPr>
      </w:pPr>
      <w:r>
        <w:rPr>
          <w:sz w:val="28"/>
          <w:szCs w:val="28"/>
        </w:rPr>
        <w:t>Сведения  подготовлены в  соответствии  со  статьей 52 Федерального закона № 131- ФЗ « Об  организации  местного  самоуправления в Российской Федерации».</w:t>
      </w:r>
    </w:p>
    <w:p w:rsidR="00BA307D" w:rsidRDefault="00BA307D" w:rsidP="00F72569">
      <w:pPr>
        <w:pStyle w:val="BodyText"/>
        <w:rPr>
          <w:sz w:val="28"/>
          <w:szCs w:val="28"/>
        </w:rPr>
      </w:pPr>
      <w:r>
        <w:rPr>
          <w:sz w:val="28"/>
          <w:szCs w:val="28"/>
        </w:rPr>
        <w:t xml:space="preserve">     Рассмотрев  информацию  о  численности муниципальных служащих органов  местного  самоуправления, работников  муниципальных  учреждений муниципального  образования- Администрация Русско-Тювеевского  сельского  поселения  Темниковского  муниципального  района РМ, фактических затратах на  их  содержание за 3 квартал 2015 года ,  представленную  главой  сельского  поселения:</w:t>
      </w:r>
    </w:p>
    <w:p w:rsidR="00BA307D" w:rsidRPr="00A3578E" w:rsidRDefault="00BA307D" w:rsidP="00D336EB">
      <w:pPr>
        <w:pStyle w:val="BodyText"/>
        <w:numPr>
          <w:ilvl w:val="0"/>
          <w:numId w:val="18"/>
        </w:numPr>
        <w:tabs>
          <w:tab w:val="left" w:pos="720"/>
        </w:tabs>
        <w:rPr>
          <w:sz w:val="28"/>
          <w:szCs w:val="28"/>
        </w:rPr>
      </w:pPr>
      <w:r w:rsidRPr="00A3578E">
        <w:rPr>
          <w:sz w:val="28"/>
          <w:szCs w:val="28"/>
        </w:rPr>
        <w:t xml:space="preserve">Принять  информацию о  численности  муниципальных служащих органов  местного самоуправления, работников муниципальных учреждений муниципального  образования - Администрация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>3</w:t>
      </w:r>
      <w:r w:rsidRPr="00A3578E">
        <w:rPr>
          <w:sz w:val="28"/>
          <w:szCs w:val="28"/>
        </w:rPr>
        <w:t xml:space="preserve">  квартал 201</w:t>
      </w:r>
      <w:r>
        <w:rPr>
          <w:sz w:val="28"/>
          <w:szCs w:val="28"/>
        </w:rPr>
        <w:t>5</w:t>
      </w:r>
      <w:r w:rsidRPr="00A3578E">
        <w:rPr>
          <w:sz w:val="28"/>
          <w:szCs w:val="28"/>
        </w:rPr>
        <w:t xml:space="preserve"> года  к сведению (прилагается).</w:t>
      </w:r>
    </w:p>
    <w:p w:rsidR="00BA307D" w:rsidRPr="00A3578E" w:rsidRDefault="00BA307D" w:rsidP="00D336EB">
      <w:pPr>
        <w:pStyle w:val="BodyText"/>
        <w:numPr>
          <w:ilvl w:val="0"/>
          <w:numId w:val="18"/>
        </w:numPr>
        <w:tabs>
          <w:tab w:val="left" w:pos="720"/>
        </w:tabs>
        <w:rPr>
          <w:b/>
          <w:sz w:val="28"/>
          <w:szCs w:val="28"/>
        </w:rPr>
      </w:pPr>
      <w:r w:rsidRPr="00A3578E">
        <w:rPr>
          <w:sz w:val="28"/>
          <w:szCs w:val="28"/>
        </w:rPr>
        <w:t>Опубликовать настоящее решение в печатном средстве массовой  информации «Информационный  бюллетень Русско-Тювеевского  сельского  поселения</w:t>
      </w:r>
      <w:r w:rsidRPr="00A3578E">
        <w:rPr>
          <w:b/>
          <w:sz w:val="28"/>
          <w:szCs w:val="28"/>
        </w:rPr>
        <w:t>».</w:t>
      </w:r>
    </w:p>
    <w:p w:rsidR="00BA307D" w:rsidRPr="00A3578E" w:rsidRDefault="00BA307D" w:rsidP="00D336EB">
      <w:pPr>
        <w:pStyle w:val="BodyText"/>
        <w:rPr>
          <w:b/>
          <w:sz w:val="28"/>
          <w:szCs w:val="28"/>
        </w:rPr>
      </w:pPr>
    </w:p>
    <w:p w:rsidR="00BA307D" w:rsidRDefault="00BA307D" w:rsidP="0043688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BA307D" w:rsidRDefault="00BA307D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BA307D" w:rsidRDefault="00BA307D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С.В. Колпаков</w:t>
      </w:r>
    </w:p>
    <w:p w:rsidR="00BA307D" w:rsidRDefault="00BA307D" w:rsidP="00436889">
      <w:pPr>
        <w:pStyle w:val="12"/>
        <w:spacing w:line="360" w:lineRule="auto"/>
        <w:jc w:val="both"/>
      </w:pPr>
    </w:p>
    <w:p w:rsidR="00BA307D" w:rsidRDefault="00BA307D" w:rsidP="00436889">
      <w:pPr>
        <w:pStyle w:val="12"/>
        <w:spacing w:line="360" w:lineRule="auto"/>
        <w:jc w:val="both"/>
      </w:pPr>
    </w:p>
    <w:p w:rsidR="00BA307D" w:rsidRDefault="00BA307D" w:rsidP="00436889">
      <w:pPr>
        <w:pStyle w:val="12"/>
        <w:spacing w:line="360" w:lineRule="auto"/>
        <w:jc w:val="both"/>
      </w:pPr>
    </w:p>
    <w:sectPr w:rsidR="00BA307D" w:rsidSect="0021657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07D" w:rsidRDefault="00BA307D" w:rsidP="0075104A">
      <w:pPr>
        <w:spacing w:after="0" w:line="240" w:lineRule="auto"/>
      </w:pPr>
      <w:r>
        <w:separator/>
      </w:r>
    </w:p>
  </w:endnote>
  <w:endnote w:type="continuationSeparator" w:id="0">
    <w:p w:rsidR="00BA307D" w:rsidRDefault="00BA307D" w:rsidP="0075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07D" w:rsidRDefault="00BA307D" w:rsidP="0075104A">
      <w:pPr>
        <w:spacing w:after="0" w:line="240" w:lineRule="auto"/>
      </w:pPr>
      <w:r>
        <w:separator/>
      </w:r>
    </w:p>
  </w:footnote>
  <w:footnote w:type="continuationSeparator" w:id="0">
    <w:p w:rsidR="00BA307D" w:rsidRDefault="00BA307D" w:rsidP="0075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07D" w:rsidRDefault="00BA307D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BA307D" w:rsidRDefault="00BA307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A3CE9"/>
    <w:multiLevelType w:val="singleLevel"/>
    <w:tmpl w:val="5C34D540"/>
    <w:lvl w:ilvl="0">
      <w:start w:val="1"/>
      <w:numFmt w:val="decimal"/>
      <w:lvlText w:val="%1."/>
      <w:legacy w:legacy="1" w:legacySpace="0" w:legacyIndent="360"/>
      <w:lvlJc w:val="left"/>
      <w:pPr>
        <w:ind w:left="540" w:hanging="360"/>
      </w:pPr>
      <w:rPr>
        <w:rFonts w:cs="Times New Roman"/>
        <w:b w:val="0"/>
      </w:r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0AE3"/>
    <w:rsid w:val="000904AC"/>
    <w:rsid w:val="000D6BC0"/>
    <w:rsid w:val="000D7A3D"/>
    <w:rsid w:val="000E74CF"/>
    <w:rsid w:val="001039C6"/>
    <w:rsid w:val="0011101B"/>
    <w:rsid w:val="001843F2"/>
    <w:rsid w:val="001A2034"/>
    <w:rsid w:val="001C6093"/>
    <w:rsid w:val="001D2E02"/>
    <w:rsid w:val="001E1BE6"/>
    <w:rsid w:val="001F3E91"/>
    <w:rsid w:val="0021311D"/>
    <w:rsid w:val="00216579"/>
    <w:rsid w:val="002446B0"/>
    <w:rsid w:val="002668CE"/>
    <w:rsid w:val="00270767"/>
    <w:rsid w:val="002858A3"/>
    <w:rsid w:val="00294F5C"/>
    <w:rsid w:val="002D1EC9"/>
    <w:rsid w:val="002F7974"/>
    <w:rsid w:val="00323C0F"/>
    <w:rsid w:val="003422B0"/>
    <w:rsid w:val="00373603"/>
    <w:rsid w:val="0037470F"/>
    <w:rsid w:val="003C563F"/>
    <w:rsid w:val="003D3697"/>
    <w:rsid w:val="003D444E"/>
    <w:rsid w:val="003F4F9F"/>
    <w:rsid w:val="00410992"/>
    <w:rsid w:val="00436889"/>
    <w:rsid w:val="00444AFF"/>
    <w:rsid w:val="004540E7"/>
    <w:rsid w:val="004766D7"/>
    <w:rsid w:val="004837A8"/>
    <w:rsid w:val="00483F12"/>
    <w:rsid w:val="004B702B"/>
    <w:rsid w:val="004C7B13"/>
    <w:rsid w:val="00512A8B"/>
    <w:rsid w:val="0055385A"/>
    <w:rsid w:val="00584D51"/>
    <w:rsid w:val="005B4445"/>
    <w:rsid w:val="005D317E"/>
    <w:rsid w:val="005D32BA"/>
    <w:rsid w:val="005E7E32"/>
    <w:rsid w:val="00612B27"/>
    <w:rsid w:val="0063770F"/>
    <w:rsid w:val="00656DB3"/>
    <w:rsid w:val="006C137D"/>
    <w:rsid w:val="006C4B79"/>
    <w:rsid w:val="006C66BC"/>
    <w:rsid w:val="006D29F4"/>
    <w:rsid w:val="006D5DA1"/>
    <w:rsid w:val="0073119B"/>
    <w:rsid w:val="0075104A"/>
    <w:rsid w:val="0082588F"/>
    <w:rsid w:val="008D22CF"/>
    <w:rsid w:val="008D33B7"/>
    <w:rsid w:val="008D67D0"/>
    <w:rsid w:val="008F22F7"/>
    <w:rsid w:val="0091253C"/>
    <w:rsid w:val="00922270"/>
    <w:rsid w:val="00931AA2"/>
    <w:rsid w:val="00937038"/>
    <w:rsid w:val="00973B81"/>
    <w:rsid w:val="0099280D"/>
    <w:rsid w:val="009936F0"/>
    <w:rsid w:val="009A76EE"/>
    <w:rsid w:val="009B029E"/>
    <w:rsid w:val="009E33D6"/>
    <w:rsid w:val="009E4A9B"/>
    <w:rsid w:val="009F01D3"/>
    <w:rsid w:val="00A16F3C"/>
    <w:rsid w:val="00A26E58"/>
    <w:rsid w:val="00A3578E"/>
    <w:rsid w:val="00A572F3"/>
    <w:rsid w:val="00A82199"/>
    <w:rsid w:val="00A86FE5"/>
    <w:rsid w:val="00A95FF2"/>
    <w:rsid w:val="00AB00CA"/>
    <w:rsid w:val="00AD2DF0"/>
    <w:rsid w:val="00AE2208"/>
    <w:rsid w:val="00B30559"/>
    <w:rsid w:val="00B5733E"/>
    <w:rsid w:val="00B976F2"/>
    <w:rsid w:val="00BA307D"/>
    <w:rsid w:val="00BA31E1"/>
    <w:rsid w:val="00BD58FC"/>
    <w:rsid w:val="00BF56EB"/>
    <w:rsid w:val="00C67166"/>
    <w:rsid w:val="00C77556"/>
    <w:rsid w:val="00C83310"/>
    <w:rsid w:val="00C83771"/>
    <w:rsid w:val="00C862E3"/>
    <w:rsid w:val="00D24A8B"/>
    <w:rsid w:val="00D326DB"/>
    <w:rsid w:val="00D336EB"/>
    <w:rsid w:val="00D47700"/>
    <w:rsid w:val="00DC02E2"/>
    <w:rsid w:val="00DD007C"/>
    <w:rsid w:val="00DF459D"/>
    <w:rsid w:val="00E354F8"/>
    <w:rsid w:val="00E36C35"/>
    <w:rsid w:val="00E55CED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72569"/>
    <w:rsid w:val="00F85E12"/>
    <w:rsid w:val="00F86FC5"/>
    <w:rsid w:val="00F87B53"/>
    <w:rsid w:val="00FD4F8E"/>
    <w:rsid w:val="00FF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a">
    <w:name w:val="Цветовое выделение"/>
    <w:uiPriority w:val="99"/>
    <w:rsid w:val="0075104A"/>
    <w:rPr>
      <w:b/>
      <w:color w:val="26282F"/>
      <w:sz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4CF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rsid w:val="0041099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436889"/>
    <w:pPr>
      <w:spacing w:after="0" w:line="240" w:lineRule="auto"/>
    </w:pPr>
    <w:rPr>
      <w:rFonts w:ascii="Times New Roman" w:eastAsia="Calibri" w:hAnsi="Times New Roman"/>
      <w:sz w:val="28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43688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79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306</TotalTime>
  <Pages>1</Pages>
  <Words>230</Words>
  <Characters>1315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30</cp:revision>
  <cp:lastPrinted>2015-03-17T12:05:00Z</cp:lastPrinted>
  <dcterms:created xsi:type="dcterms:W3CDTF">2015-03-08T18:08:00Z</dcterms:created>
  <dcterms:modified xsi:type="dcterms:W3CDTF">2015-10-02T06:27:00Z</dcterms:modified>
</cp:coreProperties>
</file>