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40A" w:rsidRPr="00270697" w:rsidRDefault="0047640A" w:rsidP="00270697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ИНФОРМАЦИОННАЯ БЮЛЛЕТЕНЬ № 17</w:t>
      </w:r>
    </w:p>
    <w:p w:rsidR="0047640A" w:rsidRPr="00270697" w:rsidRDefault="0047640A" w:rsidP="00270697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7640A" w:rsidRPr="00270697" w:rsidRDefault="0047640A" w:rsidP="0027069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7640A" w:rsidRPr="007627FF" w:rsidRDefault="0047640A" w:rsidP="0027069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627FF"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47640A" w:rsidRPr="007627FF" w:rsidRDefault="0047640A" w:rsidP="0027069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627FF"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47640A" w:rsidRPr="007627FF" w:rsidRDefault="0047640A" w:rsidP="0027069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627FF"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47640A" w:rsidRPr="007627FF" w:rsidRDefault="0047640A" w:rsidP="0027069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627FF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47640A" w:rsidRPr="007627FF" w:rsidRDefault="0047640A" w:rsidP="0027069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627FF">
        <w:rPr>
          <w:rFonts w:ascii="Times New Roman" w:hAnsi="Times New Roman" w:cs="Times New Roman"/>
          <w:b/>
          <w:bCs/>
          <w:sz w:val="24"/>
          <w:szCs w:val="24"/>
        </w:rPr>
        <w:t xml:space="preserve">От   02. 12. 2015 г </w:t>
      </w:r>
    </w:p>
    <w:p w:rsidR="0047640A" w:rsidRPr="00270697" w:rsidRDefault="0047640A" w:rsidP="00F12E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40A" w:rsidRDefault="0047640A" w:rsidP="006854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40A" w:rsidRDefault="0047640A" w:rsidP="002706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исполнение распоряжения прокурора Республики Мордовия от 11.07.2013 № 276/54р «О проведении в органах прокуратуры Республики Мордовия общероссийского дня приема граждан», 14.12.2015 г. с 12 час. 00 мин. до 20 час. 00 мин. в здании прокуратуры района по адресу: г. Темников, ул. Бараева, 7 б, состоится личный прием граждан прокурором Темниковского района Республики Мордовия.</w:t>
      </w:r>
    </w:p>
    <w:p w:rsidR="0047640A" w:rsidRDefault="0047640A" w:rsidP="009441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40A" w:rsidRDefault="0047640A" w:rsidP="009441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2-60-21; 2-25-81 (факс).</w:t>
      </w:r>
    </w:p>
    <w:p w:rsidR="0047640A" w:rsidRPr="00270697" w:rsidRDefault="0047640A" w:rsidP="009441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910EA0">
          <w:rPr>
            <w:rStyle w:val="Hyperlink"/>
            <w:rFonts w:ascii="Times New Roman" w:hAnsi="Times New Roman" w:cs="Times New Roman"/>
            <w:sz w:val="28"/>
            <w:szCs w:val="28"/>
          </w:rPr>
          <w:t>temnikov@prokrm.r</w:t>
        </w:r>
        <w:r w:rsidRPr="00910EA0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u</w:t>
        </w:r>
      </w:hyperlink>
      <w:r w:rsidRPr="002706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640A" w:rsidRDefault="0047640A" w:rsidP="006854A0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47640A" w:rsidRDefault="0047640A" w:rsidP="00F422BF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47640A" w:rsidRDefault="0047640A" w:rsidP="009F24FC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47640A" w:rsidRDefault="0047640A" w:rsidP="00270697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Прокурор района</w:t>
      </w:r>
    </w:p>
    <w:p w:rsidR="0047640A" w:rsidRDefault="0047640A" w:rsidP="00270697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47640A" w:rsidRDefault="0047640A" w:rsidP="00270697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младший советник юстиции                                                                   С.Ю. Коробков </w:t>
      </w:r>
    </w:p>
    <w:p w:rsidR="0047640A" w:rsidRDefault="0047640A" w:rsidP="007A4E1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7640A" w:rsidRDefault="0047640A" w:rsidP="007A4E1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7640A" w:rsidRDefault="0047640A" w:rsidP="007A4E1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7640A" w:rsidRDefault="0047640A" w:rsidP="007A4E1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7640A" w:rsidRDefault="0047640A" w:rsidP="007A4E1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7640A" w:rsidRPr="00270697" w:rsidRDefault="0047640A" w:rsidP="00270697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Информационный бюллетень № 17 </w:t>
      </w:r>
      <w:r w:rsidRPr="00270697">
        <w:rPr>
          <w:rFonts w:ascii="Times New Roman" w:hAnsi="Times New Roman" w:cs="Times New Roman"/>
          <w:sz w:val="24"/>
          <w:szCs w:val="24"/>
        </w:rPr>
        <w:t xml:space="preserve"> Пурдошанского сельского поселения Темниковского муниципального района Республики Мордовия</w:t>
      </w:r>
    </w:p>
    <w:p w:rsidR="0047640A" w:rsidRPr="00270697" w:rsidRDefault="0047640A" w:rsidP="006D3D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40A" w:rsidRPr="00270697" w:rsidRDefault="0047640A" w:rsidP="002706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697">
        <w:rPr>
          <w:rFonts w:ascii="Times New Roman" w:hAnsi="Times New Roman" w:cs="Times New Roman"/>
          <w:sz w:val="24"/>
          <w:szCs w:val="24"/>
        </w:rPr>
        <w:t>Тираж: 10 экз</w:t>
      </w:r>
    </w:p>
    <w:p w:rsidR="0047640A" w:rsidRDefault="0047640A" w:rsidP="006D3D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640A" w:rsidRDefault="0047640A" w:rsidP="006D3D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7640A" w:rsidSect="00FA170B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6453"/>
    <w:rsid w:val="000009B9"/>
    <w:rsid w:val="00013808"/>
    <w:rsid w:val="000202DB"/>
    <w:rsid w:val="00020A64"/>
    <w:rsid w:val="00034AFD"/>
    <w:rsid w:val="00037219"/>
    <w:rsid w:val="00041B37"/>
    <w:rsid w:val="00045337"/>
    <w:rsid w:val="00070DF5"/>
    <w:rsid w:val="000725CF"/>
    <w:rsid w:val="00077774"/>
    <w:rsid w:val="00084527"/>
    <w:rsid w:val="00090D80"/>
    <w:rsid w:val="0009402F"/>
    <w:rsid w:val="000A2E1B"/>
    <w:rsid w:val="000C04BB"/>
    <w:rsid w:val="000C1F0E"/>
    <w:rsid w:val="000C619F"/>
    <w:rsid w:val="000C714C"/>
    <w:rsid w:val="000D3AD9"/>
    <w:rsid w:val="000E0F8B"/>
    <w:rsid w:val="000F2839"/>
    <w:rsid w:val="00105F8B"/>
    <w:rsid w:val="0010637C"/>
    <w:rsid w:val="00121A00"/>
    <w:rsid w:val="001319C9"/>
    <w:rsid w:val="00133703"/>
    <w:rsid w:val="00142DFC"/>
    <w:rsid w:val="001504F2"/>
    <w:rsid w:val="0015765A"/>
    <w:rsid w:val="00161847"/>
    <w:rsid w:val="0016434C"/>
    <w:rsid w:val="0017550B"/>
    <w:rsid w:val="001778A2"/>
    <w:rsid w:val="001844D5"/>
    <w:rsid w:val="00186ECB"/>
    <w:rsid w:val="00186FEC"/>
    <w:rsid w:val="001C2F10"/>
    <w:rsid w:val="001E03F5"/>
    <w:rsid w:val="001E2066"/>
    <w:rsid w:val="00200336"/>
    <w:rsid w:val="00200D17"/>
    <w:rsid w:val="002020DE"/>
    <w:rsid w:val="002045A6"/>
    <w:rsid w:val="002068A2"/>
    <w:rsid w:val="00225CC0"/>
    <w:rsid w:val="0022602E"/>
    <w:rsid w:val="002343AD"/>
    <w:rsid w:val="002401EF"/>
    <w:rsid w:val="00270697"/>
    <w:rsid w:val="00272A64"/>
    <w:rsid w:val="00281D68"/>
    <w:rsid w:val="0028225C"/>
    <w:rsid w:val="002A335D"/>
    <w:rsid w:val="002C4032"/>
    <w:rsid w:val="002D0846"/>
    <w:rsid w:val="002E5EC4"/>
    <w:rsid w:val="002F1B28"/>
    <w:rsid w:val="002F66DD"/>
    <w:rsid w:val="002F7C21"/>
    <w:rsid w:val="00302133"/>
    <w:rsid w:val="003040BC"/>
    <w:rsid w:val="003070B1"/>
    <w:rsid w:val="003164C2"/>
    <w:rsid w:val="00320417"/>
    <w:rsid w:val="0032066A"/>
    <w:rsid w:val="00342469"/>
    <w:rsid w:val="0035098F"/>
    <w:rsid w:val="00353C13"/>
    <w:rsid w:val="00363F48"/>
    <w:rsid w:val="00372116"/>
    <w:rsid w:val="003742FC"/>
    <w:rsid w:val="00392611"/>
    <w:rsid w:val="003B310E"/>
    <w:rsid w:val="003C2C4F"/>
    <w:rsid w:val="003D51B7"/>
    <w:rsid w:val="003E17FF"/>
    <w:rsid w:val="004003EC"/>
    <w:rsid w:val="0040169F"/>
    <w:rsid w:val="004043BB"/>
    <w:rsid w:val="004174A2"/>
    <w:rsid w:val="00440B2C"/>
    <w:rsid w:val="004447F6"/>
    <w:rsid w:val="00454898"/>
    <w:rsid w:val="00457CFB"/>
    <w:rsid w:val="004640C6"/>
    <w:rsid w:val="00474C3E"/>
    <w:rsid w:val="004761BF"/>
    <w:rsid w:val="0047640A"/>
    <w:rsid w:val="00476782"/>
    <w:rsid w:val="00480C2A"/>
    <w:rsid w:val="00495506"/>
    <w:rsid w:val="004A3901"/>
    <w:rsid w:val="004A458D"/>
    <w:rsid w:val="004C3FA3"/>
    <w:rsid w:val="004C6D94"/>
    <w:rsid w:val="004D1395"/>
    <w:rsid w:val="004E5947"/>
    <w:rsid w:val="004F42E0"/>
    <w:rsid w:val="004F58C1"/>
    <w:rsid w:val="0051366B"/>
    <w:rsid w:val="00514BBC"/>
    <w:rsid w:val="0052476F"/>
    <w:rsid w:val="00536F36"/>
    <w:rsid w:val="00555554"/>
    <w:rsid w:val="00557960"/>
    <w:rsid w:val="005A0ECF"/>
    <w:rsid w:val="005A61D9"/>
    <w:rsid w:val="005B222D"/>
    <w:rsid w:val="005D714E"/>
    <w:rsid w:val="005E0C57"/>
    <w:rsid w:val="005F69B5"/>
    <w:rsid w:val="00604DF6"/>
    <w:rsid w:val="0061194E"/>
    <w:rsid w:val="006121D3"/>
    <w:rsid w:val="00641937"/>
    <w:rsid w:val="006505E5"/>
    <w:rsid w:val="006854A0"/>
    <w:rsid w:val="00697BED"/>
    <w:rsid w:val="006A08AD"/>
    <w:rsid w:val="006B353E"/>
    <w:rsid w:val="006D08CE"/>
    <w:rsid w:val="006D3D2A"/>
    <w:rsid w:val="006E66E3"/>
    <w:rsid w:val="0070028D"/>
    <w:rsid w:val="0071107A"/>
    <w:rsid w:val="007119EC"/>
    <w:rsid w:val="00716B2B"/>
    <w:rsid w:val="007323F7"/>
    <w:rsid w:val="00734104"/>
    <w:rsid w:val="00741E69"/>
    <w:rsid w:val="0074788A"/>
    <w:rsid w:val="007627FF"/>
    <w:rsid w:val="00780FB9"/>
    <w:rsid w:val="00781759"/>
    <w:rsid w:val="007A4E1F"/>
    <w:rsid w:val="007B7EFB"/>
    <w:rsid w:val="007D0939"/>
    <w:rsid w:val="007D0F34"/>
    <w:rsid w:val="007D1FC2"/>
    <w:rsid w:val="007D4968"/>
    <w:rsid w:val="007D56BC"/>
    <w:rsid w:val="007D57F8"/>
    <w:rsid w:val="007D7DDD"/>
    <w:rsid w:val="007E6506"/>
    <w:rsid w:val="007E6CD6"/>
    <w:rsid w:val="007F0E2D"/>
    <w:rsid w:val="008027CD"/>
    <w:rsid w:val="00813BDE"/>
    <w:rsid w:val="00837ED1"/>
    <w:rsid w:val="00847962"/>
    <w:rsid w:val="00847BDD"/>
    <w:rsid w:val="00851D9F"/>
    <w:rsid w:val="00854BDF"/>
    <w:rsid w:val="00860847"/>
    <w:rsid w:val="00863307"/>
    <w:rsid w:val="00865DB7"/>
    <w:rsid w:val="00885123"/>
    <w:rsid w:val="00885C98"/>
    <w:rsid w:val="0089687C"/>
    <w:rsid w:val="008A2A4F"/>
    <w:rsid w:val="008C38BA"/>
    <w:rsid w:val="008C5315"/>
    <w:rsid w:val="008D16D4"/>
    <w:rsid w:val="008E2D56"/>
    <w:rsid w:val="008F5C97"/>
    <w:rsid w:val="00910EA0"/>
    <w:rsid w:val="009215E9"/>
    <w:rsid w:val="00924644"/>
    <w:rsid w:val="00926E3D"/>
    <w:rsid w:val="00940C19"/>
    <w:rsid w:val="009426A7"/>
    <w:rsid w:val="00942E72"/>
    <w:rsid w:val="0094392B"/>
    <w:rsid w:val="00944167"/>
    <w:rsid w:val="00957CA0"/>
    <w:rsid w:val="00980EE5"/>
    <w:rsid w:val="0098242A"/>
    <w:rsid w:val="00985AAC"/>
    <w:rsid w:val="00995AF2"/>
    <w:rsid w:val="00996563"/>
    <w:rsid w:val="009A4839"/>
    <w:rsid w:val="009A7EFC"/>
    <w:rsid w:val="009B60A8"/>
    <w:rsid w:val="009C19FC"/>
    <w:rsid w:val="009C2B89"/>
    <w:rsid w:val="009D1306"/>
    <w:rsid w:val="009D4EB5"/>
    <w:rsid w:val="009D781C"/>
    <w:rsid w:val="009E2DEE"/>
    <w:rsid w:val="009E4E71"/>
    <w:rsid w:val="009F24FC"/>
    <w:rsid w:val="00A1344A"/>
    <w:rsid w:val="00A13885"/>
    <w:rsid w:val="00A15E1A"/>
    <w:rsid w:val="00A2742C"/>
    <w:rsid w:val="00A536BD"/>
    <w:rsid w:val="00A60E40"/>
    <w:rsid w:val="00A61625"/>
    <w:rsid w:val="00A76728"/>
    <w:rsid w:val="00A95836"/>
    <w:rsid w:val="00A97E8A"/>
    <w:rsid w:val="00AA0D69"/>
    <w:rsid w:val="00AA493C"/>
    <w:rsid w:val="00AC6670"/>
    <w:rsid w:val="00AD42D8"/>
    <w:rsid w:val="00AE6A58"/>
    <w:rsid w:val="00AF3654"/>
    <w:rsid w:val="00B070A3"/>
    <w:rsid w:val="00B11119"/>
    <w:rsid w:val="00B12E37"/>
    <w:rsid w:val="00B228C8"/>
    <w:rsid w:val="00B352E9"/>
    <w:rsid w:val="00B41CDE"/>
    <w:rsid w:val="00B47303"/>
    <w:rsid w:val="00B5741B"/>
    <w:rsid w:val="00B63554"/>
    <w:rsid w:val="00B671E0"/>
    <w:rsid w:val="00B80734"/>
    <w:rsid w:val="00B8487E"/>
    <w:rsid w:val="00B86426"/>
    <w:rsid w:val="00B86EE1"/>
    <w:rsid w:val="00B95ACD"/>
    <w:rsid w:val="00BB6457"/>
    <w:rsid w:val="00BC2042"/>
    <w:rsid w:val="00BC32EC"/>
    <w:rsid w:val="00BC6713"/>
    <w:rsid w:val="00BD025E"/>
    <w:rsid w:val="00C040D8"/>
    <w:rsid w:val="00C10EE4"/>
    <w:rsid w:val="00C21FD1"/>
    <w:rsid w:val="00C31538"/>
    <w:rsid w:val="00C41452"/>
    <w:rsid w:val="00C44456"/>
    <w:rsid w:val="00C4677A"/>
    <w:rsid w:val="00C473CB"/>
    <w:rsid w:val="00C5724E"/>
    <w:rsid w:val="00C7343A"/>
    <w:rsid w:val="00C739BE"/>
    <w:rsid w:val="00C77A88"/>
    <w:rsid w:val="00C8244C"/>
    <w:rsid w:val="00C906D5"/>
    <w:rsid w:val="00C962E2"/>
    <w:rsid w:val="00CB5773"/>
    <w:rsid w:val="00CB5B05"/>
    <w:rsid w:val="00CB6992"/>
    <w:rsid w:val="00CB6DFE"/>
    <w:rsid w:val="00CC054F"/>
    <w:rsid w:val="00CD0700"/>
    <w:rsid w:val="00CD4792"/>
    <w:rsid w:val="00CF4B8E"/>
    <w:rsid w:val="00D01900"/>
    <w:rsid w:val="00D144FB"/>
    <w:rsid w:val="00D169B0"/>
    <w:rsid w:val="00D265CA"/>
    <w:rsid w:val="00D30029"/>
    <w:rsid w:val="00D34BAE"/>
    <w:rsid w:val="00D36E27"/>
    <w:rsid w:val="00D44349"/>
    <w:rsid w:val="00D46830"/>
    <w:rsid w:val="00D61E61"/>
    <w:rsid w:val="00D6615B"/>
    <w:rsid w:val="00D72EE7"/>
    <w:rsid w:val="00D81720"/>
    <w:rsid w:val="00DD150D"/>
    <w:rsid w:val="00DE7EE6"/>
    <w:rsid w:val="00E05649"/>
    <w:rsid w:val="00E0635C"/>
    <w:rsid w:val="00E067CF"/>
    <w:rsid w:val="00E13E43"/>
    <w:rsid w:val="00E205AB"/>
    <w:rsid w:val="00E23ABF"/>
    <w:rsid w:val="00EE2E40"/>
    <w:rsid w:val="00EE43AD"/>
    <w:rsid w:val="00EE7865"/>
    <w:rsid w:val="00EF3B1A"/>
    <w:rsid w:val="00EF5B79"/>
    <w:rsid w:val="00EF712F"/>
    <w:rsid w:val="00F02F5F"/>
    <w:rsid w:val="00F05625"/>
    <w:rsid w:val="00F06453"/>
    <w:rsid w:val="00F12E62"/>
    <w:rsid w:val="00F161D9"/>
    <w:rsid w:val="00F166D5"/>
    <w:rsid w:val="00F21C33"/>
    <w:rsid w:val="00F3094A"/>
    <w:rsid w:val="00F40A98"/>
    <w:rsid w:val="00F41712"/>
    <w:rsid w:val="00F422BF"/>
    <w:rsid w:val="00F52C01"/>
    <w:rsid w:val="00F60BED"/>
    <w:rsid w:val="00F811FA"/>
    <w:rsid w:val="00F829E8"/>
    <w:rsid w:val="00F8359A"/>
    <w:rsid w:val="00F92C5D"/>
    <w:rsid w:val="00FA170B"/>
    <w:rsid w:val="00FA39D7"/>
    <w:rsid w:val="00FA45E5"/>
    <w:rsid w:val="00FB66BB"/>
    <w:rsid w:val="00FC0AB1"/>
    <w:rsid w:val="00FD6065"/>
    <w:rsid w:val="00FE31C8"/>
    <w:rsid w:val="00FF08C8"/>
    <w:rsid w:val="00FF28ED"/>
    <w:rsid w:val="00FF4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11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C6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C6D94"/>
    <w:rPr>
      <w:rFonts w:ascii="Tahoma" w:hAnsi="Tahoma" w:cs="Tahoma"/>
      <w:sz w:val="16"/>
      <w:szCs w:val="16"/>
      <w:lang w:eastAsia="en-US"/>
    </w:rPr>
  </w:style>
  <w:style w:type="paragraph" w:customStyle="1" w:styleId="ConsPlusNormal">
    <w:name w:val="ConsPlusNormal"/>
    <w:uiPriority w:val="99"/>
    <w:rsid w:val="000009B9"/>
    <w:pPr>
      <w:widowControl w:val="0"/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styleId="Hyperlink">
    <w:name w:val="Hyperlink"/>
    <w:basedOn w:val="DefaultParagraphFont"/>
    <w:uiPriority w:val="99"/>
    <w:rsid w:val="000D3AD9"/>
    <w:rPr>
      <w:color w:val="0000FF"/>
      <w:u w:val="single"/>
    </w:rPr>
  </w:style>
  <w:style w:type="paragraph" w:customStyle="1" w:styleId="2">
    <w:name w:val="Знак Знак2"/>
    <w:basedOn w:val="Normal"/>
    <w:next w:val="Normal"/>
    <w:uiPriority w:val="99"/>
    <w:semiHidden/>
    <w:rsid w:val="00270697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270697"/>
    <w:pPr>
      <w:spacing w:after="160" w:line="240" w:lineRule="exact"/>
    </w:pPr>
    <w:rPr>
      <w:rFonts w:ascii="Arial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emnikov@prokrm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138</Words>
  <Characters>788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Информация, для размещения в СМИ, информационных бюллетенях и официальных сайтах органов местного самоуправления</dc:title>
  <dc:subject/>
  <dc:creator>temnikov2</dc:creator>
  <cp:keywords/>
  <dc:description/>
  <cp:lastModifiedBy>Your User Name</cp:lastModifiedBy>
  <cp:revision>4</cp:revision>
  <cp:lastPrinted>2015-11-25T05:54:00Z</cp:lastPrinted>
  <dcterms:created xsi:type="dcterms:W3CDTF">2015-12-02T08:46:00Z</dcterms:created>
  <dcterms:modified xsi:type="dcterms:W3CDTF">2015-12-02T10:30:00Z</dcterms:modified>
</cp:coreProperties>
</file>