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D7D" w:rsidRPr="00270697" w:rsidRDefault="002B4D7D" w:rsidP="002909CD">
      <w:pPr>
        <w:jc w:val="center"/>
        <w:outlineLvl w:val="0"/>
        <w:rPr>
          <w:b/>
          <w:bCs/>
        </w:rPr>
      </w:pPr>
      <w:r>
        <w:rPr>
          <w:b/>
          <w:bCs/>
        </w:rPr>
        <w:t>ИНФОРМАЦИОННАЯ БЮЛЛЕТЕНЬ № 20</w:t>
      </w:r>
    </w:p>
    <w:p w:rsidR="002B4D7D" w:rsidRPr="00270697" w:rsidRDefault="002B4D7D" w:rsidP="002909CD">
      <w:pPr>
        <w:jc w:val="center"/>
        <w:outlineLvl w:val="0"/>
        <w:rPr>
          <w:b/>
          <w:bCs/>
        </w:rPr>
      </w:pPr>
    </w:p>
    <w:p w:rsidR="002B4D7D" w:rsidRPr="00270697" w:rsidRDefault="002B4D7D" w:rsidP="002909CD">
      <w:pPr>
        <w:jc w:val="center"/>
      </w:pPr>
    </w:p>
    <w:p w:rsidR="002B4D7D" w:rsidRPr="007627FF" w:rsidRDefault="002B4D7D" w:rsidP="002909CD">
      <w:pPr>
        <w:rPr>
          <w:b/>
          <w:bCs/>
          <w:sz w:val="24"/>
          <w:szCs w:val="24"/>
        </w:rPr>
      </w:pPr>
      <w:r w:rsidRPr="007627FF">
        <w:rPr>
          <w:b/>
          <w:bCs/>
          <w:sz w:val="24"/>
          <w:szCs w:val="24"/>
        </w:rPr>
        <w:t>Является официальным печатным изданием</w:t>
      </w:r>
    </w:p>
    <w:p w:rsidR="002B4D7D" w:rsidRPr="007627FF" w:rsidRDefault="002B4D7D" w:rsidP="002909CD">
      <w:pPr>
        <w:rPr>
          <w:b/>
          <w:bCs/>
          <w:sz w:val="24"/>
          <w:szCs w:val="24"/>
        </w:rPr>
      </w:pPr>
      <w:r w:rsidRPr="007627FF">
        <w:rPr>
          <w:b/>
          <w:bCs/>
          <w:sz w:val="24"/>
          <w:szCs w:val="24"/>
        </w:rPr>
        <w:t xml:space="preserve">Пурдошанского сельского поселения </w:t>
      </w:r>
    </w:p>
    <w:p w:rsidR="002B4D7D" w:rsidRPr="007627FF" w:rsidRDefault="002B4D7D" w:rsidP="002909CD">
      <w:pPr>
        <w:rPr>
          <w:b/>
          <w:bCs/>
          <w:sz w:val="24"/>
          <w:szCs w:val="24"/>
        </w:rPr>
      </w:pPr>
      <w:r w:rsidRPr="007627FF">
        <w:rPr>
          <w:b/>
          <w:bCs/>
          <w:sz w:val="24"/>
          <w:szCs w:val="24"/>
        </w:rPr>
        <w:t xml:space="preserve">Темниковского муниципального района </w:t>
      </w:r>
    </w:p>
    <w:p w:rsidR="002B4D7D" w:rsidRPr="007627FF" w:rsidRDefault="002B4D7D" w:rsidP="002909CD">
      <w:pPr>
        <w:rPr>
          <w:b/>
          <w:bCs/>
          <w:sz w:val="24"/>
          <w:szCs w:val="24"/>
        </w:rPr>
      </w:pPr>
      <w:r w:rsidRPr="007627FF">
        <w:rPr>
          <w:b/>
          <w:bCs/>
          <w:sz w:val="24"/>
          <w:szCs w:val="24"/>
        </w:rPr>
        <w:t>Республики Мордовия</w:t>
      </w:r>
    </w:p>
    <w:p w:rsidR="002B4D7D" w:rsidRPr="007627FF" w:rsidRDefault="002B4D7D" w:rsidP="002909CD">
      <w:pPr>
        <w:rPr>
          <w:b/>
          <w:bCs/>
          <w:sz w:val="24"/>
          <w:szCs w:val="24"/>
        </w:rPr>
      </w:pPr>
      <w:r w:rsidRPr="007627FF">
        <w:rPr>
          <w:b/>
          <w:bCs/>
          <w:sz w:val="24"/>
          <w:szCs w:val="24"/>
        </w:rPr>
        <w:t xml:space="preserve">От   02. 12. 2015 г </w:t>
      </w:r>
    </w:p>
    <w:p w:rsidR="002B4D7D" w:rsidRDefault="002B4D7D" w:rsidP="00BC1F11">
      <w:pPr>
        <w:jc w:val="center"/>
        <w:outlineLvl w:val="0"/>
      </w:pPr>
    </w:p>
    <w:p w:rsidR="002B4D7D" w:rsidRDefault="002B4D7D" w:rsidP="00BC1F11">
      <w:pPr>
        <w:jc w:val="center"/>
        <w:outlineLvl w:val="0"/>
      </w:pPr>
      <w:r>
        <w:t>СОВЕТ ДЕПУТАТОВ ПУРДОШАНСКОГО СЕЛЬСКОГО ПОСЕЛЕНИЯ</w:t>
      </w:r>
    </w:p>
    <w:p w:rsidR="002B4D7D" w:rsidRPr="00FF3EA2" w:rsidRDefault="002B4D7D" w:rsidP="00BC1F11">
      <w:pPr>
        <w:jc w:val="center"/>
      </w:pPr>
      <w:r w:rsidRPr="00DF46AA">
        <w:t>ТЕМНИКОВСКОГО</w:t>
      </w:r>
      <w:r w:rsidRPr="00FF3EA2">
        <w:t xml:space="preserve"> МУНИЦИПАЛЬНОГО РАЙОНА</w:t>
      </w:r>
    </w:p>
    <w:p w:rsidR="002B4D7D" w:rsidRPr="00FF3EA2" w:rsidRDefault="002B4D7D" w:rsidP="00BC1F11">
      <w:pPr>
        <w:jc w:val="center"/>
      </w:pPr>
      <w:r w:rsidRPr="00FF3EA2">
        <w:t>РЕСПУБЛИКИ МОРДОВИЯ</w:t>
      </w:r>
    </w:p>
    <w:p w:rsidR="002B4D7D" w:rsidRPr="00FF3EA2" w:rsidRDefault="002B4D7D" w:rsidP="00C7660F">
      <w:pPr>
        <w:jc w:val="center"/>
      </w:pPr>
    </w:p>
    <w:p w:rsidR="002B4D7D" w:rsidRPr="00FF3EA2" w:rsidRDefault="002B4D7D" w:rsidP="00C7660F">
      <w:pPr>
        <w:jc w:val="center"/>
      </w:pPr>
    </w:p>
    <w:p w:rsidR="002B4D7D" w:rsidRPr="00962848" w:rsidRDefault="002B4D7D" w:rsidP="00C7660F">
      <w:pPr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Р Е Ш Е Н И Е</w:t>
      </w:r>
    </w:p>
    <w:p w:rsidR="002B4D7D" w:rsidRDefault="002B4D7D" w:rsidP="00351B6E">
      <w:pPr>
        <w:rPr>
          <w:b/>
          <w:bCs/>
        </w:rPr>
      </w:pPr>
    </w:p>
    <w:p w:rsidR="002B4D7D" w:rsidRPr="00FF3EA2" w:rsidRDefault="002B4D7D" w:rsidP="00C7660F">
      <w:pPr>
        <w:jc w:val="center"/>
        <w:rPr>
          <w:b/>
          <w:bCs/>
        </w:rPr>
      </w:pPr>
    </w:p>
    <w:p w:rsidR="002B4D7D" w:rsidRPr="00674C5C" w:rsidRDefault="002B4D7D" w:rsidP="00C7660F">
      <w:pPr>
        <w:rPr>
          <w:sz w:val="16"/>
          <w:szCs w:val="16"/>
        </w:rPr>
      </w:pPr>
      <w:r>
        <w:t xml:space="preserve"> </w:t>
      </w:r>
      <w:r w:rsidRPr="0004709A">
        <w:t>«</w:t>
      </w:r>
      <w:r>
        <w:t xml:space="preserve"> 02 » декабря</w:t>
      </w:r>
      <w:r w:rsidRPr="0004709A">
        <w:t xml:space="preserve"> 2015 года</w:t>
      </w:r>
      <w:r w:rsidRPr="00FE5C0D">
        <w:t xml:space="preserve">               </w:t>
      </w:r>
      <w:r>
        <w:t xml:space="preserve">                     </w:t>
      </w:r>
      <w:r w:rsidRPr="00FE5C0D">
        <w:t xml:space="preserve">                      </w:t>
      </w:r>
      <w:r>
        <w:t xml:space="preserve">                                № 114</w:t>
      </w:r>
    </w:p>
    <w:p w:rsidR="002B4D7D" w:rsidRDefault="002B4D7D" w:rsidP="00C7660F">
      <w:pPr>
        <w:jc w:val="center"/>
      </w:pPr>
    </w:p>
    <w:p w:rsidR="002B4D7D" w:rsidRDefault="002B4D7D" w:rsidP="00C7660F">
      <w:pPr>
        <w:jc w:val="center"/>
      </w:pPr>
      <w:r>
        <w:t>с. Пурдошки</w:t>
      </w:r>
    </w:p>
    <w:p w:rsidR="002B4D7D" w:rsidRDefault="002B4D7D" w:rsidP="009E107F">
      <w:pPr>
        <w:tabs>
          <w:tab w:val="left" w:pos="680"/>
        </w:tabs>
        <w:spacing w:line="360" w:lineRule="auto"/>
        <w:ind w:firstLine="709"/>
        <w:jc w:val="center"/>
        <w:rPr>
          <w:rFonts w:ascii="Arial" w:hAnsi="Arial" w:cs="Arial"/>
          <w:b/>
          <w:bCs/>
          <w:color w:val="000080"/>
          <w:sz w:val="20"/>
          <w:szCs w:val="20"/>
        </w:rPr>
      </w:pPr>
    </w:p>
    <w:p w:rsidR="002B4D7D" w:rsidRDefault="002B4D7D" w:rsidP="009E107F">
      <w:pPr>
        <w:tabs>
          <w:tab w:val="left" w:pos="680"/>
        </w:tabs>
        <w:spacing w:line="360" w:lineRule="auto"/>
        <w:ind w:firstLine="709"/>
        <w:jc w:val="center"/>
        <w:rPr>
          <w:rFonts w:ascii="Arial" w:hAnsi="Arial" w:cs="Arial"/>
          <w:b/>
          <w:bCs/>
          <w:color w:val="000080"/>
          <w:sz w:val="20"/>
          <w:szCs w:val="20"/>
        </w:rPr>
      </w:pPr>
    </w:p>
    <w:p w:rsidR="002B4D7D" w:rsidRPr="009A07EA" w:rsidRDefault="002B4D7D" w:rsidP="009E107F">
      <w:pPr>
        <w:tabs>
          <w:tab w:val="left" w:pos="680"/>
        </w:tabs>
        <w:spacing w:line="360" w:lineRule="auto"/>
        <w:ind w:firstLine="709"/>
        <w:jc w:val="center"/>
      </w:pPr>
      <w:r w:rsidRPr="009A07EA">
        <w:t xml:space="preserve">Об </w:t>
      </w:r>
      <w:r>
        <w:t>изменении</w:t>
      </w:r>
      <w:r w:rsidRPr="009A07EA">
        <w:t xml:space="preserve"> структуры Администрации </w:t>
      </w:r>
      <w:r>
        <w:t>Пурдошанского</w:t>
      </w:r>
      <w:r w:rsidRPr="009A07EA">
        <w:t xml:space="preserve"> сельского поселения</w:t>
      </w:r>
      <w:r>
        <w:t xml:space="preserve"> </w:t>
      </w:r>
      <w:r w:rsidRPr="009A07EA">
        <w:t>Темниковского муниципального района</w:t>
      </w:r>
    </w:p>
    <w:p w:rsidR="002B4D7D" w:rsidRDefault="002B4D7D" w:rsidP="009E107F">
      <w:pPr>
        <w:tabs>
          <w:tab w:val="left" w:pos="680"/>
        </w:tabs>
        <w:spacing w:line="360" w:lineRule="auto"/>
      </w:pPr>
    </w:p>
    <w:p w:rsidR="002B4D7D" w:rsidRDefault="002B4D7D" w:rsidP="009E107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</w:pPr>
      <w:r>
        <w:t>Изменить структуру Администрации Пурдошанского сельского поселения Темниковского муниципального района согласно приложению.</w:t>
      </w:r>
    </w:p>
    <w:p w:rsidR="002B4D7D" w:rsidRDefault="002B4D7D" w:rsidP="009E107F">
      <w:pPr>
        <w:tabs>
          <w:tab w:val="left" w:pos="680"/>
        </w:tabs>
        <w:spacing w:line="360" w:lineRule="auto"/>
        <w:jc w:val="center"/>
      </w:pPr>
    </w:p>
    <w:p w:rsidR="002B4D7D" w:rsidRDefault="002B4D7D" w:rsidP="00C7660F">
      <w:pPr>
        <w:tabs>
          <w:tab w:val="left" w:pos="680"/>
        </w:tabs>
        <w:jc w:val="center"/>
      </w:pPr>
    </w:p>
    <w:p w:rsidR="002B4D7D" w:rsidRDefault="002B4D7D" w:rsidP="00C7660F">
      <w:pPr>
        <w:tabs>
          <w:tab w:val="left" w:pos="680"/>
        </w:tabs>
        <w:jc w:val="center"/>
      </w:pPr>
    </w:p>
    <w:p w:rsidR="002B4D7D" w:rsidRDefault="002B4D7D" w:rsidP="00C7660F">
      <w:pPr>
        <w:tabs>
          <w:tab w:val="left" w:pos="680"/>
        </w:tabs>
        <w:jc w:val="center"/>
      </w:pPr>
    </w:p>
    <w:p w:rsidR="002B4D7D" w:rsidRDefault="002B4D7D" w:rsidP="00C7660F">
      <w:pPr>
        <w:tabs>
          <w:tab w:val="left" w:pos="680"/>
        </w:tabs>
        <w:jc w:val="center"/>
      </w:pPr>
    </w:p>
    <w:p w:rsidR="002B4D7D" w:rsidRDefault="002B4D7D" w:rsidP="00C7660F">
      <w:pPr>
        <w:tabs>
          <w:tab w:val="left" w:pos="680"/>
        </w:tabs>
        <w:jc w:val="center"/>
      </w:pPr>
    </w:p>
    <w:p w:rsidR="002B4D7D" w:rsidRDefault="002B4D7D" w:rsidP="00351B6E">
      <w:pPr>
        <w:spacing w:line="360" w:lineRule="auto"/>
      </w:pPr>
      <w:r w:rsidRPr="002F24F6">
        <w:t xml:space="preserve">Заместитель председателя Совета депутатов </w:t>
      </w:r>
    </w:p>
    <w:p w:rsidR="002B4D7D" w:rsidRPr="002F24F6" w:rsidRDefault="002B4D7D" w:rsidP="00351B6E">
      <w:pPr>
        <w:spacing w:line="360" w:lineRule="auto"/>
      </w:pPr>
      <w:r w:rsidRPr="002F24F6">
        <w:t>Пурдошанского сельского поселения</w:t>
      </w:r>
      <w:r>
        <w:t xml:space="preserve">                                                           Агаев В. М.</w:t>
      </w:r>
    </w:p>
    <w:p w:rsidR="002B4D7D" w:rsidRPr="00AD513A" w:rsidRDefault="002B4D7D" w:rsidP="00C7660F">
      <w:pPr>
        <w:tabs>
          <w:tab w:val="left" w:pos="680"/>
        </w:tabs>
        <w:jc w:val="center"/>
      </w:pPr>
    </w:p>
    <w:p w:rsidR="002B4D7D" w:rsidRDefault="002B4D7D" w:rsidP="00C7660F">
      <w:pPr>
        <w:tabs>
          <w:tab w:val="left" w:pos="680"/>
        </w:tabs>
        <w:jc w:val="center"/>
      </w:pPr>
    </w:p>
    <w:p w:rsidR="002B4D7D" w:rsidRPr="00BC1F11" w:rsidRDefault="002B4D7D" w:rsidP="00C7660F">
      <w:pPr>
        <w:tabs>
          <w:tab w:val="left" w:pos="680"/>
        </w:tabs>
        <w:jc w:val="center"/>
      </w:pPr>
    </w:p>
    <w:p w:rsidR="002B4D7D" w:rsidRPr="00270697" w:rsidRDefault="002B4D7D" w:rsidP="002909CD">
      <w:pPr>
        <w:outlineLvl w:val="0"/>
        <w:rPr>
          <w:sz w:val="24"/>
          <w:szCs w:val="24"/>
        </w:rPr>
      </w:pPr>
      <w:r>
        <w:tab/>
      </w:r>
      <w:r>
        <w:rPr>
          <w:sz w:val="24"/>
          <w:szCs w:val="24"/>
        </w:rPr>
        <w:t xml:space="preserve">Информационный бюллетень № 20 </w:t>
      </w:r>
      <w:r w:rsidRPr="00270697">
        <w:rPr>
          <w:sz w:val="24"/>
          <w:szCs w:val="24"/>
        </w:rPr>
        <w:t xml:space="preserve"> Пурдошанского сельского поселения Темниковского муниципального района Республики Мордовия</w:t>
      </w:r>
    </w:p>
    <w:p w:rsidR="002B4D7D" w:rsidRPr="00270697" w:rsidRDefault="002B4D7D" w:rsidP="002909CD">
      <w:pPr>
        <w:ind w:firstLine="709"/>
        <w:jc w:val="both"/>
        <w:rPr>
          <w:sz w:val="24"/>
          <w:szCs w:val="24"/>
        </w:rPr>
      </w:pPr>
    </w:p>
    <w:p w:rsidR="002B4D7D" w:rsidRPr="00270697" w:rsidRDefault="002B4D7D" w:rsidP="002909CD">
      <w:pPr>
        <w:jc w:val="both"/>
        <w:rPr>
          <w:sz w:val="24"/>
          <w:szCs w:val="24"/>
        </w:rPr>
      </w:pPr>
      <w:r w:rsidRPr="00270697">
        <w:rPr>
          <w:sz w:val="24"/>
          <w:szCs w:val="24"/>
        </w:rPr>
        <w:t>Тираж: 10 экз</w:t>
      </w:r>
    </w:p>
    <w:p w:rsidR="002B4D7D" w:rsidRDefault="002B4D7D" w:rsidP="002909CD">
      <w:pPr>
        <w:tabs>
          <w:tab w:val="left" w:pos="480"/>
          <w:tab w:val="left" w:pos="680"/>
        </w:tabs>
        <w:rPr>
          <w:sz w:val="22"/>
          <w:szCs w:val="22"/>
        </w:rPr>
      </w:pPr>
      <w:r>
        <w:tab/>
      </w:r>
    </w:p>
    <w:p w:rsidR="002B4D7D" w:rsidRPr="0053110E" w:rsidRDefault="002B4D7D" w:rsidP="00C7660F">
      <w:pPr>
        <w:pStyle w:val="Title"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 w:rsidRPr="0053110E">
        <w:rPr>
          <w:rFonts w:ascii="Times New Roman" w:hAnsi="Times New Roman" w:cs="Times New Roman"/>
          <w:b/>
          <w:bCs/>
          <w:sz w:val="22"/>
          <w:szCs w:val="22"/>
        </w:rPr>
        <w:t>Приложение 1</w:t>
      </w:r>
    </w:p>
    <w:p w:rsidR="002B4D7D" w:rsidRPr="0053110E" w:rsidRDefault="002B4D7D" w:rsidP="00C7660F">
      <w:pPr>
        <w:pStyle w:val="Title"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 w:rsidRPr="0053110E">
        <w:rPr>
          <w:rFonts w:ascii="Times New Roman" w:hAnsi="Times New Roman" w:cs="Times New Roman"/>
          <w:b/>
          <w:bCs/>
          <w:sz w:val="22"/>
          <w:szCs w:val="22"/>
        </w:rPr>
        <w:t xml:space="preserve">к решению Совета депутатов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Пурдошанского </w:t>
      </w:r>
      <w:r w:rsidRPr="0053110E">
        <w:rPr>
          <w:rFonts w:ascii="Times New Roman" w:hAnsi="Times New Roman" w:cs="Times New Roman"/>
          <w:b/>
          <w:bCs/>
          <w:sz w:val="22"/>
          <w:szCs w:val="22"/>
        </w:rPr>
        <w:t>сельского поселения</w:t>
      </w:r>
    </w:p>
    <w:p w:rsidR="002B4D7D" w:rsidRPr="0053110E" w:rsidRDefault="002B4D7D" w:rsidP="00C7660F">
      <w:pPr>
        <w:pStyle w:val="Title"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 w:rsidRPr="0053110E">
        <w:rPr>
          <w:rFonts w:ascii="Times New Roman" w:hAnsi="Times New Roman" w:cs="Times New Roman"/>
          <w:b/>
          <w:bCs/>
          <w:sz w:val="22"/>
          <w:szCs w:val="22"/>
        </w:rPr>
        <w:t>Темниковского муниципального района</w:t>
      </w:r>
    </w:p>
    <w:p w:rsidR="002B4D7D" w:rsidRPr="0053110E" w:rsidRDefault="002B4D7D" w:rsidP="00C7660F">
      <w:pPr>
        <w:pStyle w:val="Title"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 w:rsidRPr="0053110E">
        <w:rPr>
          <w:rFonts w:ascii="Times New Roman" w:hAnsi="Times New Roman" w:cs="Times New Roman"/>
          <w:b/>
          <w:bCs/>
          <w:sz w:val="22"/>
          <w:szCs w:val="22"/>
        </w:rPr>
        <w:t xml:space="preserve">№ </w:t>
      </w:r>
      <w:r>
        <w:rPr>
          <w:rFonts w:ascii="Times New Roman" w:hAnsi="Times New Roman" w:cs="Times New Roman"/>
          <w:b/>
          <w:bCs/>
          <w:sz w:val="22"/>
          <w:szCs w:val="22"/>
        </w:rPr>
        <w:t>114</w:t>
      </w:r>
      <w:r w:rsidRPr="0053110E">
        <w:rPr>
          <w:rFonts w:ascii="Times New Roman" w:hAnsi="Times New Roman" w:cs="Times New Roman"/>
          <w:b/>
          <w:bCs/>
          <w:sz w:val="22"/>
          <w:szCs w:val="22"/>
        </w:rPr>
        <w:t xml:space="preserve"> от «</w:t>
      </w:r>
      <w:r>
        <w:rPr>
          <w:rFonts w:ascii="Times New Roman" w:hAnsi="Times New Roman" w:cs="Times New Roman"/>
          <w:b/>
          <w:bCs/>
          <w:sz w:val="22"/>
          <w:szCs w:val="22"/>
        </w:rPr>
        <w:t>2</w:t>
      </w:r>
      <w:r w:rsidRPr="0053110E">
        <w:rPr>
          <w:rFonts w:ascii="Times New Roman" w:hAnsi="Times New Roman" w:cs="Times New Roman"/>
          <w:b/>
          <w:bCs/>
          <w:sz w:val="22"/>
          <w:szCs w:val="22"/>
        </w:rPr>
        <w:t xml:space="preserve">» </w:t>
      </w:r>
      <w:r>
        <w:rPr>
          <w:rFonts w:ascii="Times New Roman" w:hAnsi="Times New Roman" w:cs="Times New Roman"/>
          <w:b/>
          <w:bCs/>
          <w:sz w:val="22"/>
          <w:szCs w:val="22"/>
        </w:rPr>
        <w:t>декабря</w:t>
      </w:r>
      <w:r w:rsidRPr="0053110E">
        <w:rPr>
          <w:rFonts w:ascii="Times New Roman" w:hAnsi="Times New Roman" w:cs="Times New Roman"/>
          <w:b/>
          <w:bCs/>
          <w:sz w:val="22"/>
          <w:szCs w:val="22"/>
        </w:rPr>
        <w:t xml:space="preserve"> 2015г.</w:t>
      </w:r>
    </w:p>
    <w:p w:rsidR="002B4D7D" w:rsidRDefault="002B4D7D" w:rsidP="00C7660F">
      <w:pPr>
        <w:pStyle w:val="Title"/>
        <w:rPr>
          <w:rFonts w:cs="Times New Roman"/>
          <w:sz w:val="32"/>
          <w:szCs w:val="32"/>
        </w:rPr>
      </w:pPr>
    </w:p>
    <w:p w:rsidR="002B4D7D" w:rsidRDefault="002B4D7D" w:rsidP="00C7660F">
      <w:pPr>
        <w:pStyle w:val="Title"/>
        <w:rPr>
          <w:sz w:val="32"/>
          <w:szCs w:val="32"/>
        </w:rPr>
      </w:pPr>
      <w:r>
        <w:rPr>
          <w:sz w:val="32"/>
          <w:szCs w:val="32"/>
        </w:rPr>
        <w:t>СТРУКТУРА</w:t>
      </w:r>
    </w:p>
    <w:p w:rsidR="002B4D7D" w:rsidRDefault="002B4D7D" w:rsidP="00C7660F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Администрации Пурдошанского сельского поселения Темниковского муниципального района </w:t>
      </w:r>
    </w:p>
    <w:p w:rsidR="002B4D7D" w:rsidRDefault="002B4D7D" w:rsidP="00C7660F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Республики Мордовия</w:t>
      </w:r>
    </w:p>
    <w:p w:rsidR="002B4D7D" w:rsidRDefault="002B4D7D" w:rsidP="00C7660F">
      <w:pPr>
        <w:jc w:val="center"/>
        <w:rPr>
          <w:b/>
          <w:bCs/>
          <w:sz w:val="32"/>
          <w:szCs w:val="32"/>
        </w:rPr>
      </w:pPr>
    </w:p>
    <w:p w:rsidR="002B4D7D" w:rsidRDefault="002B4D7D" w:rsidP="00C7660F">
      <w:pPr>
        <w:jc w:val="center"/>
        <w:rPr>
          <w:b/>
          <w:bCs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54"/>
      </w:tblGrid>
      <w:tr w:rsidR="002B4D7D">
        <w:trPr>
          <w:trHeight w:val="1273"/>
        </w:trPr>
        <w:tc>
          <w:tcPr>
            <w:tcW w:w="7254" w:type="dxa"/>
          </w:tcPr>
          <w:p w:rsidR="002B4D7D" w:rsidRDefault="002B4D7D" w:rsidP="00F87017">
            <w:pPr>
              <w:pStyle w:val="BodyText"/>
              <w:rPr>
                <w:b/>
                <w:bCs/>
              </w:rPr>
            </w:pPr>
          </w:p>
          <w:p w:rsidR="002B4D7D" w:rsidRDefault="002B4D7D" w:rsidP="00F87017">
            <w:pPr>
              <w:pStyle w:val="BodyText"/>
              <w:rPr>
                <w:b/>
                <w:bCs/>
              </w:rPr>
            </w:pPr>
            <w:r>
              <w:rPr>
                <w:b/>
                <w:bCs/>
              </w:rPr>
              <w:t>Администрация Пурдошанского сельского поселения Темниковского муниципального района</w:t>
            </w:r>
          </w:p>
          <w:p w:rsidR="002B4D7D" w:rsidRDefault="002B4D7D" w:rsidP="00F87017">
            <w:pPr>
              <w:jc w:val="center"/>
            </w:pPr>
            <w:r>
              <w:rPr>
                <w:noProof/>
              </w:rPr>
              <w:pict>
                <v:line id="_x0000_s1026" style="position:absolute;left:0;text-align:left;z-index:251652096" from="162pt,14.9pt" to="162pt,49.35pt"/>
              </w:pict>
            </w:r>
          </w:p>
        </w:tc>
      </w:tr>
    </w:tbl>
    <w:p w:rsidR="002B4D7D" w:rsidRDefault="002B4D7D" w:rsidP="00C7660F">
      <w:pPr>
        <w:jc w:val="center"/>
        <w:rPr>
          <w:b/>
          <w:bCs/>
        </w:rPr>
      </w:pPr>
    </w:p>
    <w:p w:rsidR="002B4D7D" w:rsidRDefault="002B4D7D" w:rsidP="00C7660F">
      <w:pPr>
        <w:jc w:val="center"/>
        <w:rPr>
          <w:b/>
          <w:bCs/>
        </w:rPr>
      </w:pPr>
    </w:p>
    <w:tbl>
      <w:tblPr>
        <w:tblpPr w:leftFromText="180" w:rightFromText="180" w:vertAnchor="text" w:horzAnchor="margin" w:tblpXSpec="center" w:tblpY="-4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567"/>
      </w:tblGrid>
      <w:tr w:rsidR="002B4D7D">
        <w:trPr>
          <w:trHeight w:val="540"/>
        </w:trPr>
        <w:tc>
          <w:tcPr>
            <w:tcW w:w="6567" w:type="dxa"/>
          </w:tcPr>
          <w:p w:rsidR="002B4D7D" w:rsidRDefault="002B4D7D" w:rsidP="00F8701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Глава сельского поселения</w:t>
            </w:r>
          </w:p>
        </w:tc>
      </w:tr>
    </w:tbl>
    <w:p w:rsidR="002B4D7D" w:rsidRDefault="002B4D7D" w:rsidP="00C7660F">
      <w:pPr>
        <w:jc w:val="center"/>
        <w:rPr>
          <w:noProof/>
        </w:rPr>
      </w:pPr>
    </w:p>
    <w:p w:rsidR="002B4D7D" w:rsidRDefault="002B4D7D" w:rsidP="00C7660F">
      <w:r>
        <w:rPr>
          <w:noProof/>
        </w:rPr>
        <w:pict>
          <v:line id="_x0000_s1027" style="position:absolute;z-index:251653120" from="-187.6pt,18.35pt" to="-187.6pt,45.35pt"/>
        </w:pict>
      </w:r>
      <w:r>
        <w:rPr>
          <w:noProof/>
        </w:rPr>
        <w:br w:type="textWrapping" w:clear="all"/>
      </w:r>
    </w:p>
    <w:tbl>
      <w:tblPr>
        <w:tblpPr w:leftFromText="180" w:rightFromText="180" w:vertAnchor="text" w:horzAnchor="margin" w:tblpXSpec="center" w:tblpY="7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320"/>
      </w:tblGrid>
      <w:tr w:rsidR="002B4D7D">
        <w:trPr>
          <w:trHeight w:val="540"/>
        </w:trPr>
        <w:tc>
          <w:tcPr>
            <w:tcW w:w="4320" w:type="dxa"/>
          </w:tcPr>
          <w:p w:rsidR="002B4D7D" w:rsidRDefault="002B4D7D" w:rsidP="00F87017">
            <w:pPr>
              <w:jc w:val="center"/>
            </w:pPr>
            <w:r>
              <w:rPr>
                <w:noProof/>
              </w:rPr>
              <w:pict>
                <v:line id="_x0000_s1028" style="position:absolute;left:0;text-align:left;z-index:251655168" from="245.35pt,16.8pt" to="245.35pt,61.8pt"/>
              </w:pict>
            </w:r>
            <w:r>
              <w:rPr>
                <w:noProof/>
              </w:rPr>
              <w:pict>
                <v:line id="_x0000_s1029" style="position:absolute;left:0;text-align:left;flip:x;z-index:251654144" from="-49.45pt,16.9pt" to="-49.2pt,61.8pt"/>
              </w:pict>
            </w:r>
            <w:r>
              <w:rPr>
                <w:noProof/>
              </w:rPr>
              <w:pict>
                <v:line id="_x0000_s1030" style="position:absolute;left:0;text-align:left;flip:x;z-index:251656192" from="-49.45pt,16.7pt" to="-6.15pt,16.8pt"/>
              </w:pict>
            </w:r>
            <w:r>
              <w:rPr>
                <w:noProof/>
              </w:rPr>
              <w:pict>
                <v:line id="_x0000_s1031" style="position:absolute;left:0;text-align:left;flip:x;z-index:251657216" from="208.5pt,16.8pt" to="244.5pt,16.8pt"/>
              </w:pict>
            </w:r>
            <w:r>
              <w:t>Заместитель главы сельского поселения</w:t>
            </w:r>
          </w:p>
        </w:tc>
      </w:tr>
    </w:tbl>
    <w:p w:rsidR="002B4D7D" w:rsidRDefault="002B4D7D" w:rsidP="00C7660F">
      <w:pPr>
        <w:jc w:val="center"/>
      </w:pPr>
    </w:p>
    <w:p w:rsidR="002B4D7D" w:rsidRDefault="002B4D7D" w:rsidP="00C7660F">
      <w:pPr>
        <w:jc w:val="center"/>
      </w:pPr>
    </w:p>
    <w:p w:rsidR="002B4D7D" w:rsidRDefault="002B4D7D" w:rsidP="00C7660F">
      <w:pPr>
        <w:jc w:val="right"/>
        <w:rPr>
          <w:sz w:val="24"/>
          <w:szCs w:val="24"/>
        </w:rPr>
      </w:pPr>
    </w:p>
    <w:tbl>
      <w:tblPr>
        <w:tblpPr w:leftFromText="180" w:rightFromText="180" w:vertAnchor="text" w:horzAnchor="margin" w:tblpXSpec="center" w:tblpY="-6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55"/>
      </w:tblGrid>
      <w:tr w:rsidR="002B4D7D">
        <w:tc>
          <w:tcPr>
            <w:tcW w:w="4355" w:type="dxa"/>
          </w:tcPr>
          <w:p w:rsidR="002B4D7D" w:rsidRDefault="002B4D7D" w:rsidP="00F87017">
            <w:pPr>
              <w:jc w:val="center"/>
            </w:pPr>
            <w:r>
              <w:rPr>
                <w:noProof/>
              </w:rPr>
              <w:pict>
                <v:line id="_x0000_s1032" style="position:absolute;left:0;text-align:left;flip:x y;z-index:251658240" from="-48.7pt,12.3pt" to="-5.4pt,12.4pt"/>
              </w:pict>
            </w:r>
            <w:r>
              <w:rPr>
                <w:noProof/>
              </w:rPr>
              <w:pict>
                <v:line id="_x0000_s1033" style="position:absolute;left:0;text-align:left;flip:x;z-index:251659264" from="212.35pt,12.4pt" to="248.35pt,12.4pt"/>
              </w:pict>
            </w:r>
            <w:r>
              <w:t>Главный бухгалтер сельского поселения</w:t>
            </w:r>
          </w:p>
        </w:tc>
      </w:tr>
    </w:tbl>
    <w:p w:rsidR="002B4D7D" w:rsidRDefault="002B4D7D" w:rsidP="00C7660F">
      <w:pPr>
        <w:jc w:val="right"/>
        <w:rPr>
          <w:sz w:val="24"/>
          <w:szCs w:val="24"/>
        </w:rPr>
      </w:pPr>
    </w:p>
    <w:p w:rsidR="002B4D7D" w:rsidRDefault="002B4D7D" w:rsidP="00C7660F">
      <w:pPr>
        <w:jc w:val="right"/>
        <w:rPr>
          <w:sz w:val="24"/>
          <w:szCs w:val="24"/>
        </w:rPr>
      </w:pPr>
    </w:p>
    <w:tbl>
      <w:tblPr>
        <w:tblpPr w:leftFromText="180" w:rightFromText="180" w:vertAnchor="text" w:horzAnchor="margin" w:tblpXSpec="center" w:tblpY="-6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183"/>
      </w:tblGrid>
      <w:tr w:rsidR="002B4D7D">
        <w:trPr>
          <w:trHeight w:val="810"/>
        </w:trPr>
        <w:tc>
          <w:tcPr>
            <w:tcW w:w="4183" w:type="dxa"/>
          </w:tcPr>
          <w:p w:rsidR="002B4D7D" w:rsidRDefault="002B4D7D" w:rsidP="00E81666">
            <w:pPr>
              <w:jc w:val="center"/>
            </w:pPr>
            <w:r>
              <w:rPr>
                <w:noProof/>
              </w:rPr>
              <w:pict>
                <v:line id="_x0000_s1034" style="position:absolute;left:0;text-align:left;flip:x y;z-index:251660288" from="-48.7pt,12.3pt" to="-5.4pt,12.4pt"/>
              </w:pict>
            </w:r>
            <w:r>
              <w:rPr>
                <w:noProof/>
              </w:rPr>
              <w:pict>
                <v:line id="_x0000_s1035" style="position:absolute;left:0;text-align:left;flip:x;z-index:251661312" from="212.35pt,12.4pt" to="248.35pt,12.4pt"/>
              </w:pict>
            </w:r>
            <w:r>
              <w:t>Специалист 1 категории сельского поселения</w:t>
            </w:r>
          </w:p>
        </w:tc>
      </w:tr>
      <w:tr w:rsidR="002B4D7D">
        <w:trPr>
          <w:trHeight w:val="735"/>
        </w:trPr>
        <w:tc>
          <w:tcPr>
            <w:tcW w:w="4183" w:type="dxa"/>
          </w:tcPr>
          <w:p w:rsidR="002B4D7D" w:rsidRDefault="002B4D7D" w:rsidP="00E81666">
            <w:pPr>
              <w:jc w:val="center"/>
            </w:pPr>
            <w:r>
              <w:rPr>
                <w:noProof/>
              </w:rPr>
              <w:pict>
                <v:line id="_x0000_s1036" style="position:absolute;left:0;text-align:left;flip:x y;z-index:251662336;mso-position-horizontal-relative:text;mso-position-vertical-relative:text" from="-48.7pt,12.3pt" to="-5.4pt,12.4pt"/>
              </w:pict>
            </w:r>
            <w:r>
              <w:rPr>
                <w:noProof/>
              </w:rPr>
              <w:pict>
                <v:line id="_x0000_s1037" style="position:absolute;left:0;text-align:left;flip:x;z-index:251663360;mso-position-horizontal-relative:text;mso-position-vertical-relative:text" from="212.35pt,12.4pt" to="248.35pt,12.4pt"/>
              </w:pict>
            </w:r>
            <w:r>
              <w:t>Специалист 1 категории сельского поселения</w:t>
            </w:r>
          </w:p>
        </w:tc>
      </w:tr>
    </w:tbl>
    <w:p w:rsidR="002B4D7D" w:rsidRDefault="002B4D7D" w:rsidP="00C7660F">
      <w:pPr>
        <w:jc w:val="right"/>
        <w:rPr>
          <w:sz w:val="24"/>
          <w:szCs w:val="24"/>
        </w:rPr>
      </w:pPr>
    </w:p>
    <w:p w:rsidR="002B4D7D" w:rsidRDefault="002B4D7D" w:rsidP="00C7660F">
      <w:pPr>
        <w:jc w:val="right"/>
        <w:rPr>
          <w:sz w:val="24"/>
          <w:szCs w:val="24"/>
        </w:rPr>
      </w:pPr>
    </w:p>
    <w:p w:rsidR="002B4D7D" w:rsidRPr="00C7660F" w:rsidRDefault="002B4D7D" w:rsidP="00C7660F"/>
    <w:sectPr w:rsidR="002B4D7D" w:rsidRPr="00C7660F" w:rsidSect="0024203E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4A0A"/>
    <w:rsid w:val="000236A1"/>
    <w:rsid w:val="00032683"/>
    <w:rsid w:val="0004709A"/>
    <w:rsid w:val="000A5CE2"/>
    <w:rsid w:val="000C630F"/>
    <w:rsid w:val="001260A8"/>
    <w:rsid w:val="00135E71"/>
    <w:rsid w:val="00136FCD"/>
    <w:rsid w:val="001A6777"/>
    <w:rsid w:val="0024203E"/>
    <w:rsid w:val="00270697"/>
    <w:rsid w:val="002909CD"/>
    <w:rsid w:val="002A2385"/>
    <w:rsid w:val="002B4D7D"/>
    <w:rsid w:val="002E784A"/>
    <w:rsid w:val="002F24F6"/>
    <w:rsid w:val="00321481"/>
    <w:rsid w:val="00351B6E"/>
    <w:rsid w:val="0040699C"/>
    <w:rsid w:val="0045420F"/>
    <w:rsid w:val="0053110E"/>
    <w:rsid w:val="00595510"/>
    <w:rsid w:val="00630C27"/>
    <w:rsid w:val="00637E1E"/>
    <w:rsid w:val="00674C5C"/>
    <w:rsid w:val="007106CB"/>
    <w:rsid w:val="007627FF"/>
    <w:rsid w:val="007B45CE"/>
    <w:rsid w:val="008007F5"/>
    <w:rsid w:val="0080709D"/>
    <w:rsid w:val="00834A0A"/>
    <w:rsid w:val="00873A6E"/>
    <w:rsid w:val="00962848"/>
    <w:rsid w:val="00996D40"/>
    <w:rsid w:val="00997D60"/>
    <w:rsid w:val="009A07EA"/>
    <w:rsid w:val="009E107F"/>
    <w:rsid w:val="00A8650C"/>
    <w:rsid w:val="00AB1838"/>
    <w:rsid w:val="00AD513A"/>
    <w:rsid w:val="00B53E59"/>
    <w:rsid w:val="00B8741B"/>
    <w:rsid w:val="00BC1F11"/>
    <w:rsid w:val="00BE0932"/>
    <w:rsid w:val="00C7660F"/>
    <w:rsid w:val="00C96F37"/>
    <w:rsid w:val="00CF6930"/>
    <w:rsid w:val="00DF3149"/>
    <w:rsid w:val="00DF46AA"/>
    <w:rsid w:val="00E14B80"/>
    <w:rsid w:val="00E36C9D"/>
    <w:rsid w:val="00E430E3"/>
    <w:rsid w:val="00E81666"/>
    <w:rsid w:val="00F87017"/>
    <w:rsid w:val="00FE5C0D"/>
    <w:rsid w:val="00FF3E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203E"/>
    <w:rPr>
      <w:rFonts w:ascii="Times New Roman" w:eastAsia="Times New Roman" w:hAnsi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4203E"/>
    <w:pPr>
      <w:keepNext/>
      <w:jc w:val="both"/>
      <w:outlineLvl w:val="0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4203E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Subtitle">
    <w:name w:val="Subtitle"/>
    <w:basedOn w:val="Normal"/>
    <w:link w:val="SubtitleChar"/>
    <w:uiPriority w:val="99"/>
    <w:qFormat/>
    <w:rsid w:val="0024203E"/>
    <w:pPr>
      <w:jc w:val="center"/>
    </w:pPr>
    <w:rPr>
      <w:rFonts w:ascii="Impact" w:hAnsi="Impact" w:cs="Impact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24203E"/>
    <w:rPr>
      <w:rFonts w:ascii="Impact" w:hAnsi="Impact" w:cs="Impact"/>
      <w:sz w:val="20"/>
      <w:szCs w:val="20"/>
      <w:lang w:eastAsia="ru-RU"/>
    </w:rPr>
  </w:style>
  <w:style w:type="paragraph" w:styleId="Title">
    <w:name w:val="Title"/>
    <w:basedOn w:val="Normal"/>
    <w:link w:val="TitleChar"/>
    <w:uiPriority w:val="99"/>
    <w:qFormat/>
    <w:rsid w:val="00AB1838"/>
    <w:pPr>
      <w:jc w:val="center"/>
    </w:pPr>
    <w:rPr>
      <w:rFonts w:ascii="Impact" w:hAnsi="Impact" w:cs="Impact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99"/>
    <w:locked/>
    <w:rsid w:val="00AB1838"/>
    <w:rPr>
      <w:rFonts w:ascii="Impact" w:hAnsi="Impact" w:cs="Impact"/>
      <w:sz w:val="20"/>
      <w:szCs w:val="20"/>
      <w:lang w:eastAsia="ru-RU"/>
    </w:rPr>
  </w:style>
  <w:style w:type="paragraph" w:styleId="BodyText">
    <w:name w:val="Body Text"/>
    <w:basedOn w:val="Normal"/>
    <w:link w:val="BodyTextChar"/>
    <w:uiPriority w:val="99"/>
    <w:rsid w:val="00AB1838"/>
    <w:pPr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AB1838"/>
    <w:rPr>
      <w:rFonts w:ascii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</TotalTime>
  <Pages>2</Pages>
  <Words>228</Words>
  <Characters>1305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</dc:title>
  <dc:subject/>
  <dc:creator>Николай</dc:creator>
  <cp:keywords/>
  <dc:description/>
  <cp:lastModifiedBy>Your User Name</cp:lastModifiedBy>
  <cp:revision>11</cp:revision>
  <dcterms:created xsi:type="dcterms:W3CDTF">2015-12-04T10:55:00Z</dcterms:created>
  <dcterms:modified xsi:type="dcterms:W3CDTF">2015-12-16T13:08:00Z</dcterms:modified>
</cp:coreProperties>
</file>