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A14" w:rsidRPr="00270697" w:rsidRDefault="00692A14" w:rsidP="009A431D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ИНФОРМАЦИОННАЯ БЮЛЛЕТЕНЬ № 21</w:t>
      </w:r>
    </w:p>
    <w:p w:rsidR="00692A14" w:rsidRPr="00270697" w:rsidRDefault="00692A14" w:rsidP="009A43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92A14" w:rsidRPr="007627FF" w:rsidRDefault="00692A14" w:rsidP="009A43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692A14" w:rsidRPr="007627FF" w:rsidRDefault="00692A14" w:rsidP="009A43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692A14" w:rsidRPr="007627FF" w:rsidRDefault="00692A14" w:rsidP="009A43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692A14" w:rsidRPr="007627FF" w:rsidRDefault="00692A14" w:rsidP="009A43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692A14" w:rsidRPr="007627FF" w:rsidRDefault="00692A14" w:rsidP="009A43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627FF">
        <w:rPr>
          <w:rFonts w:ascii="Times New Roman" w:hAnsi="Times New Roman" w:cs="Times New Roman"/>
          <w:b/>
          <w:bCs/>
          <w:sz w:val="24"/>
          <w:szCs w:val="24"/>
        </w:rPr>
        <w:t xml:space="preserve">От   02. 12. 2015 г </w:t>
      </w:r>
    </w:p>
    <w:p w:rsidR="00692A14" w:rsidRDefault="00692A14" w:rsidP="00217B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92A14" w:rsidRPr="00C51EEF" w:rsidRDefault="00692A14" w:rsidP="00217B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>СОВЕТ ДЕПУТАТОВ ПУРДОШАНСКОГО  СЕЛЬСКОГО ПОСЕЛЕНИЯ ТЕМНИКОВСКОГО МУНИЦИПАЛЬНОГО РАЙОНА</w:t>
      </w:r>
    </w:p>
    <w:p w:rsidR="00692A14" w:rsidRPr="00C51EEF" w:rsidRDefault="00692A14" w:rsidP="00217BA5">
      <w:pPr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692A14" w:rsidRDefault="00692A14" w:rsidP="00FE166E">
      <w:pPr>
        <w:spacing w:after="0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692A14" w:rsidRDefault="00692A14" w:rsidP="00FE166E">
      <w:pPr>
        <w:spacing w:after="0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FE166E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692A14" w:rsidRDefault="00692A14" w:rsidP="00FE166E">
      <w:pPr>
        <w:tabs>
          <w:tab w:val="left" w:pos="14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2A14" w:rsidRDefault="00692A14" w:rsidP="00FE166E">
      <w:pPr>
        <w:tabs>
          <w:tab w:val="left" w:pos="14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«02»</w:t>
      </w:r>
      <w:r w:rsidRPr="00217BA5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BA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17BA5">
        <w:rPr>
          <w:rFonts w:ascii="Times New Roman" w:hAnsi="Times New Roman" w:cs="Times New Roman"/>
          <w:sz w:val="28"/>
          <w:szCs w:val="28"/>
        </w:rPr>
        <w:t xml:space="preserve"> г.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217BA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115</w:t>
      </w:r>
    </w:p>
    <w:p w:rsidR="00692A14" w:rsidRDefault="00692A14" w:rsidP="009A431D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>с. Пурдошки</w:t>
      </w:r>
    </w:p>
    <w:p w:rsidR="00692A14" w:rsidRPr="00C51EEF" w:rsidRDefault="00692A14" w:rsidP="009A431D">
      <w:pPr>
        <w:tabs>
          <w:tab w:val="left" w:pos="14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51EEF">
        <w:rPr>
          <w:rFonts w:ascii="Times New Roman" w:hAnsi="Times New Roman" w:cs="Times New Roman"/>
          <w:sz w:val="28"/>
          <w:szCs w:val="28"/>
        </w:rPr>
        <w:t xml:space="preserve">Об избрании временно  исполняющим обязанности председателя Совета депутатов </w:t>
      </w:r>
    </w:p>
    <w:p w:rsidR="00692A14" w:rsidRPr="00217BA5" w:rsidRDefault="00692A14" w:rsidP="00217BA5">
      <w:pPr>
        <w:tabs>
          <w:tab w:val="left" w:pos="14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A14" w:rsidRPr="00217BA5" w:rsidRDefault="00692A14" w:rsidP="00217BA5">
      <w:pPr>
        <w:tabs>
          <w:tab w:val="left" w:pos="14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BA5">
        <w:rPr>
          <w:rFonts w:ascii="Times New Roman" w:hAnsi="Times New Roman" w:cs="Times New Roman"/>
          <w:sz w:val="28"/>
          <w:szCs w:val="28"/>
        </w:rPr>
        <w:t xml:space="preserve">Руководствуясь статьями 36,84 Федерального Закона от 6 октября 2003 года № 131-ФЗ «Об общих принципах организации местного самоуправления в Российской Федерации» в соответствии с уставом Пурдошанского сельского поселения Темниковского муниципального района Республики Мордовия, Совет депутатов Пурдошанского сельского поселения Темниковского муниципального района Республики Мордовия </w:t>
      </w:r>
      <w:r w:rsidRPr="00217BA5">
        <w:rPr>
          <w:rFonts w:ascii="Times New Roman" w:hAnsi="Times New Roman" w:cs="Times New Roman"/>
          <w:b/>
          <w:bCs/>
          <w:sz w:val="28"/>
          <w:szCs w:val="28"/>
        </w:rPr>
        <w:t>р е ш и л</w:t>
      </w:r>
      <w:r w:rsidRPr="00217BA5">
        <w:rPr>
          <w:rFonts w:ascii="Times New Roman" w:hAnsi="Times New Roman" w:cs="Times New Roman"/>
          <w:sz w:val="28"/>
          <w:szCs w:val="28"/>
        </w:rPr>
        <w:t>:</w:t>
      </w:r>
    </w:p>
    <w:p w:rsidR="00692A14" w:rsidRDefault="00692A14" w:rsidP="00217BA5">
      <w:pPr>
        <w:tabs>
          <w:tab w:val="left" w:pos="14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BA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BA5">
        <w:rPr>
          <w:rFonts w:ascii="Times New Roman" w:hAnsi="Times New Roman" w:cs="Times New Roman"/>
          <w:sz w:val="28"/>
          <w:szCs w:val="28"/>
        </w:rPr>
        <w:t xml:space="preserve">Избрать временно  исполняющим обязанности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217B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17BA5">
        <w:rPr>
          <w:rFonts w:ascii="Times New Roman" w:hAnsi="Times New Roman" w:cs="Times New Roman"/>
          <w:sz w:val="28"/>
          <w:szCs w:val="28"/>
        </w:rPr>
        <w:t xml:space="preserve"> Пурдошанского сельского поселения на неосвобождённой основе депутата избирательного округа № 2 Агаева Владимира Михайловича на срок полномочий Совета депутатов Пурдошанского сельского поселения Темниковского муниципального района Республики Мордовия.</w:t>
      </w:r>
    </w:p>
    <w:p w:rsidR="00692A14" w:rsidRDefault="00692A14" w:rsidP="009F5A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2A14" w:rsidRDefault="00692A14" w:rsidP="009F5A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692A14" w:rsidRDefault="00692A14" w:rsidP="009F5A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Пурдошанского сельского поселения                                                          В. М. Агаев</w:t>
      </w:r>
    </w:p>
    <w:p w:rsidR="00692A14" w:rsidRDefault="00692A14" w:rsidP="009A431D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692A14" w:rsidRPr="00270697" w:rsidRDefault="00692A14" w:rsidP="009A431D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№ 21 </w:t>
      </w:r>
      <w:r w:rsidRPr="00270697">
        <w:rPr>
          <w:rFonts w:ascii="Times New Roman" w:hAnsi="Times New Roman" w:cs="Times New Roman"/>
          <w:sz w:val="24"/>
          <w:szCs w:val="24"/>
        </w:rPr>
        <w:t xml:space="preserve"> Пурдошанского сельского поселения Темниковского муниципального района Республики Мордовия</w:t>
      </w:r>
    </w:p>
    <w:p w:rsidR="00692A14" w:rsidRPr="00270697" w:rsidRDefault="00692A14" w:rsidP="009A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697">
        <w:rPr>
          <w:rFonts w:ascii="Times New Roman" w:hAnsi="Times New Roman" w:cs="Times New Roman"/>
          <w:sz w:val="24"/>
          <w:szCs w:val="24"/>
        </w:rPr>
        <w:t>Тираж: 10 экз</w:t>
      </w:r>
    </w:p>
    <w:sectPr w:rsidR="00692A14" w:rsidRPr="00270697" w:rsidSect="009A431D">
      <w:pgSz w:w="11906" w:h="16838"/>
      <w:pgMar w:top="719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D5616"/>
    <w:multiLevelType w:val="hybridMultilevel"/>
    <w:tmpl w:val="8A5EE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D0E01"/>
    <w:multiLevelType w:val="hybridMultilevel"/>
    <w:tmpl w:val="E3B8C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45C6B"/>
    <w:multiLevelType w:val="hybridMultilevel"/>
    <w:tmpl w:val="AC82AC0A"/>
    <w:lvl w:ilvl="0" w:tplc="CA84CB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1D0D3E"/>
    <w:multiLevelType w:val="hybridMultilevel"/>
    <w:tmpl w:val="982A08C2"/>
    <w:lvl w:ilvl="0" w:tplc="7A6AC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265047"/>
    <w:multiLevelType w:val="hybridMultilevel"/>
    <w:tmpl w:val="F1E6B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5FF"/>
    <w:rsid w:val="00032A94"/>
    <w:rsid w:val="00045DC2"/>
    <w:rsid w:val="000606C1"/>
    <w:rsid w:val="000F3D78"/>
    <w:rsid w:val="00112553"/>
    <w:rsid w:val="00174CC9"/>
    <w:rsid w:val="00217BA5"/>
    <w:rsid w:val="00270697"/>
    <w:rsid w:val="002B2524"/>
    <w:rsid w:val="002D411E"/>
    <w:rsid w:val="002E33D7"/>
    <w:rsid w:val="002F321A"/>
    <w:rsid w:val="00325AD0"/>
    <w:rsid w:val="00326792"/>
    <w:rsid w:val="003427EF"/>
    <w:rsid w:val="003B1DB7"/>
    <w:rsid w:val="003C197C"/>
    <w:rsid w:val="003E211D"/>
    <w:rsid w:val="00451772"/>
    <w:rsid w:val="004B0528"/>
    <w:rsid w:val="0050340A"/>
    <w:rsid w:val="005225AB"/>
    <w:rsid w:val="0055478C"/>
    <w:rsid w:val="005661FC"/>
    <w:rsid w:val="0058186F"/>
    <w:rsid w:val="005A5D65"/>
    <w:rsid w:val="00692A14"/>
    <w:rsid w:val="007627FF"/>
    <w:rsid w:val="00765F05"/>
    <w:rsid w:val="0081723B"/>
    <w:rsid w:val="008175FF"/>
    <w:rsid w:val="00877F7B"/>
    <w:rsid w:val="009A431D"/>
    <w:rsid w:val="009A618A"/>
    <w:rsid w:val="009E3F2A"/>
    <w:rsid w:val="009F5A7B"/>
    <w:rsid w:val="00A46BBA"/>
    <w:rsid w:val="00B20C62"/>
    <w:rsid w:val="00BF1734"/>
    <w:rsid w:val="00C51EEF"/>
    <w:rsid w:val="00CF333E"/>
    <w:rsid w:val="00D92748"/>
    <w:rsid w:val="00DC2F21"/>
    <w:rsid w:val="00E46EDA"/>
    <w:rsid w:val="00E57037"/>
    <w:rsid w:val="00E84981"/>
    <w:rsid w:val="00ED24F4"/>
    <w:rsid w:val="00F24A9B"/>
    <w:rsid w:val="00F36AF5"/>
    <w:rsid w:val="00F43DC5"/>
    <w:rsid w:val="00F44DF9"/>
    <w:rsid w:val="00F8749E"/>
    <w:rsid w:val="00FA383E"/>
    <w:rsid w:val="00FE1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F0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17BA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F3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32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1</Pages>
  <Words>227</Words>
  <Characters>1299</Characters>
  <Application>Microsoft Office Outlook</Application>
  <DocSecurity>0</DocSecurity>
  <Lines>0</Lines>
  <Paragraphs>0</Paragraphs>
  <ScaleCrop>false</ScaleCrop>
  <Company>ИФНС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ИФНС</dc:creator>
  <cp:keywords/>
  <dc:description/>
  <cp:lastModifiedBy>Your User Name</cp:lastModifiedBy>
  <cp:revision>6</cp:revision>
  <cp:lastPrinted>2015-12-07T07:55:00Z</cp:lastPrinted>
  <dcterms:created xsi:type="dcterms:W3CDTF">2015-12-07T07:30:00Z</dcterms:created>
  <dcterms:modified xsi:type="dcterms:W3CDTF">2015-12-16T13:07:00Z</dcterms:modified>
</cp:coreProperties>
</file>