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3480" w:rsidRDefault="003D3480" w:rsidP="005E7E32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</w:t>
      </w:r>
    </w:p>
    <w:p w:rsidR="003D3480" w:rsidRDefault="003D3480" w:rsidP="005E7E32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РУССКО-ТЮВЕЕВСКОГО СЕЛЬСКОГО ПОСЕЛЕНИЯ</w:t>
      </w:r>
    </w:p>
    <w:p w:rsidR="003D3480" w:rsidRDefault="003D3480" w:rsidP="005E7E32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3D3480" w:rsidRDefault="003D3480" w:rsidP="005E7E32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3D3480" w:rsidRDefault="003D3480" w:rsidP="005E7E32">
      <w:pPr>
        <w:pStyle w:val="NoSpacing"/>
        <w:ind w:firstLine="709"/>
        <w:jc w:val="center"/>
        <w:rPr>
          <w:rFonts w:ascii="Times New Roman" w:hAnsi="Times New Roman"/>
          <w:sz w:val="34"/>
          <w:szCs w:val="28"/>
        </w:rPr>
      </w:pPr>
    </w:p>
    <w:p w:rsidR="003D3480" w:rsidRDefault="003D3480" w:rsidP="005E7E32">
      <w:pPr>
        <w:pStyle w:val="NoSpacing"/>
        <w:ind w:firstLine="709"/>
        <w:jc w:val="center"/>
        <w:rPr>
          <w:rFonts w:ascii="Times New Roman" w:hAnsi="Times New Roman"/>
          <w:b/>
          <w:sz w:val="34"/>
          <w:szCs w:val="28"/>
        </w:rPr>
      </w:pPr>
      <w:r>
        <w:rPr>
          <w:rFonts w:ascii="Times New Roman" w:hAnsi="Times New Roman"/>
          <w:b/>
          <w:sz w:val="34"/>
          <w:szCs w:val="28"/>
        </w:rPr>
        <w:t xml:space="preserve">Р Е Ш Е Н И Е </w:t>
      </w:r>
    </w:p>
    <w:p w:rsidR="003D3480" w:rsidRDefault="003D3480" w:rsidP="005E7E32">
      <w:pPr>
        <w:pStyle w:val="NoSpacing"/>
        <w:rPr>
          <w:rFonts w:ascii="Times New Roman" w:hAnsi="Times New Roman"/>
          <w:b/>
          <w:sz w:val="28"/>
          <w:szCs w:val="28"/>
        </w:rPr>
      </w:pPr>
    </w:p>
    <w:p w:rsidR="003D3480" w:rsidRDefault="003D3480" w:rsidP="005E7E32">
      <w:pPr>
        <w:pStyle w:val="NoSpacing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Двадцать седьмой  сессии Совета депутатов Русско-Тювеевского       сельского   поселения Темниковского муниципального района пятого созыва</w:t>
      </w:r>
    </w:p>
    <w:p w:rsidR="003D3480" w:rsidRDefault="003D3480" w:rsidP="005E7E32">
      <w:pPr>
        <w:pBdr>
          <w:bottom w:val="thickThinSmallGap" w:sz="24" w:space="1" w:color="auto"/>
        </w:pBdr>
        <w:spacing w:after="0" w:line="240" w:lineRule="atLeast"/>
        <w:ind w:firstLine="709"/>
        <w:jc w:val="center"/>
        <w:rPr>
          <w:rFonts w:ascii="Arial" w:hAnsi="Arial"/>
          <w:i/>
          <w:sz w:val="28"/>
          <w:szCs w:val="28"/>
        </w:rPr>
      </w:pPr>
    </w:p>
    <w:p w:rsidR="003D3480" w:rsidRDefault="003D3480" w:rsidP="008D33B7">
      <w:pPr>
        <w:pStyle w:val="NoSpacing"/>
        <w:rPr>
          <w:rFonts w:ascii="Times New Roman" w:hAnsi="Times New Roman"/>
          <w:sz w:val="28"/>
          <w:szCs w:val="28"/>
        </w:rPr>
      </w:pPr>
    </w:p>
    <w:p w:rsidR="003D3480" w:rsidRDefault="003D3480" w:rsidP="005E7E32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3D3480" w:rsidRDefault="003D3480" w:rsidP="005E7E32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д.Русское Тювеево</w:t>
      </w:r>
    </w:p>
    <w:p w:rsidR="003D3480" w:rsidRDefault="003D3480" w:rsidP="005E7E32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3D3480" w:rsidRDefault="003D3480" w:rsidP="008D33B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29 декабря  </w:t>
      </w:r>
      <w:smartTag w:uri="urn:schemas-microsoft-com:office:smarttags" w:element="metricconverter">
        <w:smartTagPr>
          <w:attr w:name="ProductID" w:val="2015 г"/>
        </w:smartTagPr>
        <w:r>
          <w:rPr>
            <w:rFonts w:ascii="Times New Roman" w:hAnsi="Times New Roman"/>
            <w:sz w:val="28"/>
            <w:szCs w:val="28"/>
          </w:rPr>
          <w:t>2015 г</w:t>
        </w:r>
      </w:smartTag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№ 143</w:t>
      </w:r>
    </w:p>
    <w:p w:rsidR="003D3480" w:rsidRDefault="003D3480" w:rsidP="00F72569">
      <w:pPr>
        <w:pStyle w:val="NoSpacing"/>
        <w:jc w:val="both"/>
        <w:rPr>
          <w:rFonts w:ascii="Times New Roman" w:hAnsi="Times New Roman"/>
          <w:sz w:val="28"/>
          <w:szCs w:val="28"/>
        </w:rPr>
      </w:pPr>
    </w:p>
    <w:p w:rsidR="003D3480" w:rsidRPr="00313C3F" w:rsidRDefault="003D3480" w:rsidP="00313C3F">
      <w:pPr>
        <w:rPr>
          <w:rFonts w:ascii="Times New Roman" w:hAnsi="Times New Roman"/>
          <w:sz w:val="28"/>
        </w:rPr>
      </w:pPr>
      <w:r w:rsidRPr="00313C3F">
        <w:rPr>
          <w:rFonts w:ascii="Times New Roman" w:hAnsi="Times New Roman"/>
          <w:sz w:val="28"/>
        </w:rPr>
        <w:t>Утверждение  штатного  расписания администрации  сельск</w:t>
      </w:r>
      <w:r>
        <w:rPr>
          <w:rFonts w:ascii="Times New Roman" w:hAnsi="Times New Roman"/>
          <w:sz w:val="28"/>
        </w:rPr>
        <w:t>ого  поселения  на 01.01.2016 г.</w:t>
      </w:r>
    </w:p>
    <w:p w:rsidR="003D3480" w:rsidRDefault="003D3480" w:rsidP="00313C3F">
      <w:pPr>
        <w:rPr>
          <w:b/>
          <w:sz w:val="28"/>
        </w:rPr>
      </w:pPr>
      <w:r>
        <w:rPr>
          <w:b/>
          <w:sz w:val="28"/>
        </w:rPr>
        <w:t xml:space="preserve">                          </w:t>
      </w:r>
      <w:r w:rsidRPr="00313C3F">
        <w:rPr>
          <w:rFonts w:ascii="Times New Roman" w:hAnsi="Times New Roman"/>
          <w:sz w:val="28"/>
        </w:rPr>
        <w:t>Совет  депутатов  р е ш и л</w:t>
      </w:r>
      <w:r>
        <w:rPr>
          <w:b/>
          <w:sz w:val="28"/>
        </w:rPr>
        <w:t xml:space="preserve"> :</w:t>
      </w:r>
    </w:p>
    <w:p w:rsidR="003D3480" w:rsidRPr="00313C3F" w:rsidRDefault="003D3480" w:rsidP="00313C3F">
      <w:pPr>
        <w:rPr>
          <w:rFonts w:ascii="Times New Roman" w:hAnsi="Times New Roman"/>
          <w:sz w:val="28"/>
        </w:rPr>
      </w:pPr>
      <w:r w:rsidRPr="00313C3F">
        <w:rPr>
          <w:rFonts w:ascii="Times New Roman" w:hAnsi="Times New Roman"/>
          <w:sz w:val="28"/>
        </w:rPr>
        <w:t>1.Утвердить  штатное  расписание администрации  сельского  поселения на 201</w:t>
      </w:r>
      <w:r>
        <w:rPr>
          <w:rFonts w:ascii="Times New Roman" w:hAnsi="Times New Roman"/>
          <w:sz w:val="28"/>
        </w:rPr>
        <w:t>6</w:t>
      </w:r>
      <w:r w:rsidRPr="00313C3F">
        <w:rPr>
          <w:rFonts w:ascii="Times New Roman" w:hAnsi="Times New Roman"/>
          <w:sz w:val="28"/>
        </w:rPr>
        <w:t>год</w:t>
      </w:r>
      <w:r>
        <w:rPr>
          <w:rFonts w:ascii="Times New Roman" w:hAnsi="Times New Roman"/>
          <w:sz w:val="28"/>
        </w:rPr>
        <w:t xml:space="preserve">  </w:t>
      </w:r>
      <w:r w:rsidRPr="00313C3F">
        <w:rPr>
          <w:rFonts w:ascii="Times New Roman" w:hAnsi="Times New Roman"/>
          <w:sz w:val="28"/>
        </w:rPr>
        <w:t>(прилагается)</w:t>
      </w:r>
    </w:p>
    <w:p w:rsidR="003D3480" w:rsidRDefault="003D3480" w:rsidP="008E4CDE">
      <w:pPr>
        <w:spacing w:after="0" w:line="240" w:lineRule="auto"/>
        <w:rPr>
          <w:sz w:val="28"/>
          <w:szCs w:val="28"/>
        </w:rPr>
      </w:pPr>
    </w:p>
    <w:p w:rsidR="003D3480" w:rsidRDefault="003D3480" w:rsidP="008E4CD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D3480" w:rsidRDefault="003D3480" w:rsidP="00436889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Совета депутатов</w:t>
      </w:r>
    </w:p>
    <w:p w:rsidR="003D3480" w:rsidRDefault="003D3480" w:rsidP="00436889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Русско-Тювеевского  сельского поселения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С.В. Колпаков</w:t>
      </w:r>
    </w:p>
    <w:sectPr w:rsidR="003D3480" w:rsidSect="00216579">
      <w:headerReference w:type="default" r:id="rId7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3480" w:rsidRDefault="003D3480" w:rsidP="0075104A">
      <w:pPr>
        <w:spacing w:after="0" w:line="240" w:lineRule="auto"/>
      </w:pPr>
      <w:r>
        <w:separator/>
      </w:r>
    </w:p>
  </w:endnote>
  <w:endnote w:type="continuationSeparator" w:id="0">
    <w:p w:rsidR="003D3480" w:rsidRDefault="003D3480" w:rsidP="007510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3480" w:rsidRDefault="003D3480" w:rsidP="0075104A">
      <w:pPr>
        <w:spacing w:after="0" w:line="240" w:lineRule="auto"/>
      </w:pPr>
      <w:r>
        <w:separator/>
      </w:r>
    </w:p>
  </w:footnote>
  <w:footnote w:type="continuationSeparator" w:id="0">
    <w:p w:rsidR="003D3480" w:rsidRDefault="003D3480" w:rsidP="007510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3480" w:rsidRDefault="003D3480">
    <w:pPr>
      <w:pStyle w:val="Header"/>
      <w:jc w:val="center"/>
    </w:pPr>
    <w:fldSimple w:instr=" PAGE   \* MERGEFORMAT ">
      <w:r>
        <w:rPr>
          <w:noProof/>
        </w:rPr>
        <w:t>2</w:t>
      </w:r>
    </w:fldSimple>
  </w:p>
  <w:p w:rsidR="003D3480" w:rsidRDefault="003D348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C66B9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0D62D77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C3BA33D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F0F450B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8C16D38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190D13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401D2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658F2D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3342B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E484BD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D5B615A"/>
    <w:multiLevelType w:val="hybridMultilevel"/>
    <w:tmpl w:val="39501716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30A3CE9"/>
    <w:multiLevelType w:val="singleLevel"/>
    <w:tmpl w:val="5C34D540"/>
    <w:lvl w:ilvl="0">
      <w:start w:val="1"/>
      <w:numFmt w:val="decimal"/>
      <w:lvlText w:val="%1."/>
      <w:legacy w:legacy="1" w:legacySpace="0" w:legacyIndent="360"/>
      <w:lvlJc w:val="left"/>
      <w:pPr>
        <w:ind w:left="580" w:hanging="360"/>
      </w:pPr>
      <w:rPr>
        <w:rFonts w:cs="Times New Roman"/>
        <w:b w:val="0"/>
      </w:rPr>
    </w:lvl>
  </w:abstractNum>
  <w:abstractNum w:abstractNumId="12">
    <w:nsid w:val="393F5D92"/>
    <w:multiLevelType w:val="hybridMultilevel"/>
    <w:tmpl w:val="7F428366"/>
    <w:lvl w:ilvl="0" w:tplc="E042BF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BFC726B"/>
    <w:multiLevelType w:val="hybridMultilevel"/>
    <w:tmpl w:val="74B230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E4776E0"/>
    <w:multiLevelType w:val="hybridMultilevel"/>
    <w:tmpl w:val="06F2C68E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F7D6693"/>
    <w:multiLevelType w:val="hybridMultilevel"/>
    <w:tmpl w:val="A92685A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47927241"/>
    <w:multiLevelType w:val="hybridMultilevel"/>
    <w:tmpl w:val="F1C81F7A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4F287C59"/>
    <w:multiLevelType w:val="hybridMultilevel"/>
    <w:tmpl w:val="5DEC8F94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485394F"/>
    <w:multiLevelType w:val="hybridMultilevel"/>
    <w:tmpl w:val="2E108AFC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F4436F5"/>
    <w:multiLevelType w:val="hybridMultilevel"/>
    <w:tmpl w:val="A4F254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8"/>
  </w:num>
  <w:num w:numId="2">
    <w:abstractNumId w:val="14"/>
  </w:num>
  <w:num w:numId="3">
    <w:abstractNumId w:val="10"/>
  </w:num>
  <w:num w:numId="4">
    <w:abstractNumId w:val="17"/>
  </w:num>
  <w:num w:numId="5">
    <w:abstractNumId w:val="12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9"/>
  </w:num>
  <w:num w:numId="17">
    <w:abstractNumId w:val="15"/>
  </w:num>
  <w:num w:numId="18">
    <w:abstractNumId w:val="11"/>
    <w:lvlOverride w:ilvl="0">
      <w:startOverride w:val="1"/>
    </w:lvlOverride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104A"/>
    <w:rsid w:val="0001212F"/>
    <w:rsid w:val="00060AE3"/>
    <w:rsid w:val="00072E0B"/>
    <w:rsid w:val="000904AC"/>
    <w:rsid w:val="000D6BC0"/>
    <w:rsid w:val="000D7A3D"/>
    <w:rsid w:val="000E74CF"/>
    <w:rsid w:val="001039C6"/>
    <w:rsid w:val="0011101B"/>
    <w:rsid w:val="00145A0B"/>
    <w:rsid w:val="001843F2"/>
    <w:rsid w:val="001A2034"/>
    <w:rsid w:val="001C6093"/>
    <w:rsid w:val="001D2E02"/>
    <w:rsid w:val="001D6F25"/>
    <w:rsid w:val="001E1BE6"/>
    <w:rsid w:val="001F3E91"/>
    <w:rsid w:val="0021311D"/>
    <w:rsid w:val="00216579"/>
    <w:rsid w:val="00242A33"/>
    <w:rsid w:val="002446B0"/>
    <w:rsid w:val="002668CE"/>
    <w:rsid w:val="00270767"/>
    <w:rsid w:val="002858A3"/>
    <w:rsid w:val="00294F5C"/>
    <w:rsid w:val="002D1EC9"/>
    <w:rsid w:val="002E40CD"/>
    <w:rsid w:val="002F7974"/>
    <w:rsid w:val="00313C3F"/>
    <w:rsid w:val="00323C0F"/>
    <w:rsid w:val="003422B0"/>
    <w:rsid w:val="00373603"/>
    <w:rsid w:val="0037470F"/>
    <w:rsid w:val="00376AA8"/>
    <w:rsid w:val="003C563F"/>
    <w:rsid w:val="003D3480"/>
    <w:rsid w:val="003D3697"/>
    <w:rsid w:val="003D444E"/>
    <w:rsid w:val="003F4F9F"/>
    <w:rsid w:val="00410992"/>
    <w:rsid w:val="00436889"/>
    <w:rsid w:val="00444AFF"/>
    <w:rsid w:val="004540E7"/>
    <w:rsid w:val="004766D7"/>
    <w:rsid w:val="004837A8"/>
    <w:rsid w:val="00483F12"/>
    <w:rsid w:val="004B672A"/>
    <w:rsid w:val="004B702B"/>
    <w:rsid w:val="004C7B13"/>
    <w:rsid w:val="004D36D2"/>
    <w:rsid w:val="00512A8B"/>
    <w:rsid w:val="0055385A"/>
    <w:rsid w:val="00584D51"/>
    <w:rsid w:val="005B4445"/>
    <w:rsid w:val="005D317E"/>
    <w:rsid w:val="005D32BA"/>
    <w:rsid w:val="005E1D7C"/>
    <w:rsid w:val="005E7E32"/>
    <w:rsid w:val="005F2870"/>
    <w:rsid w:val="0060141E"/>
    <w:rsid w:val="00612B27"/>
    <w:rsid w:val="00617A04"/>
    <w:rsid w:val="0063770F"/>
    <w:rsid w:val="00656DB3"/>
    <w:rsid w:val="006C137D"/>
    <w:rsid w:val="006C4B79"/>
    <w:rsid w:val="006C66BC"/>
    <w:rsid w:val="006D29F4"/>
    <w:rsid w:val="006D5DA1"/>
    <w:rsid w:val="0073119B"/>
    <w:rsid w:val="0075104A"/>
    <w:rsid w:val="0082588F"/>
    <w:rsid w:val="008563C1"/>
    <w:rsid w:val="008D22CF"/>
    <w:rsid w:val="008D33B7"/>
    <w:rsid w:val="008D67D0"/>
    <w:rsid w:val="008E4CDE"/>
    <w:rsid w:val="008F22F7"/>
    <w:rsid w:val="00903FEF"/>
    <w:rsid w:val="0091253C"/>
    <w:rsid w:val="00922270"/>
    <w:rsid w:val="00931AA2"/>
    <w:rsid w:val="00937038"/>
    <w:rsid w:val="00973B81"/>
    <w:rsid w:val="0099280D"/>
    <w:rsid w:val="009936F0"/>
    <w:rsid w:val="009A76EE"/>
    <w:rsid w:val="009B029E"/>
    <w:rsid w:val="009E33D6"/>
    <w:rsid w:val="009E4A9B"/>
    <w:rsid w:val="009F01D3"/>
    <w:rsid w:val="00A16F3C"/>
    <w:rsid w:val="00A26E58"/>
    <w:rsid w:val="00A3578E"/>
    <w:rsid w:val="00A4024E"/>
    <w:rsid w:val="00A572F3"/>
    <w:rsid w:val="00A82199"/>
    <w:rsid w:val="00A86FE5"/>
    <w:rsid w:val="00A95FF2"/>
    <w:rsid w:val="00AB00CA"/>
    <w:rsid w:val="00AD2DF0"/>
    <w:rsid w:val="00AE2208"/>
    <w:rsid w:val="00B21144"/>
    <w:rsid w:val="00B30559"/>
    <w:rsid w:val="00B5733E"/>
    <w:rsid w:val="00B95D7E"/>
    <w:rsid w:val="00B976F2"/>
    <w:rsid w:val="00BA307D"/>
    <w:rsid w:val="00BA31E1"/>
    <w:rsid w:val="00BD58FC"/>
    <w:rsid w:val="00BF56EB"/>
    <w:rsid w:val="00C425F5"/>
    <w:rsid w:val="00C67166"/>
    <w:rsid w:val="00C77556"/>
    <w:rsid w:val="00C83310"/>
    <w:rsid w:val="00C83771"/>
    <w:rsid w:val="00C862E3"/>
    <w:rsid w:val="00D24A8B"/>
    <w:rsid w:val="00D326DB"/>
    <w:rsid w:val="00D336EB"/>
    <w:rsid w:val="00D47700"/>
    <w:rsid w:val="00DC02E2"/>
    <w:rsid w:val="00DD007C"/>
    <w:rsid w:val="00DF459D"/>
    <w:rsid w:val="00E354F8"/>
    <w:rsid w:val="00E36C35"/>
    <w:rsid w:val="00E42CE0"/>
    <w:rsid w:val="00E55CED"/>
    <w:rsid w:val="00E64B18"/>
    <w:rsid w:val="00E934E8"/>
    <w:rsid w:val="00EA31FC"/>
    <w:rsid w:val="00EC0312"/>
    <w:rsid w:val="00EE0992"/>
    <w:rsid w:val="00EE2DF1"/>
    <w:rsid w:val="00EE3D57"/>
    <w:rsid w:val="00EF57C4"/>
    <w:rsid w:val="00F23F45"/>
    <w:rsid w:val="00F3516A"/>
    <w:rsid w:val="00F649A9"/>
    <w:rsid w:val="00F705FF"/>
    <w:rsid w:val="00F72569"/>
    <w:rsid w:val="00F85E12"/>
    <w:rsid w:val="00F86FC5"/>
    <w:rsid w:val="00F87B53"/>
    <w:rsid w:val="00FD4F8E"/>
    <w:rsid w:val="00FE524B"/>
    <w:rsid w:val="00FF169E"/>
    <w:rsid w:val="00FF2C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104A"/>
    <w:pPr>
      <w:spacing w:after="200" w:line="276" w:lineRule="auto"/>
    </w:pPr>
    <w:rPr>
      <w:rFonts w:eastAsia="Times New Roman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BD58F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D58FC"/>
    <w:rPr>
      <w:rFonts w:ascii="Arial" w:hAnsi="Arial" w:cs="Arial"/>
      <w:b/>
      <w:bCs/>
      <w:color w:val="26282F"/>
      <w:sz w:val="24"/>
      <w:szCs w:val="24"/>
      <w:lang w:val="ru-RU" w:eastAsia="ru-RU" w:bidi="ar-SA"/>
    </w:rPr>
  </w:style>
  <w:style w:type="paragraph" w:styleId="NoSpacing">
    <w:name w:val="No Spacing"/>
    <w:link w:val="NoSpacingChar"/>
    <w:uiPriority w:val="99"/>
    <w:qFormat/>
    <w:rsid w:val="0075104A"/>
    <w:rPr>
      <w:rFonts w:eastAsia="Times New Roman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75104A"/>
    <w:rPr>
      <w:rFonts w:eastAsia="Times New Roman" w:cs="Times New Roman"/>
      <w:sz w:val="22"/>
      <w:szCs w:val="22"/>
      <w:lang w:val="ru-RU" w:eastAsia="ru-RU" w:bidi="ar-SA"/>
    </w:rPr>
  </w:style>
  <w:style w:type="character" w:customStyle="1" w:styleId="a">
    <w:name w:val="Цветовое выделение"/>
    <w:uiPriority w:val="99"/>
    <w:rsid w:val="0075104A"/>
    <w:rPr>
      <w:b/>
      <w:color w:val="26282F"/>
      <w:sz w:val="26"/>
    </w:rPr>
  </w:style>
  <w:style w:type="paragraph" w:styleId="Header">
    <w:name w:val="header"/>
    <w:basedOn w:val="Normal"/>
    <w:link w:val="HeaderChar"/>
    <w:uiPriority w:val="99"/>
    <w:rsid w:val="00751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75104A"/>
    <w:rPr>
      <w:rFonts w:eastAsia="Times New Roman" w:cs="Times New Roman"/>
      <w:lang w:eastAsia="ru-RU"/>
    </w:rPr>
  </w:style>
  <w:style w:type="paragraph" w:styleId="Footer">
    <w:name w:val="footer"/>
    <w:basedOn w:val="Normal"/>
    <w:link w:val="FooterChar"/>
    <w:uiPriority w:val="99"/>
    <w:semiHidden/>
    <w:rsid w:val="00751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75104A"/>
    <w:rPr>
      <w:rFonts w:eastAsia="Times New Roman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0121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1212F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A26E5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BD58FC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character" w:styleId="Strong">
    <w:name w:val="Strong"/>
    <w:basedOn w:val="DefaultParagraphFont"/>
    <w:uiPriority w:val="99"/>
    <w:qFormat/>
    <w:locked/>
    <w:rsid w:val="00BD58FC"/>
    <w:rPr>
      <w:rFonts w:cs="Times New Roman"/>
      <w:b/>
      <w:bCs/>
    </w:rPr>
  </w:style>
  <w:style w:type="paragraph" w:styleId="BodyText">
    <w:name w:val="Body Text"/>
    <w:basedOn w:val="Normal"/>
    <w:link w:val="BodyTextChar"/>
    <w:uiPriority w:val="99"/>
    <w:rsid w:val="00656DB3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Calibri" w:hAnsi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E74CF"/>
    <w:rPr>
      <w:rFonts w:eastAsia="Times New Roman" w:cs="Times New Roman"/>
    </w:rPr>
  </w:style>
  <w:style w:type="character" w:styleId="Hyperlink">
    <w:name w:val="Hyperlink"/>
    <w:basedOn w:val="DefaultParagraphFont"/>
    <w:uiPriority w:val="99"/>
    <w:rsid w:val="00410992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410992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12">
    <w:name w:val="Обычный+12 пт"/>
    <w:basedOn w:val="Normal"/>
    <w:uiPriority w:val="99"/>
    <w:rsid w:val="00436889"/>
    <w:pPr>
      <w:spacing w:after="0" w:line="240" w:lineRule="auto"/>
    </w:pPr>
    <w:rPr>
      <w:rFonts w:ascii="Times New Roman" w:eastAsia="Calibri" w:hAnsi="Times New Roman"/>
      <w:sz w:val="28"/>
      <w:szCs w:val="20"/>
      <w:lang w:eastAsia="en-US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436889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ConsPlusTitle">
    <w:name w:val="ConsPlusTitle"/>
    <w:uiPriority w:val="99"/>
    <w:rsid w:val="0043688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character" w:customStyle="1" w:styleId="a0">
    <w:name w:val="Гипертекстовая ссылка"/>
    <w:basedOn w:val="DefaultParagraphFont"/>
    <w:uiPriority w:val="99"/>
    <w:rsid w:val="00436889"/>
    <w:rPr>
      <w:rFonts w:cs="Times New Roman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125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322</TotalTime>
  <Pages>1</Pages>
  <Words>113</Words>
  <Characters>646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Николаевна</dc:creator>
  <cp:keywords/>
  <dc:description/>
  <cp:lastModifiedBy>zam</cp:lastModifiedBy>
  <cp:revision>36</cp:revision>
  <cp:lastPrinted>2015-03-17T12:05:00Z</cp:lastPrinted>
  <dcterms:created xsi:type="dcterms:W3CDTF">2015-03-08T18:08:00Z</dcterms:created>
  <dcterms:modified xsi:type="dcterms:W3CDTF">2016-01-27T11:54:00Z</dcterms:modified>
</cp:coreProperties>
</file>